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038A2" w:rsidRPr="001038A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038A2" w:rsidRPr="001038A2">
        <w:rPr>
          <w:rFonts w:ascii="Times New Roman" w:hAnsi="Times New Roman"/>
          <w:b/>
        </w:rPr>
        <w:t>ZP/</w:t>
      </w:r>
      <w:r w:rsidR="00A406C0">
        <w:rPr>
          <w:rFonts w:ascii="Times New Roman" w:hAnsi="Times New Roman"/>
          <w:b/>
        </w:rPr>
        <w:t>D-09/A/20</w:t>
      </w:r>
      <w:bookmarkStart w:id="0" w:name="_GoBack"/>
      <w:bookmarkEnd w:id="0"/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8A2" w:rsidRPr="001038A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8A2" w:rsidRPr="001038A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038A2" w:rsidRPr="001038A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8A2" w:rsidRPr="001038A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038A2" w:rsidRPr="001038A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038A2" w:rsidRPr="001038A2">
        <w:rPr>
          <w:rFonts w:ascii="Times New Roman" w:hAnsi="Times New Roman"/>
        </w:rPr>
        <w:t>(</w:t>
      </w:r>
      <w:proofErr w:type="spellStart"/>
      <w:r w:rsidR="001038A2" w:rsidRPr="001038A2">
        <w:rPr>
          <w:rFonts w:ascii="Times New Roman" w:hAnsi="Times New Roman"/>
        </w:rPr>
        <w:t>t.j</w:t>
      </w:r>
      <w:proofErr w:type="spellEnd"/>
      <w:r w:rsidR="001038A2" w:rsidRPr="001038A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038A2" w:rsidRPr="001038A2">
        <w:rPr>
          <w:rFonts w:ascii="Times New Roman" w:hAnsi="Times New Roman"/>
          <w:b/>
        </w:rPr>
        <w:t>Wyposażenie multimedialne  sali Języków Obcych SJ06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038A2" w:rsidRPr="001038A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73E" w:rsidRDefault="003F273E" w:rsidP="0038231F">
      <w:pPr>
        <w:spacing w:after="0" w:line="240" w:lineRule="auto"/>
      </w:pPr>
      <w:r>
        <w:separator/>
      </w:r>
    </w:p>
  </w:endnote>
  <w:endnote w:type="continuationSeparator" w:id="0">
    <w:p w:rsidR="003F273E" w:rsidRDefault="003F27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A2" w:rsidRDefault="001038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06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06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A2" w:rsidRDefault="001038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73E" w:rsidRDefault="003F273E" w:rsidP="0038231F">
      <w:pPr>
        <w:spacing w:after="0" w:line="240" w:lineRule="auto"/>
      </w:pPr>
      <w:r>
        <w:separator/>
      </w:r>
    </w:p>
  </w:footnote>
  <w:footnote w:type="continuationSeparator" w:id="0">
    <w:p w:rsidR="003F273E" w:rsidRDefault="003F27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A2" w:rsidRDefault="00103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A2" w:rsidRDefault="00103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A2" w:rsidRDefault="001038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73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38A2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273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77A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06C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081E40"/>
  <w15:docId w15:val="{B2C37BC2-28A3-4FFB-AED3-916B35B5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20959-0495-45CE-A3CF-3FAB7D68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2020-02-26T08:13:00Z</dcterms:created>
  <dcterms:modified xsi:type="dcterms:W3CDTF">2020-02-26T08:13:00Z</dcterms:modified>
</cp:coreProperties>
</file>