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Politechnika Częstochowska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69</w:t>
      </w:r>
    </w:p>
    <w:p w:rsidR="006D4AB3" w:rsidRDefault="00CC0950">
      <w:pPr>
        <w:rPr>
          <w:b/>
          <w:bCs/>
          <w:sz w:val="24"/>
        </w:rPr>
      </w:pPr>
      <w:r w:rsidRPr="00CC095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095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13B8">
        <w:rPr>
          <w:b/>
          <w:bCs/>
          <w:sz w:val="24"/>
        </w:rPr>
        <w:t xml:space="preserve">RK - </w:t>
      </w:r>
      <w:r w:rsidR="00BB7F0B">
        <w:rPr>
          <w:b/>
          <w:bCs/>
          <w:sz w:val="24"/>
        </w:rPr>
        <w:t>203</w:t>
      </w:r>
      <w:bookmarkStart w:id="0" w:name="_GoBack"/>
      <w:bookmarkEnd w:id="0"/>
      <w:r w:rsidR="006013B8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CC0950" w:rsidRPr="00CC0950">
        <w:rPr>
          <w:sz w:val="24"/>
        </w:rPr>
        <w:t>Częstochowa</w:t>
      </w:r>
      <w:r>
        <w:rPr>
          <w:sz w:val="24"/>
        </w:rPr>
        <w:t xml:space="preserve"> dnia: </w:t>
      </w:r>
      <w:r w:rsidR="00666105">
        <w:rPr>
          <w:sz w:val="24"/>
        </w:rPr>
        <w:t>2020-02-27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6105" w:rsidRDefault="0066610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78CE">
        <w:rPr>
          <w:rFonts w:ascii="Times New Roman" w:hAnsi="Times New Roman"/>
        </w:rPr>
        <w:t xml:space="preserve"> oraz Powiadomienie o przedłużeniu terminu składania ofert</w:t>
      </w:r>
      <w:r w:rsidR="002C6BAA">
        <w:rPr>
          <w:rFonts w:ascii="Times New Roman" w:hAnsi="Times New Roman"/>
        </w:rPr>
        <w:t xml:space="preserve"> 2</w:t>
      </w:r>
    </w:p>
    <w:p w:rsidR="00666105" w:rsidRPr="00666105" w:rsidRDefault="00666105" w:rsidP="00666105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C0950" w:rsidRPr="00CC095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C095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C0950">
        <w:rPr>
          <w:b/>
          <w:sz w:val="24"/>
        </w:rPr>
        <w:t>Dostawa artykułów reklamowych dla jednostek organizacyjnych Politechniki Częstochowskiej</w:t>
      </w:r>
      <w:r w:rsidR="006D4AB3">
        <w:rPr>
          <w:sz w:val="24"/>
        </w:rPr>
        <w:t>,</w:t>
      </w:r>
      <w:r w:rsidR="006013B8">
        <w:rPr>
          <w:sz w:val="24"/>
        </w:rPr>
        <w:t xml:space="preserve"> </w:t>
      </w:r>
      <w:proofErr w:type="spellStart"/>
      <w:r w:rsidR="006013B8">
        <w:rPr>
          <w:sz w:val="24"/>
        </w:rPr>
        <w:t>spr</w:t>
      </w:r>
      <w:proofErr w:type="spellEnd"/>
      <w:r w:rsidR="006013B8">
        <w:rPr>
          <w:sz w:val="24"/>
        </w:rPr>
        <w:t xml:space="preserve">. nr rej. </w:t>
      </w:r>
      <w:r w:rsidR="006013B8" w:rsidRPr="006013B8">
        <w:rPr>
          <w:b/>
          <w:sz w:val="24"/>
        </w:rPr>
        <w:t>ZP/D-03/20</w:t>
      </w:r>
      <w:r w:rsidR="006013B8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</w:t>
      </w:r>
      <w:r w:rsidR="006013B8">
        <w:rPr>
          <w:sz w:val="24"/>
        </w:rPr>
        <w:t>pytań</w:t>
      </w:r>
      <w:r>
        <w:rPr>
          <w:sz w:val="24"/>
        </w:rPr>
        <w:t xml:space="preserve"> jest następująca :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013B8" w:rsidRPr="006013B8" w:rsidRDefault="006013B8" w:rsidP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PYTANIE 1:</w:t>
      </w:r>
    </w:p>
    <w:p w:rsidR="00666105" w:rsidRPr="00666105" w:rsidRDefault="00666105" w:rsidP="00666105">
      <w:pPr>
        <w:pStyle w:val="NormalnyWeb"/>
        <w:shd w:val="clear" w:color="auto" w:fill="FDFDFD"/>
        <w:rPr>
          <w:color w:val="000000" w:themeColor="text1"/>
        </w:rPr>
      </w:pPr>
      <w:r w:rsidRPr="00666105">
        <w:rPr>
          <w:rStyle w:val="object"/>
          <w:color w:val="000000" w:themeColor="text1"/>
        </w:rPr>
        <w:t>Cz</w:t>
      </w:r>
      <w:r w:rsidRPr="00666105">
        <w:rPr>
          <w:color w:val="000000" w:themeColor="text1"/>
        </w:rPr>
        <w:t>ęść II.</w:t>
      </w:r>
    </w:p>
    <w:p w:rsidR="00666105" w:rsidRPr="00666105" w:rsidRDefault="00666105" w:rsidP="00666105">
      <w:pPr>
        <w:pStyle w:val="NormalnyWeb"/>
        <w:shd w:val="clear" w:color="auto" w:fill="FDFDFD"/>
        <w:rPr>
          <w:color w:val="000000" w:themeColor="text1"/>
        </w:rPr>
      </w:pPr>
      <w:r w:rsidRPr="00666105">
        <w:rPr>
          <w:color w:val="000000" w:themeColor="text1"/>
        </w:rPr>
        <w:t>pozycja nr 16 krawat jedwabny.</w:t>
      </w:r>
    </w:p>
    <w:p w:rsidR="00666105" w:rsidRPr="00666105" w:rsidRDefault="00666105" w:rsidP="00666105">
      <w:pPr>
        <w:pStyle w:val="NormalnyWeb"/>
        <w:shd w:val="clear" w:color="auto" w:fill="FDFDFD"/>
        <w:jc w:val="both"/>
        <w:rPr>
          <w:color w:val="000000" w:themeColor="text1"/>
        </w:rPr>
      </w:pPr>
      <w:r w:rsidRPr="00666105">
        <w:rPr>
          <w:color w:val="000000" w:themeColor="text1"/>
        </w:rPr>
        <w:t>Po dokonaniu rozeznania rynku i możliwościach wykonania haftu na spodzie krawatu - na podszewce. Bardzo proszę o dopuszczenie innej metody znakowania, ze względów technicznych:</w:t>
      </w:r>
    </w:p>
    <w:p w:rsidR="00666105" w:rsidRPr="00666105" w:rsidRDefault="00666105" w:rsidP="00666105">
      <w:pPr>
        <w:pStyle w:val="NormalnyWeb"/>
        <w:shd w:val="clear" w:color="auto" w:fill="FDFDFD"/>
        <w:jc w:val="both"/>
        <w:rPr>
          <w:color w:val="000000" w:themeColor="text1"/>
        </w:rPr>
      </w:pPr>
      <w:r w:rsidRPr="00666105">
        <w:rPr>
          <w:color w:val="000000" w:themeColor="text1"/>
        </w:rPr>
        <w:t>haft na podszewce może spowodować rolowanie się materiału, napis aby był widoczny powinien być większych rozmiarów.</w:t>
      </w:r>
    </w:p>
    <w:p w:rsidR="00666105" w:rsidRDefault="00666105" w:rsidP="00666105">
      <w:pPr>
        <w:pStyle w:val="NormalnyWeb"/>
        <w:shd w:val="clear" w:color="auto" w:fill="FDFDFD"/>
        <w:jc w:val="both"/>
        <w:rPr>
          <w:color w:val="000000" w:themeColor="text1"/>
        </w:rPr>
      </w:pPr>
      <w:r w:rsidRPr="00666105">
        <w:rPr>
          <w:color w:val="000000" w:themeColor="text1"/>
        </w:rPr>
        <w:t>Zaleca się inną metodę znakowania, jest ona bardzo estetyczna (poniżej zdjęcia)</w:t>
      </w:r>
    </w:p>
    <w:p w:rsidR="00666105" w:rsidRDefault="00666105" w:rsidP="00666105">
      <w:pPr>
        <w:pStyle w:val="NormalnyWeb"/>
        <w:shd w:val="clear" w:color="auto" w:fill="FDFDFD"/>
        <w:jc w:val="center"/>
        <w:rPr>
          <w:color w:val="000000" w:themeColor="text1"/>
        </w:rPr>
      </w:pPr>
      <w:r w:rsidRPr="00666105">
        <w:rPr>
          <w:noProof/>
          <w:color w:val="000000" w:themeColor="text1"/>
        </w:rPr>
        <w:lastRenderedPageBreak/>
        <w:drawing>
          <wp:inline distT="0" distB="0" distL="0" distR="0">
            <wp:extent cx="5238750" cy="3276600"/>
            <wp:effectExtent l="0" t="0" r="0" b="0"/>
            <wp:docPr id="1" name="Obraz 1" descr="C:\Users\marcin.malicki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malicki\Desktop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105" w:rsidRDefault="00666105" w:rsidP="00666105">
      <w:pPr>
        <w:pStyle w:val="NormalnyWeb"/>
        <w:shd w:val="clear" w:color="auto" w:fill="FDFDFD"/>
        <w:jc w:val="both"/>
        <w:rPr>
          <w:color w:val="000000" w:themeColor="text1"/>
        </w:rPr>
      </w:pPr>
    </w:p>
    <w:p w:rsidR="00666105" w:rsidRPr="00666105" w:rsidRDefault="00666105" w:rsidP="00666105">
      <w:pPr>
        <w:pStyle w:val="NormalnyWeb"/>
        <w:shd w:val="clear" w:color="auto" w:fill="FDFDFD"/>
        <w:jc w:val="both"/>
        <w:rPr>
          <w:color w:val="000000" w:themeColor="text1"/>
        </w:rPr>
      </w:pPr>
    </w:p>
    <w:p w:rsidR="006013B8" w:rsidRDefault="00666105" w:rsidP="00666105">
      <w:pPr>
        <w:shd w:val="clear" w:color="auto" w:fill="FDFDFD"/>
        <w:spacing w:before="100" w:beforeAutospacing="1" w:after="100" w:afterAutospacing="1"/>
        <w:jc w:val="center"/>
        <w:rPr>
          <w:color w:val="000000"/>
          <w:sz w:val="24"/>
          <w:szCs w:val="24"/>
        </w:rPr>
      </w:pPr>
      <w:r w:rsidRPr="00666105">
        <w:rPr>
          <w:noProof/>
          <w:color w:val="000000"/>
          <w:sz w:val="24"/>
          <w:szCs w:val="24"/>
        </w:rPr>
        <w:drawing>
          <wp:inline distT="0" distB="0" distL="0" distR="0">
            <wp:extent cx="5267325" cy="3905250"/>
            <wp:effectExtent l="0" t="0" r="9525" b="0"/>
            <wp:docPr id="2" name="Obraz 2" descr="C:\Users\marcin.malicki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malicki\Desktop\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105" w:rsidRPr="006013B8" w:rsidRDefault="00666105" w:rsidP="00666105">
      <w:pPr>
        <w:shd w:val="clear" w:color="auto" w:fill="FDFDFD"/>
        <w:spacing w:before="100" w:beforeAutospacing="1" w:after="100" w:afterAutospacing="1"/>
        <w:jc w:val="center"/>
        <w:rPr>
          <w:color w:val="000000"/>
          <w:sz w:val="24"/>
          <w:szCs w:val="24"/>
        </w:rPr>
      </w:pPr>
      <w:r w:rsidRPr="00666105">
        <w:rPr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133975" cy="5067300"/>
            <wp:effectExtent l="0" t="0" r="9525" b="0"/>
            <wp:docPr id="3" name="Obraz 3" descr="C:\Users\marcin.malicki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in.malicki\Desktop\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3B8" w:rsidRPr="006013B8" w:rsidRDefault="006013B8">
      <w:pPr>
        <w:pStyle w:val="Tekstpodstawowywcity3"/>
        <w:spacing w:before="120" w:after="120"/>
        <w:ind w:firstLine="0"/>
        <w:rPr>
          <w:sz w:val="24"/>
        </w:rPr>
      </w:pPr>
    </w:p>
    <w:p w:rsidR="006013B8" w:rsidRPr="006013B8" w:rsidRDefault="006013B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013B8">
        <w:rPr>
          <w:b/>
          <w:sz w:val="24"/>
          <w:u w:val="single"/>
        </w:rPr>
        <w:t>ODPOWIEDŹ 1:</w:t>
      </w:r>
    </w:p>
    <w:p w:rsidR="00A06DE8" w:rsidRPr="00666105" w:rsidRDefault="00666105" w:rsidP="00666105">
      <w:pPr>
        <w:spacing w:line="276" w:lineRule="auto"/>
        <w:jc w:val="both"/>
        <w:rPr>
          <w:sz w:val="24"/>
          <w:szCs w:val="24"/>
        </w:rPr>
      </w:pPr>
      <w:r w:rsidRPr="00666105">
        <w:rPr>
          <w:sz w:val="24"/>
          <w:szCs w:val="24"/>
        </w:rPr>
        <w:t xml:space="preserve">Zamawiający dopuszcza wszycie metki, na której będzie wyhaftowany lub tkany napis ,,Politechnika Częstochowska”, jednakże tylko w kolorach: </w:t>
      </w:r>
    </w:p>
    <w:p w:rsidR="00666105" w:rsidRPr="00666105" w:rsidRDefault="00666105" w:rsidP="0066610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t</w:t>
      </w:r>
      <w:r w:rsidRPr="00666105">
        <w:rPr>
          <w:sz w:val="24"/>
          <w:szCs w:val="24"/>
        </w:rPr>
        <w:t>ło – granatowe</w:t>
      </w:r>
    </w:p>
    <w:p w:rsidR="00666105" w:rsidRPr="00666105" w:rsidRDefault="00666105" w:rsidP="0066610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- n</w:t>
      </w:r>
      <w:r w:rsidRPr="00666105">
        <w:rPr>
          <w:sz w:val="24"/>
          <w:szCs w:val="24"/>
        </w:rPr>
        <w:t>apis - biały</w:t>
      </w:r>
    </w:p>
    <w:p w:rsidR="00B278CE" w:rsidRDefault="0066610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Metka ma nie wystawać poza krawat. </w:t>
      </w:r>
    </w:p>
    <w:p w:rsidR="00B278CE" w:rsidRDefault="00B278CE">
      <w:pPr>
        <w:pStyle w:val="Tekstpodstawowywcity3"/>
        <w:spacing w:before="120" w:after="120"/>
        <w:ind w:firstLine="0"/>
        <w:rPr>
          <w:sz w:val="24"/>
        </w:rPr>
      </w:pPr>
    </w:p>
    <w:p w:rsidR="00A06DE8" w:rsidRDefault="00A06DE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 xml:space="preserve">Z uwagi na powyższe </w:t>
      </w:r>
      <w:r>
        <w:rPr>
          <w:b/>
          <w:sz w:val="24"/>
        </w:rPr>
        <w:t xml:space="preserve">Zamawiający przedłuża termin składania ofert do dnia </w:t>
      </w:r>
      <w:r w:rsidR="002B7EC0">
        <w:rPr>
          <w:b/>
          <w:sz w:val="24"/>
        </w:rPr>
        <w:t xml:space="preserve">                       </w:t>
      </w:r>
      <w:r w:rsidR="00666105">
        <w:rPr>
          <w:b/>
          <w:sz w:val="24"/>
        </w:rPr>
        <w:t>06</w:t>
      </w:r>
      <w:r>
        <w:rPr>
          <w:b/>
          <w:sz w:val="24"/>
        </w:rPr>
        <w:t>.03.2020 r. do godz. 10:30.</w:t>
      </w:r>
      <w:r>
        <w:rPr>
          <w:sz w:val="24"/>
        </w:rPr>
        <w:t xml:space="preserve"> Oferty należy składać w siedzibie Zamawiającego w pok. 28. </w:t>
      </w:r>
    </w:p>
    <w:p w:rsidR="007C43B4" w:rsidRDefault="007C43B4" w:rsidP="007C43B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 w:rsidR="00666105">
        <w:rPr>
          <w:b/>
          <w:sz w:val="24"/>
        </w:rPr>
        <w:t>06.03.2020 r. o godz. 11:00</w:t>
      </w:r>
      <w:r>
        <w:rPr>
          <w:sz w:val="24"/>
        </w:rPr>
        <w:t xml:space="preserve"> w siedzibie Politechniki Częstochowskiej przy ul. Dąbrowskiego 69, pok. 32.</w:t>
      </w:r>
    </w:p>
    <w:p w:rsidR="00E9777D" w:rsidRPr="00E9777D" w:rsidRDefault="00E9777D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C0950" w:rsidRPr="00CC0950">
        <w:rPr>
          <w:sz w:val="24"/>
        </w:rPr>
        <w:t>(</w:t>
      </w:r>
      <w:proofErr w:type="spellStart"/>
      <w:r w:rsidR="00CC0950" w:rsidRPr="00CC0950">
        <w:rPr>
          <w:sz w:val="24"/>
        </w:rPr>
        <w:t>t.j</w:t>
      </w:r>
      <w:proofErr w:type="spellEnd"/>
      <w:r w:rsidR="00CC0950" w:rsidRPr="00CC0950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66105" w:rsidRDefault="0066610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6013B8" w:rsidRDefault="006013B8" w:rsidP="006013B8">
      <w:pPr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r w:rsidRPr="006013B8">
        <w:rPr>
          <w:sz w:val="24"/>
          <w:szCs w:val="24"/>
        </w:rPr>
        <w:t>r inż. Arkadiusz Kociszewski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Kanclerz Politechniki </w:t>
      </w:r>
    </w:p>
    <w:p w:rsidR="006013B8" w:rsidRPr="006013B8" w:rsidRDefault="006013B8" w:rsidP="006013B8">
      <w:pPr>
        <w:jc w:val="right"/>
        <w:rPr>
          <w:sz w:val="24"/>
          <w:szCs w:val="24"/>
        </w:rPr>
      </w:pPr>
      <w:r w:rsidRPr="006013B8">
        <w:rPr>
          <w:sz w:val="24"/>
          <w:szCs w:val="24"/>
        </w:rPr>
        <w:t xml:space="preserve">Częstochowskiej </w:t>
      </w:r>
    </w:p>
    <w:sectPr w:rsidR="006013B8" w:rsidRPr="006013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AD4" w:rsidRDefault="00C34AD4">
      <w:r>
        <w:separator/>
      </w:r>
    </w:p>
  </w:endnote>
  <w:endnote w:type="continuationSeparator" w:id="0">
    <w:p w:rsidR="00C34AD4" w:rsidRDefault="00C3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9777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27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A37EwIAACk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zSQN&#10;+xMCAAAp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46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AD4" w:rsidRDefault="00C34AD4">
      <w:r>
        <w:separator/>
      </w:r>
    </w:p>
  </w:footnote>
  <w:footnote w:type="continuationSeparator" w:id="0">
    <w:p w:rsidR="00C34AD4" w:rsidRDefault="00C3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50" w:rsidRDefault="00CC0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BB"/>
    <w:rsid w:val="00031374"/>
    <w:rsid w:val="000616CF"/>
    <w:rsid w:val="000A1097"/>
    <w:rsid w:val="000D725D"/>
    <w:rsid w:val="00180C6E"/>
    <w:rsid w:val="002B7EC0"/>
    <w:rsid w:val="002C6BAA"/>
    <w:rsid w:val="00317E7A"/>
    <w:rsid w:val="003A46BB"/>
    <w:rsid w:val="004A75F2"/>
    <w:rsid w:val="005144A9"/>
    <w:rsid w:val="005A7BFA"/>
    <w:rsid w:val="005B1B08"/>
    <w:rsid w:val="005E3CC8"/>
    <w:rsid w:val="006013B8"/>
    <w:rsid w:val="00662BDB"/>
    <w:rsid w:val="00666105"/>
    <w:rsid w:val="006B7198"/>
    <w:rsid w:val="006D4AB3"/>
    <w:rsid w:val="006F3B81"/>
    <w:rsid w:val="007C43B4"/>
    <w:rsid w:val="00897AB0"/>
    <w:rsid w:val="00A06DE8"/>
    <w:rsid w:val="00A335DB"/>
    <w:rsid w:val="00A905AC"/>
    <w:rsid w:val="00B278CE"/>
    <w:rsid w:val="00BA6584"/>
    <w:rsid w:val="00BB7F0B"/>
    <w:rsid w:val="00C34AD4"/>
    <w:rsid w:val="00C370F2"/>
    <w:rsid w:val="00C44EEC"/>
    <w:rsid w:val="00CC0950"/>
    <w:rsid w:val="00CF28B9"/>
    <w:rsid w:val="00D024DE"/>
    <w:rsid w:val="00DF32E8"/>
    <w:rsid w:val="00E2789F"/>
    <w:rsid w:val="00E96915"/>
    <w:rsid w:val="00E9777D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4ACDBF"/>
  <w15:chartTrackingRefBased/>
  <w15:docId w15:val="{3CF17DFD-A473-4C14-9FF5-378C5800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A06DE8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rsid w:val="00A06DE8"/>
  </w:style>
  <w:style w:type="character" w:customStyle="1" w:styleId="Tekstpodstawowywcity3Znak">
    <w:name w:val="Tekst podstawowy wcięty 3 Znak"/>
    <w:basedOn w:val="Domylnaczcionkaakapitu"/>
    <w:link w:val="Tekstpodstawowywcity3"/>
    <w:rsid w:val="007C43B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2001-02-10T14:28:00Z</cp:lastPrinted>
  <dcterms:created xsi:type="dcterms:W3CDTF">2020-02-27T09:24:00Z</dcterms:created>
  <dcterms:modified xsi:type="dcterms:W3CDTF">2020-02-27T13:27:00Z</dcterms:modified>
</cp:coreProperties>
</file>