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731C2" w:rsidRPr="00B731C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731C2" w:rsidRPr="00B731C2">
        <w:rPr>
          <w:rFonts w:ascii="Times New Roman" w:hAnsi="Times New Roman"/>
          <w:b/>
        </w:rPr>
        <w:t>ZP/D-07/A/20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31C2" w:rsidRPr="00B731C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31C2" w:rsidRPr="00B731C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731C2" w:rsidRPr="00B731C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31C2" w:rsidRPr="00B731C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731C2" w:rsidRPr="00B731C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731C2" w:rsidRPr="00B731C2">
        <w:rPr>
          <w:rFonts w:ascii="Times New Roman" w:hAnsi="Times New Roman"/>
        </w:rPr>
        <w:t>(</w:t>
      </w:r>
      <w:proofErr w:type="spellStart"/>
      <w:r w:rsidR="00B731C2" w:rsidRPr="00B731C2">
        <w:rPr>
          <w:rFonts w:ascii="Times New Roman" w:hAnsi="Times New Roman"/>
        </w:rPr>
        <w:t>t.j</w:t>
      </w:r>
      <w:proofErr w:type="spellEnd"/>
      <w:r w:rsidR="00B731C2" w:rsidRPr="00B731C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731C2" w:rsidRPr="00B731C2">
        <w:rPr>
          <w:rFonts w:ascii="Times New Roman" w:hAnsi="Times New Roman"/>
          <w:b/>
        </w:rPr>
        <w:t>Sukcesywna dostawa ciekłego azotu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731C2" w:rsidRPr="00B731C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024E3" w:rsidRDefault="000024E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024E3" w:rsidRPr="00F90CD1" w:rsidRDefault="000024E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024E3" w:rsidRDefault="000024E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024E3" w:rsidRDefault="000024E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D82" w:rsidRDefault="006F0D82" w:rsidP="0038231F">
      <w:pPr>
        <w:spacing w:after="0" w:line="240" w:lineRule="auto"/>
      </w:pPr>
      <w:r>
        <w:separator/>
      </w:r>
    </w:p>
  </w:endnote>
  <w:endnote w:type="continuationSeparator" w:id="0">
    <w:p w:rsidR="006F0D82" w:rsidRDefault="006F0D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1C2" w:rsidRDefault="00B731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24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24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1C2" w:rsidRDefault="00B731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D82" w:rsidRDefault="006F0D82" w:rsidP="0038231F">
      <w:pPr>
        <w:spacing w:after="0" w:line="240" w:lineRule="auto"/>
      </w:pPr>
      <w:r>
        <w:separator/>
      </w:r>
    </w:p>
  </w:footnote>
  <w:footnote w:type="continuationSeparator" w:id="0">
    <w:p w:rsidR="006F0D82" w:rsidRDefault="006F0D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1C2" w:rsidRDefault="00B73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1C2" w:rsidRDefault="00B731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1C2" w:rsidRDefault="00B731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D82"/>
    <w:rsid w:val="000024E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0D82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C2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FB68E"/>
  <w15:docId w15:val="{8ED49A71-9541-48EF-9BB6-EF1B3BBC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1641E-0089-4F07-BDBA-286CA47BF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2020-02-24T10:13:00Z</dcterms:created>
  <dcterms:modified xsi:type="dcterms:W3CDTF">2020-02-24T10:13:00Z</dcterms:modified>
</cp:coreProperties>
</file>