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94B76" w:rsidRPr="00B94B7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94B76" w:rsidRPr="00B94B76">
        <w:rPr>
          <w:rFonts w:ascii="Times New Roman" w:hAnsi="Times New Roman"/>
          <w:b/>
        </w:rPr>
        <w:t>ZP/D-05/A/20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4B76" w:rsidRPr="00B94B7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4B76" w:rsidRPr="00B94B7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94B76" w:rsidRPr="00B94B7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94B76" w:rsidRPr="00B94B7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94B76" w:rsidRPr="00B94B7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94B76" w:rsidRPr="00B94B76">
        <w:rPr>
          <w:rFonts w:ascii="Times New Roman" w:hAnsi="Times New Roman"/>
        </w:rPr>
        <w:t>(</w:t>
      </w:r>
      <w:proofErr w:type="spellStart"/>
      <w:r w:rsidR="00B94B76" w:rsidRPr="00B94B76">
        <w:rPr>
          <w:rFonts w:ascii="Times New Roman" w:hAnsi="Times New Roman"/>
        </w:rPr>
        <w:t>t.j</w:t>
      </w:r>
      <w:proofErr w:type="spellEnd"/>
      <w:r w:rsidR="00B94B76" w:rsidRPr="00B94B7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94B76" w:rsidRPr="00B94B76">
        <w:rPr>
          <w:rFonts w:ascii="Times New Roman" w:hAnsi="Times New Roman"/>
          <w:b/>
        </w:rPr>
        <w:t>Sukcesywna dostawa gazów technicznych i specjalnych wraz z dzierżawą butli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94B76" w:rsidRPr="00B94B7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00340" w:rsidRDefault="000003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00340" w:rsidRDefault="000003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00340" w:rsidRDefault="00000340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6B1" w:rsidRDefault="004E06B1" w:rsidP="0038231F">
      <w:pPr>
        <w:spacing w:after="0" w:line="240" w:lineRule="auto"/>
      </w:pPr>
      <w:r>
        <w:separator/>
      </w:r>
    </w:p>
  </w:endnote>
  <w:endnote w:type="continuationSeparator" w:id="0">
    <w:p w:rsidR="004E06B1" w:rsidRDefault="004E06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B76" w:rsidRDefault="00B94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03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03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B76" w:rsidRDefault="00B94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6B1" w:rsidRDefault="004E06B1" w:rsidP="0038231F">
      <w:pPr>
        <w:spacing w:after="0" w:line="240" w:lineRule="auto"/>
      </w:pPr>
      <w:r>
        <w:separator/>
      </w:r>
    </w:p>
  </w:footnote>
  <w:footnote w:type="continuationSeparator" w:id="0">
    <w:p w:rsidR="004E06B1" w:rsidRDefault="004E06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B76" w:rsidRDefault="00B94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B76" w:rsidRDefault="00B94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B76" w:rsidRDefault="00B94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6B1"/>
    <w:rsid w:val="0000034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06B1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4B76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B2DE5"/>
  <w15:docId w15:val="{C2C18C10-309D-4767-90B8-E52C9CFF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14141-1A1A-4D6C-9A7D-C356DD4D6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2020-02-20T10:35:00Z</dcterms:created>
  <dcterms:modified xsi:type="dcterms:W3CDTF">2020-02-20T10:35:00Z</dcterms:modified>
</cp:coreProperties>
</file>