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C52F5" w14:textId="77777777" w:rsidR="00007727" w:rsidRDefault="00BC61A8" w:rsidP="00007727">
      <w:pPr>
        <w:jc w:val="right"/>
        <w:rPr>
          <w:b/>
          <w:bCs/>
          <w:sz w:val="24"/>
        </w:rPr>
      </w:pPr>
      <w:r w:rsidRPr="00BC61A8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BC61A8">
        <w:rPr>
          <w:sz w:val="24"/>
        </w:rPr>
        <w:t>2020-02-21</w:t>
      </w:r>
    </w:p>
    <w:p w14:paraId="0B475394" w14:textId="77777777" w:rsidR="00007727" w:rsidRDefault="00007727" w:rsidP="00A80738">
      <w:pPr>
        <w:rPr>
          <w:b/>
          <w:bCs/>
          <w:sz w:val="24"/>
        </w:rPr>
      </w:pPr>
    </w:p>
    <w:p w14:paraId="4A5E0EAF" w14:textId="77777777" w:rsidR="00007727" w:rsidRDefault="00007727" w:rsidP="00A80738">
      <w:pPr>
        <w:rPr>
          <w:b/>
          <w:bCs/>
          <w:sz w:val="24"/>
        </w:rPr>
      </w:pPr>
    </w:p>
    <w:p w14:paraId="15663914" w14:textId="77777777" w:rsidR="00A80738" w:rsidRDefault="00BC61A8" w:rsidP="00173B20">
      <w:pPr>
        <w:spacing w:after="40"/>
        <w:rPr>
          <w:b/>
          <w:bCs/>
          <w:sz w:val="24"/>
        </w:rPr>
      </w:pPr>
      <w:r w:rsidRPr="00BC61A8">
        <w:rPr>
          <w:b/>
          <w:bCs/>
          <w:sz w:val="24"/>
        </w:rPr>
        <w:t>Urząd Miejski w Woźnikach</w:t>
      </w:r>
    </w:p>
    <w:p w14:paraId="0DA85E27" w14:textId="77777777" w:rsidR="00A80738" w:rsidRPr="00173B20" w:rsidRDefault="00BC61A8" w:rsidP="00A80738">
      <w:pPr>
        <w:rPr>
          <w:bCs/>
          <w:sz w:val="24"/>
        </w:rPr>
      </w:pPr>
      <w:r w:rsidRPr="00BC61A8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BC61A8">
        <w:rPr>
          <w:bCs/>
          <w:sz w:val="24"/>
        </w:rPr>
        <w:t>11</w:t>
      </w:r>
    </w:p>
    <w:p w14:paraId="0F30C641" w14:textId="77777777" w:rsidR="00A80738" w:rsidRPr="00173B20" w:rsidRDefault="00BC61A8" w:rsidP="00A80738">
      <w:pPr>
        <w:rPr>
          <w:bCs/>
          <w:sz w:val="24"/>
        </w:rPr>
      </w:pPr>
      <w:r w:rsidRPr="00BC61A8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BC61A8">
        <w:rPr>
          <w:bCs/>
          <w:sz w:val="24"/>
        </w:rPr>
        <w:t>Woźniki</w:t>
      </w:r>
    </w:p>
    <w:p w14:paraId="5D3255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F5985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E2C395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61A8" w:rsidRPr="00BC61A8">
        <w:rPr>
          <w:b/>
          <w:sz w:val="24"/>
          <w:szCs w:val="24"/>
        </w:rPr>
        <w:t>ZP 271.4.2020</w:t>
      </w:r>
      <w:r w:rsidR="00A80738">
        <w:rPr>
          <w:sz w:val="24"/>
        </w:rPr>
        <w:tab/>
        <w:t xml:space="preserve"> </w:t>
      </w:r>
    </w:p>
    <w:p w14:paraId="3C7613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E855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3445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63BD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5666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B8F3E2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61A8" w:rsidRPr="00BC61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471235B" w14:textId="77777777" w:rsidR="00A80738" w:rsidRPr="00490DC0" w:rsidRDefault="00BC61A8" w:rsidP="00C659E2">
      <w:pPr>
        <w:pStyle w:val="Tekstpodstawowywcity"/>
        <w:spacing w:before="120" w:after="240"/>
        <w:ind w:firstLine="0"/>
        <w:jc w:val="center"/>
      </w:pPr>
      <w:r w:rsidRPr="00BC61A8">
        <w:rPr>
          <w:b/>
        </w:rPr>
        <w:t>Prowadzenie całorocznego remontu cząstkowego nawierzchni dróg powiatowych, gminnych i wewnętrznych</w:t>
      </w:r>
    </w:p>
    <w:p w14:paraId="136641D6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61A8" w:rsidRPr="00BC61A8">
        <w:rPr>
          <w:sz w:val="24"/>
          <w:szCs w:val="24"/>
        </w:rPr>
        <w:t>(</w:t>
      </w:r>
      <w:proofErr w:type="spellStart"/>
      <w:r w:rsidR="00BC61A8" w:rsidRPr="00BC61A8">
        <w:rPr>
          <w:sz w:val="24"/>
          <w:szCs w:val="24"/>
        </w:rPr>
        <w:t>t.j</w:t>
      </w:r>
      <w:proofErr w:type="spellEnd"/>
      <w:r w:rsidR="00BC61A8" w:rsidRPr="00BC61A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54F8782C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C61A8" w:rsidRPr="00BC61A8">
        <w:rPr>
          <w:sz w:val="24"/>
          <w:szCs w:val="24"/>
        </w:rPr>
        <w:t>21/02/2020</w:t>
      </w:r>
      <w:r w:rsidR="00FF4AB1" w:rsidRPr="00FF4AB1">
        <w:rPr>
          <w:sz w:val="24"/>
          <w:szCs w:val="24"/>
        </w:rPr>
        <w:t xml:space="preserve"> o godz. </w:t>
      </w:r>
      <w:r w:rsidR="00BC61A8" w:rsidRPr="00BC61A8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5B270A1F" w14:textId="4D8B682A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C61A8" w:rsidRPr="00BC61A8">
        <w:rPr>
          <w:sz w:val="24"/>
          <w:szCs w:val="24"/>
        </w:rPr>
        <w:t>450</w:t>
      </w:r>
      <w:r w:rsidR="00575B52">
        <w:rPr>
          <w:sz w:val="24"/>
          <w:szCs w:val="24"/>
        </w:rPr>
        <w:t>.</w:t>
      </w:r>
      <w:r w:rsidR="00BC61A8" w:rsidRPr="00BC61A8">
        <w:rPr>
          <w:sz w:val="24"/>
          <w:szCs w:val="24"/>
        </w:rPr>
        <w:t>000.00</w:t>
      </w:r>
      <w:r w:rsidR="00FF4AB1" w:rsidRPr="00FF4AB1">
        <w:rPr>
          <w:sz w:val="24"/>
          <w:szCs w:val="24"/>
        </w:rPr>
        <w:t xml:space="preserve"> zł brutto.</w:t>
      </w:r>
    </w:p>
    <w:p w14:paraId="03BC34D0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276"/>
      </w:tblGrid>
      <w:tr w:rsidR="00575B52" w:rsidRPr="00493F8C" w14:paraId="32C39A9B" w14:textId="77777777" w:rsidTr="00575B52">
        <w:tc>
          <w:tcPr>
            <w:tcW w:w="706" w:type="dxa"/>
            <w:shd w:val="clear" w:color="auto" w:fill="auto"/>
            <w:vAlign w:val="center"/>
          </w:tcPr>
          <w:p w14:paraId="6642B21A" w14:textId="77777777" w:rsidR="00575B52" w:rsidRPr="00490DC0" w:rsidRDefault="00575B5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7B78589" w14:textId="77777777" w:rsidR="00575B52" w:rsidRDefault="00575B5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468A966F" w14:textId="77777777" w:rsidR="00575B52" w:rsidRPr="00490DC0" w:rsidRDefault="00575B5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BA0CF8" w14:textId="77777777" w:rsidR="00575B52" w:rsidRPr="00490DC0" w:rsidRDefault="00575B5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906E77" w14:textId="43E803CB" w:rsidR="00575B52" w:rsidRPr="00490DC0" w:rsidRDefault="00575B52" w:rsidP="0023318D">
            <w:pPr>
              <w:spacing w:before="40" w:after="40"/>
              <w:jc w:val="center"/>
            </w:pPr>
            <w:r>
              <w:t>Czas reakcji od zgłoszenia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ACC68" w14:textId="77777777" w:rsidR="00575B52" w:rsidRPr="00490DC0" w:rsidRDefault="00575B52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575B52" w:rsidRPr="00493F8C" w14:paraId="3CE79551" w14:textId="77777777" w:rsidTr="00575B52">
        <w:tc>
          <w:tcPr>
            <w:tcW w:w="706" w:type="dxa"/>
            <w:shd w:val="clear" w:color="auto" w:fill="auto"/>
            <w:vAlign w:val="center"/>
          </w:tcPr>
          <w:p w14:paraId="150EFF68" w14:textId="77777777" w:rsidR="00575B52" w:rsidRPr="00490DC0" w:rsidRDefault="00575B52" w:rsidP="003230BF">
            <w:pPr>
              <w:spacing w:before="120" w:after="120"/>
              <w:jc w:val="center"/>
            </w:pPr>
            <w:r w:rsidRPr="00BC61A8">
              <w:t>1</w:t>
            </w:r>
          </w:p>
        </w:tc>
        <w:tc>
          <w:tcPr>
            <w:tcW w:w="2696" w:type="dxa"/>
            <w:shd w:val="clear" w:color="auto" w:fill="auto"/>
          </w:tcPr>
          <w:p w14:paraId="7B68FD1D" w14:textId="77777777" w:rsidR="00575B52" w:rsidRPr="00490DC0" w:rsidRDefault="00575B52" w:rsidP="003230BF">
            <w:pPr>
              <w:spacing w:before="40"/>
            </w:pPr>
            <w:r w:rsidRPr="00BC61A8">
              <w:t>RAFALIN Sp. z o.o. Sp. Komandytowa</w:t>
            </w:r>
          </w:p>
          <w:p w14:paraId="05C3348E" w14:textId="77777777" w:rsidR="00575B52" w:rsidRPr="00490DC0" w:rsidRDefault="00575B52" w:rsidP="003230BF">
            <w:r w:rsidRPr="00BC61A8">
              <w:t>ul. Malicka</w:t>
            </w:r>
            <w:r w:rsidRPr="00490DC0">
              <w:t xml:space="preserve"> </w:t>
            </w:r>
            <w:r w:rsidRPr="00BC61A8">
              <w:t>42</w:t>
            </w:r>
            <w:r w:rsidRPr="00490DC0">
              <w:t xml:space="preserve"> </w:t>
            </w:r>
          </w:p>
          <w:p w14:paraId="2CC3D82B" w14:textId="77777777" w:rsidR="00575B52" w:rsidRPr="00490DC0" w:rsidRDefault="00575B52" w:rsidP="003230BF">
            <w:pPr>
              <w:spacing w:after="40"/>
              <w:jc w:val="both"/>
            </w:pPr>
            <w:r w:rsidRPr="00BC61A8">
              <w:t>42-290</w:t>
            </w:r>
            <w:r w:rsidRPr="00490DC0">
              <w:t xml:space="preserve"> </w:t>
            </w:r>
            <w:r w:rsidRPr="00BC61A8">
              <w:t>Blachownia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48C661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551 433.60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EF727F" w14:textId="140F875A" w:rsidR="00575B52" w:rsidRPr="00490DC0" w:rsidRDefault="00575B52" w:rsidP="003230BF">
            <w:pPr>
              <w:spacing w:before="120" w:after="120"/>
              <w:jc w:val="both"/>
            </w:pPr>
            <w:r>
              <w:t>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84456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24 miesiące</w:t>
            </w:r>
          </w:p>
        </w:tc>
      </w:tr>
      <w:tr w:rsidR="00575B52" w:rsidRPr="00493F8C" w14:paraId="2FEA3584" w14:textId="77777777" w:rsidTr="00575B52">
        <w:tc>
          <w:tcPr>
            <w:tcW w:w="706" w:type="dxa"/>
            <w:shd w:val="clear" w:color="auto" w:fill="auto"/>
            <w:vAlign w:val="center"/>
          </w:tcPr>
          <w:p w14:paraId="1B5812CE" w14:textId="77777777" w:rsidR="00575B52" w:rsidRPr="00490DC0" w:rsidRDefault="00575B52" w:rsidP="003230BF">
            <w:pPr>
              <w:spacing w:before="120" w:after="120"/>
              <w:jc w:val="center"/>
            </w:pPr>
            <w:r w:rsidRPr="00BC61A8">
              <w:t>2</w:t>
            </w:r>
          </w:p>
        </w:tc>
        <w:tc>
          <w:tcPr>
            <w:tcW w:w="2696" w:type="dxa"/>
            <w:shd w:val="clear" w:color="auto" w:fill="auto"/>
          </w:tcPr>
          <w:p w14:paraId="1CD6332B" w14:textId="77777777" w:rsidR="00575B52" w:rsidRPr="00490DC0" w:rsidRDefault="00575B52" w:rsidP="003230BF">
            <w:pPr>
              <w:spacing w:before="40"/>
            </w:pPr>
            <w:r w:rsidRPr="00BC61A8">
              <w:t>P.U.H. DOMAX Arkadiusz Mika</w:t>
            </w:r>
          </w:p>
          <w:p w14:paraId="6075B34A" w14:textId="77777777" w:rsidR="00575B52" w:rsidRPr="00490DC0" w:rsidRDefault="00575B52" w:rsidP="003230BF">
            <w:r w:rsidRPr="00BC61A8">
              <w:t>ul. Grabińska</w:t>
            </w:r>
            <w:r w:rsidRPr="00490DC0">
              <w:t xml:space="preserve"> </w:t>
            </w:r>
            <w:r w:rsidRPr="00BC61A8">
              <w:t>8</w:t>
            </w:r>
            <w:r w:rsidRPr="00490DC0">
              <w:t xml:space="preserve"> </w:t>
            </w:r>
          </w:p>
          <w:p w14:paraId="1E6C0057" w14:textId="77777777" w:rsidR="00575B52" w:rsidRPr="00490DC0" w:rsidRDefault="00575B52" w:rsidP="003230BF">
            <w:pPr>
              <w:spacing w:after="40"/>
              <w:jc w:val="both"/>
            </w:pPr>
            <w:r w:rsidRPr="00BC61A8">
              <w:t>42-283</w:t>
            </w:r>
            <w:r w:rsidRPr="00490DC0">
              <w:t xml:space="preserve"> </w:t>
            </w:r>
            <w:r w:rsidRPr="00BC61A8">
              <w:t>Boronów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55D702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482 160.00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26338D" w14:textId="1ABA99EA" w:rsidR="00575B52" w:rsidRPr="00490DC0" w:rsidRDefault="00575B52" w:rsidP="003230BF">
            <w:pPr>
              <w:spacing w:before="120" w:after="120"/>
              <w:jc w:val="both"/>
            </w:pPr>
            <w:r>
              <w:t>1 dzień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94A189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24 miesiące</w:t>
            </w:r>
          </w:p>
        </w:tc>
      </w:tr>
      <w:tr w:rsidR="00575B52" w:rsidRPr="00493F8C" w14:paraId="091A38EB" w14:textId="77777777" w:rsidTr="00575B52">
        <w:tc>
          <w:tcPr>
            <w:tcW w:w="706" w:type="dxa"/>
            <w:shd w:val="clear" w:color="auto" w:fill="auto"/>
            <w:vAlign w:val="center"/>
          </w:tcPr>
          <w:p w14:paraId="4713DB13" w14:textId="77777777" w:rsidR="00575B52" w:rsidRPr="00490DC0" w:rsidRDefault="00575B52" w:rsidP="003230BF">
            <w:pPr>
              <w:spacing w:before="120" w:after="120"/>
              <w:jc w:val="center"/>
            </w:pPr>
            <w:r w:rsidRPr="00BC61A8">
              <w:t>3</w:t>
            </w:r>
          </w:p>
        </w:tc>
        <w:tc>
          <w:tcPr>
            <w:tcW w:w="2696" w:type="dxa"/>
            <w:shd w:val="clear" w:color="auto" w:fill="auto"/>
          </w:tcPr>
          <w:p w14:paraId="5FC844BD" w14:textId="77777777" w:rsidR="00575B52" w:rsidRPr="00490DC0" w:rsidRDefault="00575B52" w:rsidP="003230BF">
            <w:pPr>
              <w:spacing w:before="40"/>
            </w:pPr>
            <w:r w:rsidRPr="00BC61A8">
              <w:t>HUCZ SPÓŁKA Z OGRANICZONĄ ODPOWIEDZIALNOŚCIĄ, SP.K.</w:t>
            </w:r>
          </w:p>
          <w:p w14:paraId="2101E286" w14:textId="77777777" w:rsidR="00575B52" w:rsidRPr="00490DC0" w:rsidRDefault="00575B52" w:rsidP="003230BF">
            <w:r w:rsidRPr="00BC61A8">
              <w:t>Częstochowska</w:t>
            </w:r>
            <w:r w:rsidRPr="00490DC0">
              <w:t xml:space="preserve"> </w:t>
            </w:r>
            <w:r w:rsidRPr="00BC61A8">
              <w:t>14</w:t>
            </w:r>
            <w:r w:rsidRPr="00490DC0">
              <w:t xml:space="preserve"> </w:t>
            </w:r>
          </w:p>
          <w:p w14:paraId="605BFCAE" w14:textId="77777777" w:rsidR="00575B52" w:rsidRPr="00490DC0" w:rsidRDefault="00575B52" w:rsidP="003230BF">
            <w:pPr>
              <w:spacing w:after="40"/>
              <w:jc w:val="both"/>
            </w:pPr>
            <w:r w:rsidRPr="00BC61A8">
              <w:t>42-283</w:t>
            </w:r>
            <w:r w:rsidRPr="00490DC0">
              <w:t xml:space="preserve"> </w:t>
            </w:r>
            <w:r w:rsidRPr="00BC61A8">
              <w:t>Boronów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F97C6C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588 432.00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271393" w14:textId="3397ECF7" w:rsidR="00575B52" w:rsidRPr="00490DC0" w:rsidRDefault="00575B52" w:rsidP="003230BF">
            <w:pPr>
              <w:spacing w:before="120" w:after="120"/>
              <w:jc w:val="both"/>
            </w:pPr>
            <w:r>
              <w:t>1 dzień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26CE29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24 miesiące</w:t>
            </w:r>
          </w:p>
        </w:tc>
      </w:tr>
      <w:tr w:rsidR="00575B52" w:rsidRPr="00493F8C" w14:paraId="23EA5661" w14:textId="77777777" w:rsidTr="00575B52">
        <w:tc>
          <w:tcPr>
            <w:tcW w:w="706" w:type="dxa"/>
            <w:shd w:val="clear" w:color="auto" w:fill="auto"/>
            <w:vAlign w:val="center"/>
          </w:tcPr>
          <w:p w14:paraId="4E0654D4" w14:textId="77777777" w:rsidR="00575B52" w:rsidRPr="00490DC0" w:rsidRDefault="00575B52" w:rsidP="003230BF">
            <w:pPr>
              <w:spacing w:before="120" w:after="120"/>
              <w:jc w:val="center"/>
            </w:pPr>
            <w:r w:rsidRPr="00BC61A8">
              <w:t>4</w:t>
            </w:r>
          </w:p>
        </w:tc>
        <w:tc>
          <w:tcPr>
            <w:tcW w:w="2696" w:type="dxa"/>
            <w:shd w:val="clear" w:color="auto" w:fill="auto"/>
          </w:tcPr>
          <w:p w14:paraId="63F13177" w14:textId="77777777" w:rsidR="00575B52" w:rsidRPr="00490DC0" w:rsidRDefault="00575B52" w:rsidP="003230BF">
            <w:pPr>
              <w:spacing w:before="40"/>
            </w:pPr>
            <w:r w:rsidRPr="00BC61A8">
              <w:t>Przedsiębiorstwo Wielobranżowe "REZ-DROGPOL" s.c.</w:t>
            </w:r>
          </w:p>
          <w:p w14:paraId="37038403" w14:textId="77777777" w:rsidR="00575B52" w:rsidRPr="00490DC0" w:rsidRDefault="00575B52" w:rsidP="003230BF">
            <w:r w:rsidRPr="00BC61A8">
              <w:t>Jaskrów, ul. Starowiejska</w:t>
            </w:r>
            <w:r w:rsidRPr="00490DC0">
              <w:t xml:space="preserve"> </w:t>
            </w:r>
            <w:r w:rsidRPr="00BC61A8">
              <w:t>1</w:t>
            </w:r>
            <w:r w:rsidRPr="00490DC0">
              <w:t xml:space="preserve"> </w:t>
            </w:r>
          </w:p>
          <w:p w14:paraId="1CEC4281" w14:textId="77777777" w:rsidR="00575B52" w:rsidRPr="00490DC0" w:rsidRDefault="00575B52" w:rsidP="003230BF">
            <w:pPr>
              <w:spacing w:after="40"/>
              <w:jc w:val="both"/>
            </w:pPr>
            <w:r w:rsidRPr="00BC61A8">
              <w:t>42-244</w:t>
            </w:r>
            <w:r w:rsidRPr="00490DC0">
              <w:t xml:space="preserve"> </w:t>
            </w:r>
            <w:r w:rsidRPr="00BC61A8">
              <w:t>Mstów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C0196B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1 067 640.00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9BED73" w14:textId="0EDCD34C" w:rsidR="00575B52" w:rsidRPr="00490DC0" w:rsidRDefault="00575B52" w:rsidP="003230BF">
            <w:pPr>
              <w:spacing w:before="120" w:after="120"/>
              <w:jc w:val="both"/>
            </w:pPr>
            <w:r>
              <w:t>1 dzień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10481" w14:textId="77777777" w:rsidR="00575B52" w:rsidRPr="00490DC0" w:rsidRDefault="00575B52" w:rsidP="003230BF">
            <w:pPr>
              <w:spacing w:before="120" w:after="120"/>
              <w:jc w:val="both"/>
            </w:pPr>
            <w:r w:rsidRPr="00BC61A8">
              <w:t>24 miesiące</w:t>
            </w:r>
          </w:p>
        </w:tc>
      </w:tr>
    </w:tbl>
    <w:p w14:paraId="7FCBFEBD" w14:textId="2AE5A4CC" w:rsidR="00C236D3" w:rsidRPr="00575B52" w:rsidRDefault="00C236D3" w:rsidP="00575B52">
      <w:pPr>
        <w:pStyle w:val="Tekstpodstawowy"/>
        <w:rPr>
          <w:i/>
        </w:rPr>
      </w:pPr>
      <w:bookmarkStart w:id="0" w:name="_GoBack"/>
      <w:bookmarkEnd w:id="0"/>
    </w:p>
    <w:sectPr w:rsidR="00C236D3" w:rsidRPr="00575B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06E51" w14:textId="77777777" w:rsidR="00E44733" w:rsidRDefault="00E44733">
      <w:r>
        <w:separator/>
      </w:r>
    </w:p>
  </w:endnote>
  <w:endnote w:type="continuationSeparator" w:id="0">
    <w:p w14:paraId="02EF1DD0" w14:textId="77777777" w:rsidR="00E44733" w:rsidRDefault="00E4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192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5F54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EBE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E06730">
        <v:line id="_x0000_s2049" style="position:absolute;left:0;text-align:left;z-index:251657728" from="-3.85pt,8.7pt" to="455.15pt,8.7pt"/>
      </w:pict>
    </w:r>
  </w:p>
  <w:p w14:paraId="3E6226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EB8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801ACF" w14:textId="77777777" w:rsidR="009F189D" w:rsidRDefault="009F189D">
    <w:pPr>
      <w:pStyle w:val="Stopka"/>
      <w:tabs>
        <w:tab w:val="clear" w:pos="4536"/>
      </w:tabs>
      <w:jc w:val="center"/>
    </w:pPr>
  </w:p>
  <w:p w14:paraId="36917F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AB806" w14:textId="77777777" w:rsidR="00E44733" w:rsidRDefault="00E44733">
      <w:r>
        <w:separator/>
      </w:r>
    </w:p>
  </w:footnote>
  <w:footnote w:type="continuationSeparator" w:id="0">
    <w:p w14:paraId="53511206" w14:textId="77777777" w:rsidR="00E44733" w:rsidRDefault="00E44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9BE4" w14:textId="77777777" w:rsidR="00BC61A8" w:rsidRDefault="00BC6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44809" w14:textId="77777777" w:rsidR="00BC61A8" w:rsidRDefault="00BC6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956B6" w14:textId="77777777" w:rsidR="00BC61A8" w:rsidRDefault="00BC6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47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75B52"/>
    <w:rsid w:val="0069085C"/>
    <w:rsid w:val="00843263"/>
    <w:rsid w:val="00861E75"/>
    <w:rsid w:val="009D19BD"/>
    <w:rsid w:val="009F189D"/>
    <w:rsid w:val="00A80738"/>
    <w:rsid w:val="00BC61A8"/>
    <w:rsid w:val="00C236D3"/>
    <w:rsid w:val="00C659E2"/>
    <w:rsid w:val="00CB0802"/>
    <w:rsid w:val="00D7128F"/>
    <w:rsid w:val="00E447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18A32F"/>
  <w15:chartTrackingRefBased/>
  <w15:docId w15:val="{8151A572-CF7B-4A7D-912D-6B31610A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187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cp:lastPrinted>2020-02-21T11:26:00Z</cp:lastPrinted>
  <dcterms:created xsi:type="dcterms:W3CDTF">2020-02-21T11:31:00Z</dcterms:created>
  <dcterms:modified xsi:type="dcterms:W3CDTF">2020-02-21T11:31:00Z</dcterms:modified>
</cp:coreProperties>
</file>