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C7BE3" w14:textId="77777777" w:rsidR="001A443E" w:rsidRDefault="00664ADA" w:rsidP="001A443E">
      <w:pPr>
        <w:jc w:val="right"/>
        <w:rPr>
          <w:b/>
          <w:bCs/>
          <w:sz w:val="24"/>
        </w:rPr>
      </w:pPr>
      <w:r w:rsidRPr="00664ADA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664ADA">
        <w:rPr>
          <w:sz w:val="24"/>
        </w:rPr>
        <w:t>2020-02-06</w:t>
      </w:r>
    </w:p>
    <w:p w14:paraId="3099AA87" w14:textId="77777777" w:rsidR="001A443E" w:rsidRDefault="001A443E" w:rsidP="00A80738">
      <w:pPr>
        <w:rPr>
          <w:b/>
          <w:bCs/>
          <w:sz w:val="24"/>
        </w:rPr>
      </w:pPr>
    </w:p>
    <w:p w14:paraId="122FC893" w14:textId="77777777" w:rsidR="001A443E" w:rsidRDefault="001A443E" w:rsidP="00A80738">
      <w:pPr>
        <w:rPr>
          <w:b/>
          <w:bCs/>
          <w:sz w:val="24"/>
        </w:rPr>
      </w:pPr>
    </w:p>
    <w:p w14:paraId="4E2E6679" w14:textId="77777777" w:rsidR="00A80738" w:rsidRDefault="00664ADA" w:rsidP="0018613E">
      <w:pPr>
        <w:spacing w:after="40"/>
        <w:rPr>
          <w:b/>
          <w:bCs/>
          <w:sz w:val="24"/>
        </w:rPr>
      </w:pPr>
      <w:r w:rsidRPr="00664ADA">
        <w:rPr>
          <w:b/>
          <w:bCs/>
          <w:sz w:val="24"/>
        </w:rPr>
        <w:t>Centralny Szpital Kliniczny MSWiA w Warszawie</w:t>
      </w:r>
    </w:p>
    <w:p w14:paraId="651E1D33" w14:textId="77777777" w:rsidR="00A80738" w:rsidRPr="0018613E" w:rsidRDefault="00664ADA" w:rsidP="00A80738">
      <w:pPr>
        <w:rPr>
          <w:bCs/>
          <w:sz w:val="24"/>
        </w:rPr>
      </w:pPr>
      <w:r w:rsidRPr="00664ADA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664ADA">
        <w:rPr>
          <w:bCs/>
          <w:sz w:val="24"/>
        </w:rPr>
        <w:t>137</w:t>
      </w:r>
    </w:p>
    <w:p w14:paraId="4F532749" w14:textId="77777777" w:rsidR="00A80738" w:rsidRPr="0018613E" w:rsidRDefault="00664ADA" w:rsidP="00A80738">
      <w:pPr>
        <w:rPr>
          <w:bCs/>
          <w:sz w:val="24"/>
        </w:rPr>
      </w:pPr>
      <w:r w:rsidRPr="00664ADA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664ADA">
        <w:rPr>
          <w:bCs/>
          <w:sz w:val="24"/>
        </w:rPr>
        <w:t>Warszawa</w:t>
      </w:r>
    </w:p>
    <w:p w14:paraId="4416FB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A87A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64ADA" w:rsidRPr="00664ADA">
        <w:rPr>
          <w:b/>
          <w:sz w:val="24"/>
          <w:szCs w:val="24"/>
        </w:rPr>
        <w:t>CSKDZP-2375/02/12/01/2019</w:t>
      </w:r>
      <w:r w:rsidR="00A80738">
        <w:rPr>
          <w:sz w:val="24"/>
        </w:rPr>
        <w:tab/>
        <w:t xml:space="preserve"> </w:t>
      </w:r>
    </w:p>
    <w:p w14:paraId="20B225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1B8B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E1C9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5ABFD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7E7AC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396F80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64ADA" w:rsidRPr="00664AD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0774C5B" w14:textId="77777777" w:rsidR="00CB5EDB" w:rsidRPr="00490DC0" w:rsidRDefault="00664ADA" w:rsidP="00CB5EDB">
      <w:pPr>
        <w:pStyle w:val="Tekstpodstawowywcity"/>
        <w:spacing w:before="120" w:after="240"/>
        <w:ind w:firstLine="0"/>
        <w:jc w:val="center"/>
      </w:pPr>
      <w:r w:rsidRPr="00664ADA">
        <w:rPr>
          <w:b/>
        </w:rPr>
        <w:t xml:space="preserve"> zakup i sukcesywną dostawę sprzętu jednorazowego do zabiegów radiologicznych</w:t>
      </w:r>
    </w:p>
    <w:p w14:paraId="3BB90425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64ADA" w:rsidRPr="00664ADA">
        <w:rPr>
          <w:sz w:val="24"/>
          <w:szCs w:val="24"/>
        </w:rPr>
        <w:t>(</w:t>
      </w:r>
      <w:proofErr w:type="spellStart"/>
      <w:r w:rsidR="00664ADA" w:rsidRPr="00664ADA">
        <w:rPr>
          <w:sz w:val="24"/>
          <w:szCs w:val="24"/>
        </w:rPr>
        <w:t>t.j</w:t>
      </w:r>
      <w:proofErr w:type="spellEnd"/>
      <w:r w:rsidR="00664ADA" w:rsidRPr="00664AD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43E0C50D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64ADA" w:rsidRPr="00664ADA">
        <w:rPr>
          <w:sz w:val="24"/>
          <w:szCs w:val="24"/>
        </w:rPr>
        <w:t>06/02/2020</w:t>
      </w:r>
      <w:r w:rsidRPr="00FF4AB1">
        <w:rPr>
          <w:sz w:val="24"/>
          <w:szCs w:val="24"/>
        </w:rPr>
        <w:t xml:space="preserve"> o godz. </w:t>
      </w:r>
      <w:r w:rsidR="00664ADA" w:rsidRPr="00664ADA">
        <w:rPr>
          <w:sz w:val="24"/>
          <w:szCs w:val="24"/>
        </w:rPr>
        <w:t>13:00</w:t>
      </w:r>
      <w:r>
        <w:rPr>
          <w:sz w:val="24"/>
          <w:szCs w:val="24"/>
        </w:rPr>
        <w:t>.</w:t>
      </w:r>
    </w:p>
    <w:p w14:paraId="20F453C0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64ADA" w:rsidRPr="006646D9" w14:paraId="4F2D2342" w14:textId="77777777" w:rsidTr="00EF6C89">
        <w:trPr>
          <w:trHeight w:val="70"/>
        </w:trPr>
        <w:tc>
          <w:tcPr>
            <w:tcW w:w="9214" w:type="dxa"/>
          </w:tcPr>
          <w:p w14:paraId="583D9FED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 zamówienia w wysokości 150 120.00 zł brutto;</w:t>
            </w:r>
          </w:p>
        </w:tc>
      </w:tr>
      <w:tr w:rsidR="00664ADA" w:rsidRPr="006646D9" w14:paraId="6F2B6BEB" w14:textId="77777777" w:rsidTr="00EF6C89">
        <w:trPr>
          <w:trHeight w:val="70"/>
        </w:trPr>
        <w:tc>
          <w:tcPr>
            <w:tcW w:w="9214" w:type="dxa"/>
          </w:tcPr>
          <w:p w14:paraId="11AE84DA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2 zamówienia w wysokości 576 180.00 zł brutto;</w:t>
            </w:r>
          </w:p>
        </w:tc>
      </w:tr>
      <w:tr w:rsidR="00664ADA" w:rsidRPr="006646D9" w14:paraId="4FE6D726" w14:textId="77777777" w:rsidTr="00EF6C89">
        <w:trPr>
          <w:trHeight w:val="70"/>
        </w:trPr>
        <w:tc>
          <w:tcPr>
            <w:tcW w:w="9214" w:type="dxa"/>
          </w:tcPr>
          <w:p w14:paraId="6FD81692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3 zamówienia w wysokości 179 280.00 zł brutto;</w:t>
            </w:r>
          </w:p>
        </w:tc>
      </w:tr>
      <w:tr w:rsidR="00664ADA" w:rsidRPr="006646D9" w14:paraId="447ACE3C" w14:textId="77777777" w:rsidTr="00EF6C89">
        <w:trPr>
          <w:trHeight w:val="70"/>
        </w:trPr>
        <w:tc>
          <w:tcPr>
            <w:tcW w:w="9214" w:type="dxa"/>
          </w:tcPr>
          <w:p w14:paraId="65D8AD3C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4 zamówienia w wysokości 611 820.00 zł brutto;</w:t>
            </w:r>
          </w:p>
        </w:tc>
      </w:tr>
      <w:tr w:rsidR="00664ADA" w:rsidRPr="006646D9" w14:paraId="4DD3F6AA" w14:textId="77777777" w:rsidTr="00EF6C89">
        <w:trPr>
          <w:trHeight w:val="70"/>
        </w:trPr>
        <w:tc>
          <w:tcPr>
            <w:tcW w:w="9214" w:type="dxa"/>
          </w:tcPr>
          <w:p w14:paraId="36469BCE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5 zamówienia w wysokości 736 398.00 zł brutto;</w:t>
            </w:r>
          </w:p>
        </w:tc>
      </w:tr>
      <w:tr w:rsidR="00664ADA" w:rsidRPr="006646D9" w14:paraId="4D9C6786" w14:textId="77777777" w:rsidTr="00EF6C89">
        <w:trPr>
          <w:trHeight w:val="70"/>
        </w:trPr>
        <w:tc>
          <w:tcPr>
            <w:tcW w:w="9214" w:type="dxa"/>
          </w:tcPr>
          <w:p w14:paraId="57AAC6E0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6 zamówienia w wysokości 25 110.00 zł brutto;</w:t>
            </w:r>
          </w:p>
        </w:tc>
      </w:tr>
      <w:tr w:rsidR="00664ADA" w:rsidRPr="006646D9" w14:paraId="1D06352D" w14:textId="77777777" w:rsidTr="00EF6C89">
        <w:trPr>
          <w:trHeight w:val="70"/>
        </w:trPr>
        <w:tc>
          <w:tcPr>
            <w:tcW w:w="9214" w:type="dxa"/>
          </w:tcPr>
          <w:p w14:paraId="043C6BF4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7 zamówienia w wysokości 471 420.00 zł brutto;</w:t>
            </w:r>
          </w:p>
        </w:tc>
      </w:tr>
      <w:tr w:rsidR="00664ADA" w:rsidRPr="006646D9" w14:paraId="413EF514" w14:textId="77777777" w:rsidTr="00EF6C89">
        <w:trPr>
          <w:trHeight w:val="70"/>
        </w:trPr>
        <w:tc>
          <w:tcPr>
            <w:tcW w:w="9214" w:type="dxa"/>
          </w:tcPr>
          <w:p w14:paraId="1232C868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8 zamówienia w wysokości 444 960.00 zł brutto;</w:t>
            </w:r>
          </w:p>
        </w:tc>
      </w:tr>
      <w:tr w:rsidR="00664ADA" w:rsidRPr="006646D9" w14:paraId="4AA2CC1E" w14:textId="77777777" w:rsidTr="00EF6C89">
        <w:trPr>
          <w:trHeight w:val="70"/>
        </w:trPr>
        <w:tc>
          <w:tcPr>
            <w:tcW w:w="9214" w:type="dxa"/>
          </w:tcPr>
          <w:p w14:paraId="274CDC0E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9 zamówienia w wysokości 337 095.00 zł brutto;</w:t>
            </w:r>
          </w:p>
        </w:tc>
      </w:tr>
      <w:tr w:rsidR="00664ADA" w:rsidRPr="006646D9" w14:paraId="0313BB67" w14:textId="77777777" w:rsidTr="00EF6C89">
        <w:trPr>
          <w:trHeight w:val="70"/>
        </w:trPr>
        <w:tc>
          <w:tcPr>
            <w:tcW w:w="9214" w:type="dxa"/>
          </w:tcPr>
          <w:p w14:paraId="627D7C3A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10 zamówienia w wysokości 1 490 400.00 zł brutto;</w:t>
            </w:r>
          </w:p>
        </w:tc>
      </w:tr>
      <w:tr w:rsidR="00664ADA" w:rsidRPr="006646D9" w14:paraId="236A7F93" w14:textId="77777777" w:rsidTr="00EF6C89">
        <w:trPr>
          <w:trHeight w:val="70"/>
        </w:trPr>
        <w:tc>
          <w:tcPr>
            <w:tcW w:w="9214" w:type="dxa"/>
          </w:tcPr>
          <w:p w14:paraId="27091B56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11 zamówienia w wysokości 572 778.00 zł brutto;</w:t>
            </w:r>
          </w:p>
        </w:tc>
      </w:tr>
      <w:tr w:rsidR="00664ADA" w:rsidRPr="006646D9" w14:paraId="4E166EEB" w14:textId="77777777" w:rsidTr="00EF6C89">
        <w:trPr>
          <w:trHeight w:val="70"/>
        </w:trPr>
        <w:tc>
          <w:tcPr>
            <w:tcW w:w="9214" w:type="dxa"/>
          </w:tcPr>
          <w:p w14:paraId="47ACDFE7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12 zamówienia w wysokości 345 600.00 zł brutto;</w:t>
            </w:r>
          </w:p>
        </w:tc>
      </w:tr>
      <w:tr w:rsidR="00664ADA" w:rsidRPr="006646D9" w14:paraId="0F64CE79" w14:textId="77777777" w:rsidTr="00EF6C89">
        <w:trPr>
          <w:trHeight w:val="70"/>
        </w:trPr>
        <w:tc>
          <w:tcPr>
            <w:tcW w:w="9214" w:type="dxa"/>
          </w:tcPr>
          <w:p w14:paraId="4DAA0A95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13 zamówienia w wysokości 803 844.00 zł brutto;</w:t>
            </w:r>
          </w:p>
        </w:tc>
      </w:tr>
      <w:tr w:rsidR="00664ADA" w:rsidRPr="006646D9" w14:paraId="3E0DA8C8" w14:textId="77777777" w:rsidTr="00EF6C89">
        <w:trPr>
          <w:trHeight w:val="70"/>
        </w:trPr>
        <w:tc>
          <w:tcPr>
            <w:tcW w:w="9214" w:type="dxa"/>
          </w:tcPr>
          <w:p w14:paraId="2951B15B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14 zamówienia w wysokości 1 593 054.00 zł brutto;</w:t>
            </w:r>
          </w:p>
        </w:tc>
      </w:tr>
      <w:tr w:rsidR="00664ADA" w:rsidRPr="006646D9" w14:paraId="77BE0CC9" w14:textId="77777777" w:rsidTr="00EF6C89">
        <w:trPr>
          <w:trHeight w:val="70"/>
        </w:trPr>
        <w:tc>
          <w:tcPr>
            <w:tcW w:w="9214" w:type="dxa"/>
          </w:tcPr>
          <w:p w14:paraId="2D10C764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15 zamówienia w wysokości 186 840.00 zł brutto;</w:t>
            </w:r>
          </w:p>
        </w:tc>
      </w:tr>
      <w:tr w:rsidR="00664ADA" w:rsidRPr="006646D9" w14:paraId="23DDD487" w14:textId="77777777" w:rsidTr="00EF6C89">
        <w:trPr>
          <w:trHeight w:val="70"/>
        </w:trPr>
        <w:tc>
          <w:tcPr>
            <w:tcW w:w="9214" w:type="dxa"/>
          </w:tcPr>
          <w:p w14:paraId="50FD6378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16 zamówienia w wysokości 624 888.00 zł brutto;</w:t>
            </w:r>
          </w:p>
        </w:tc>
      </w:tr>
      <w:tr w:rsidR="00664ADA" w:rsidRPr="006646D9" w14:paraId="766DAF37" w14:textId="77777777" w:rsidTr="00EF6C89">
        <w:trPr>
          <w:trHeight w:val="70"/>
        </w:trPr>
        <w:tc>
          <w:tcPr>
            <w:tcW w:w="9214" w:type="dxa"/>
          </w:tcPr>
          <w:p w14:paraId="102F0208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17 zamówienia w wysokości 1 644 732.00 zł brutto;</w:t>
            </w:r>
          </w:p>
        </w:tc>
      </w:tr>
      <w:tr w:rsidR="00664ADA" w:rsidRPr="006646D9" w14:paraId="1EE3BA2C" w14:textId="77777777" w:rsidTr="00EF6C89">
        <w:trPr>
          <w:trHeight w:val="70"/>
        </w:trPr>
        <w:tc>
          <w:tcPr>
            <w:tcW w:w="9214" w:type="dxa"/>
          </w:tcPr>
          <w:p w14:paraId="68E7C7AA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18 zamówienia w wysokości 444 960.00 zł brutto;</w:t>
            </w:r>
          </w:p>
        </w:tc>
      </w:tr>
      <w:tr w:rsidR="00664ADA" w:rsidRPr="006646D9" w14:paraId="79023FC3" w14:textId="77777777" w:rsidTr="00EF6C89">
        <w:trPr>
          <w:trHeight w:val="70"/>
        </w:trPr>
        <w:tc>
          <w:tcPr>
            <w:tcW w:w="9214" w:type="dxa"/>
          </w:tcPr>
          <w:p w14:paraId="2169F5AA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19 zamówienia w wysokości 858 600.00 zł brutto;</w:t>
            </w:r>
          </w:p>
        </w:tc>
      </w:tr>
      <w:tr w:rsidR="00664ADA" w:rsidRPr="006646D9" w14:paraId="6BCDF065" w14:textId="77777777" w:rsidTr="00EF6C89">
        <w:trPr>
          <w:trHeight w:val="70"/>
        </w:trPr>
        <w:tc>
          <w:tcPr>
            <w:tcW w:w="9214" w:type="dxa"/>
          </w:tcPr>
          <w:p w14:paraId="66552734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20 zamówienia w wysokości 226 670.40 zł brutto;</w:t>
            </w:r>
          </w:p>
        </w:tc>
      </w:tr>
      <w:tr w:rsidR="00664ADA" w:rsidRPr="006646D9" w14:paraId="603B0E2D" w14:textId="77777777" w:rsidTr="00EF6C89">
        <w:trPr>
          <w:trHeight w:val="70"/>
        </w:trPr>
        <w:tc>
          <w:tcPr>
            <w:tcW w:w="9214" w:type="dxa"/>
          </w:tcPr>
          <w:p w14:paraId="568C5238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21 zamówienia w wysokości 113 400.00 zł brutto;</w:t>
            </w:r>
          </w:p>
        </w:tc>
      </w:tr>
      <w:tr w:rsidR="00664ADA" w:rsidRPr="006646D9" w14:paraId="754AC407" w14:textId="77777777" w:rsidTr="00EF6C89">
        <w:trPr>
          <w:trHeight w:val="70"/>
        </w:trPr>
        <w:tc>
          <w:tcPr>
            <w:tcW w:w="9214" w:type="dxa"/>
          </w:tcPr>
          <w:p w14:paraId="549BBA66" w14:textId="77777777" w:rsidR="00664ADA" w:rsidRPr="00A3048A" w:rsidRDefault="00664ADA" w:rsidP="00EF6C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4ADA">
              <w:rPr>
                <w:sz w:val="24"/>
                <w:szCs w:val="24"/>
              </w:rPr>
              <w:t>części 22 zamówienia w wysokości 345 600.00 zł brutto;</w:t>
            </w:r>
          </w:p>
        </w:tc>
      </w:tr>
    </w:tbl>
    <w:p w14:paraId="504F2CBD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843"/>
        <w:gridCol w:w="1134"/>
        <w:gridCol w:w="1417"/>
      </w:tblGrid>
      <w:tr w:rsidR="00C94D43" w:rsidRPr="00075CD0" w14:paraId="1A8911B2" w14:textId="77777777" w:rsidTr="00252259">
        <w:tc>
          <w:tcPr>
            <w:tcW w:w="824" w:type="dxa"/>
            <w:shd w:val="clear" w:color="auto" w:fill="auto"/>
            <w:vAlign w:val="center"/>
          </w:tcPr>
          <w:p w14:paraId="08743398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EBF507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33241131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09B46430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687441AD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088B8C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5DE63D0" w14:textId="37B0E146" w:rsidR="00C94D43" w:rsidRPr="00CB5EDB" w:rsidRDefault="00252259" w:rsidP="00075CD0">
            <w:pPr>
              <w:jc w:val="center"/>
            </w:pPr>
            <w:r w:rsidRPr="00252259">
              <w:t>Termin uzupełnienia magazynu w dniach kalendarzowych (maks. 3 dni kalendarzowe):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A7CFE6" w14:textId="19756810" w:rsidR="00C94D43" w:rsidRPr="00CB5EDB" w:rsidRDefault="00252259" w:rsidP="00075CD0">
            <w:pPr>
              <w:jc w:val="center"/>
            </w:pPr>
            <w:r w:rsidRPr="00252259">
              <w:t>Termin ważności minimum 6 miesięcy: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DF59E9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64ADA" w:rsidRPr="00075CD0" w14:paraId="41AA8966" w14:textId="77777777" w:rsidTr="00252259">
        <w:tc>
          <w:tcPr>
            <w:tcW w:w="824" w:type="dxa"/>
            <w:shd w:val="clear" w:color="auto" w:fill="auto"/>
            <w:vAlign w:val="center"/>
          </w:tcPr>
          <w:p w14:paraId="1778892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33169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</w:t>
            </w:r>
          </w:p>
        </w:tc>
        <w:tc>
          <w:tcPr>
            <w:tcW w:w="2295" w:type="dxa"/>
            <w:shd w:val="clear" w:color="auto" w:fill="auto"/>
          </w:tcPr>
          <w:p w14:paraId="70F705EF" w14:textId="77777777" w:rsidR="00664ADA" w:rsidRPr="00CB5EDB" w:rsidRDefault="00664ADA" w:rsidP="00EF6C89">
            <w:pPr>
              <w:spacing w:before="40"/>
            </w:pPr>
            <w:r w:rsidRPr="00664ADA">
              <w:t xml:space="preserve">Abbott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Sp. z o. o.</w:t>
            </w:r>
          </w:p>
          <w:p w14:paraId="4FAB828E" w14:textId="77777777" w:rsidR="00664ADA" w:rsidRPr="00CB5EDB" w:rsidRDefault="00664ADA" w:rsidP="00EF6C89">
            <w:r w:rsidRPr="00664ADA">
              <w:t>Postępu</w:t>
            </w:r>
            <w:r w:rsidRPr="00CB5EDB">
              <w:t xml:space="preserve"> </w:t>
            </w:r>
            <w:r w:rsidRPr="00664ADA">
              <w:t>21B</w:t>
            </w:r>
            <w:r w:rsidRPr="00CB5EDB">
              <w:t xml:space="preserve"> </w:t>
            </w:r>
          </w:p>
          <w:p w14:paraId="01BC6E9C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02-676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EC152A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574 020.00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F4B27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 kalendarzowy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F77A4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4DA47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1A3735E0" w14:textId="77777777" w:rsidTr="00252259">
        <w:tc>
          <w:tcPr>
            <w:tcW w:w="824" w:type="dxa"/>
            <w:shd w:val="clear" w:color="auto" w:fill="auto"/>
            <w:vAlign w:val="center"/>
          </w:tcPr>
          <w:p w14:paraId="4665DBA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A982F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21</w:t>
            </w:r>
          </w:p>
        </w:tc>
        <w:tc>
          <w:tcPr>
            <w:tcW w:w="2295" w:type="dxa"/>
            <w:shd w:val="clear" w:color="auto" w:fill="auto"/>
          </w:tcPr>
          <w:p w14:paraId="1E114480" w14:textId="77777777" w:rsidR="00664ADA" w:rsidRPr="00CB5EDB" w:rsidRDefault="00664ADA" w:rsidP="00EF6C89">
            <w:pPr>
              <w:spacing w:before="40"/>
            </w:pPr>
            <w:r w:rsidRPr="00664ADA">
              <w:t xml:space="preserve">Abbott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Sp. z o. o.</w:t>
            </w:r>
          </w:p>
          <w:p w14:paraId="177D9A06" w14:textId="77777777" w:rsidR="00664ADA" w:rsidRPr="00CB5EDB" w:rsidRDefault="00664ADA" w:rsidP="00EF6C89">
            <w:r w:rsidRPr="00664ADA">
              <w:t>Postępu</w:t>
            </w:r>
            <w:r w:rsidRPr="00CB5EDB">
              <w:t xml:space="preserve"> </w:t>
            </w:r>
            <w:r w:rsidRPr="00664ADA">
              <w:t>21B</w:t>
            </w:r>
            <w:r w:rsidRPr="00CB5EDB">
              <w:t xml:space="preserve"> </w:t>
            </w:r>
          </w:p>
          <w:p w14:paraId="488AA282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02-676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89364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103 680.00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F3646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 kalendarzowy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0C3B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41827A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71AC5883" w14:textId="77777777" w:rsidTr="00252259">
        <w:tc>
          <w:tcPr>
            <w:tcW w:w="824" w:type="dxa"/>
            <w:shd w:val="clear" w:color="auto" w:fill="auto"/>
            <w:vAlign w:val="center"/>
          </w:tcPr>
          <w:p w14:paraId="531A84A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5FCFF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15</w:t>
            </w:r>
          </w:p>
        </w:tc>
        <w:tc>
          <w:tcPr>
            <w:tcW w:w="2295" w:type="dxa"/>
            <w:shd w:val="clear" w:color="auto" w:fill="auto"/>
          </w:tcPr>
          <w:p w14:paraId="65B8F8C9" w14:textId="77777777" w:rsidR="00664ADA" w:rsidRPr="00CB5EDB" w:rsidRDefault="00664ADA" w:rsidP="00EF6C89">
            <w:pPr>
              <w:spacing w:before="40"/>
            </w:pPr>
            <w:r w:rsidRPr="00664ADA">
              <w:t xml:space="preserve">ADYTON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Polska Sp. z o.o.</w:t>
            </w:r>
          </w:p>
          <w:p w14:paraId="042D259E" w14:textId="77777777" w:rsidR="00664ADA" w:rsidRPr="00CB5EDB" w:rsidRDefault="00664ADA" w:rsidP="00EF6C89">
            <w:r w:rsidRPr="00664ADA">
              <w:t>Grzegórzecka</w:t>
            </w:r>
            <w:r w:rsidRPr="00CB5EDB">
              <w:t xml:space="preserve"> </w:t>
            </w:r>
            <w:r w:rsidRPr="00664ADA">
              <w:t>67F/47</w:t>
            </w:r>
            <w:r w:rsidRPr="00CB5EDB">
              <w:t xml:space="preserve"> </w:t>
            </w:r>
          </w:p>
          <w:p w14:paraId="5308D5C5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31-559</w:t>
            </w:r>
            <w:r w:rsidRPr="00CB5EDB">
              <w:t xml:space="preserve"> </w:t>
            </w:r>
            <w:r w:rsidRPr="00664AD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DC95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64 152.00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721381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09F8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7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A485C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227147DC" w14:textId="77777777" w:rsidTr="00252259">
        <w:tc>
          <w:tcPr>
            <w:tcW w:w="824" w:type="dxa"/>
            <w:shd w:val="clear" w:color="auto" w:fill="auto"/>
            <w:vAlign w:val="center"/>
          </w:tcPr>
          <w:p w14:paraId="7BCC9AB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5750F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7</w:t>
            </w:r>
          </w:p>
        </w:tc>
        <w:tc>
          <w:tcPr>
            <w:tcW w:w="2295" w:type="dxa"/>
            <w:shd w:val="clear" w:color="auto" w:fill="auto"/>
          </w:tcPr>
          <w:p w14:paraId="77C902E4" w14:textId="77777777" w:rsidR="00664ADA" w:rsidRPr="00CB5EDB" w:rsidRDefault="00664ADA" w:rsidP="00EF6C89">
            <w:pPr>
              <w:spacing w:before="40"/>
            </w:pPr>
            <w:r w:rsidRPr="00664ADA">
              <w:t>ARTERIAE Sp. z o.o. Sp. Komandytowa</w:t>
            </w:r>
          </w:p>
          <w:p w14:paraId="7580E0D5" w14:textId="77777777" w:rsidR="00664ADA" w:rsidRPr="00CB5EDB" w:rsidRDefault="00664ADA" w:rsidP="00EF6C89">
            <w:r w:rsidRPr="00664ADA">
              <w:t>Okopowa</w:t>
            </w:r>
            <w:r w:rsidRPr="00CB5EDB">
              <w:t xml:space="preserve"> </w:t>
            </w:r>
            <w:r w:rsidRPr="00664ADA">
              <w:t>109/56</w:t>
            </w:r>
            <w:r w:rsidRPr="00CB5EDB">
              <w:t xml:space="preserve"> </w:t>
            </w:r>
          </w:p>
          <w:p w14:paraId="6C3E3CE5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91-849</w:t>
            </w:r>
            <w:r w:rsidRPr="00CB5EDB">
              <w:t xml:space="preserve"> </w:t>
            </w:r>
            <w:r w:rsidRPr="00664ADA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2FE3A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455 220.00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CFB33D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BFF8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26CC1D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6D826919" w14:textId="77777777" w:rsidTr="00252259">
        <w:tc>
          <w:tcPr>
            <w:tcW w:w="824" w:type="dxa"/>
            <w:shd w:val="clear" w:color="auto" w:fill="auto"/>
            <w:vAlign w:val="center"/>
          </w:tcPr>
          <w:p w14:paraId="6EDE75C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59F9C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13</w:t>
            </w:r>
          </w:p>
        </w:tc>
        <w:tc>
          <w:tcPr>
            <w:tcW w:w="2295" w:type="dxa"/>
            <w:shd w:val="clear" w:color="auto" w:fill="auto"/>
          </w:tcPr>
          <w:p w14:paraId="01CF81FD" w14:textId="77777777" w:rsidR="00664ADA" w:rsidRPr="00CB5EDB" w:rsidRDefault="00664ADA" w:rsidP="00EF6C89">
            <w:pPr>
              <w:spacing w:before="40"/>
            </w:pPr>
            <w:r w:rsidRPr="00664ADA">
              <w:t>Balton Sp. z o.o.</w:t>
            </w:r>
          </w:p>
          <w:p w14:paraId="10BA79B7" w14:textId="77777777" w:rsidR="00664ADA" w:rsidRPr="00CB5EDB" w:rsidRDefault="00664ADA" w:rsidP="00EF6C89">
            <w:r w:rsidRPr="00664ADA">
              <w:t>Nowy Świat</w:t>
            </w:r>
            <w:r w:rsidRPr="00CB5EDB">
              <w:t xml:space="preserve"> </w:t>
            </w:r>
            <w:r w:rsidRPr="00664ADA">
              <w:t>7/14</w:t>
            </w:r>
            <w:r w:rsidRPr="00CB5EDB">
              <w:t xml:space="preserve"> </w:t>
            </w:r>
          </w:p>
          <w:p w14:paraId="5CDC1ACD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00-496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FD199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830 088.00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CB9E0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978A4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15E1C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1DCEDFCC" w14:textId="77777777" w:rsidTr="00252259">
        <w:tc>
          <w:tcPr>
            <w:tcW w:w="824" w:type="dxa"/>
            <w:shd w:val="clear" w:color="auto" w:fill="auto"/>
            <w:vAlign w:val="center"/>
          </w:tcPr>
          <w:p w14:paraId="3F06E8E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22CE4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4</w:t>
            </w:r>
          </w:p>
        </w:tc>
        <w:tc>
          <w:tcPr>
            <w:tcW w:w="2295" w:type="dxa"/>
            <w:shd w:val="clear" w:color="auto" w:fill="auto"/>
          </w:tcPr>
          <w:p w14:paraId="5D4F3448" w14:textId="77777777" w:rsidR="00664ADA" w:rsidRPr="00CB5EDB" w:rsidRDefault="00664ADA" w:rsidP="00EF6C89">
            <w:pPr>
              <w:spacing w:before="40"/>
            </w:pPr>
            <w:r w:rsidRPr="00664ADA">
              <w:t>Bard Poland Sp. z o.o.</w:t>
            </w:r>
          </w:p>
          <w:p w14:paraId="42958F7D" w14:textId="77777777" w:rsidR="00664ADA" w:rsidRPr="00CB5EDB" w:rsidRDefault="00664ADA" w:rsidP="00EF6C89">
            <w:r w:rsidRPr="00664ADA">
              <w:t>Osmańska</w:t>
            </w:r>
            <w:r w:rsidRPr="00CB5EDB">
              <w:t xml:space="preserve"> </w:t>
            </w:r>
            <w:r w:rsidRPr="00664ADA">
              <w:t>14</w:t>
            </w:r>
            <w:r w:rsidRPr="00CB5EDB">
              <w:t xml:space="preserve"> </w:t>
            </w:r>
          </w:p>
          <w:p w14:paraId="7EAE865F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02-823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65F42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610 620.00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546FE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56EFA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34AC9D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2B0BD21B" w14:textId="77777777" w:rsidTr="00252259">
        <w:tc>
          <w:tcPr>
            <w:tcW w:w="824" w:type="dxa"/>
            <w:shd w:val="clear" w:color="auto" w:fill="auto"/>
            <w:vAlign w:val="center"/>
          </w:tcPr>
          <w:p w14:paraId="246C6A0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2B7A7B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20</w:t>
            </w:r>
          </w:p>
        </w:tc>
        <w:tc>
          <w:tcPr>
            <w:tcW w:w="2295" w:type="dxa"/>
            <w:shd w:val="clear" w:color="auto" w:fill="auto"/>
          </w:tcPr>
          <w:p w14:paraId="1506C3E3" w14:textId="77777777" w:rsidR="00664ADA" w:rsidRPr="00CB5EDB" w:rsidRDefault="00664ADA" w:rsidP="00EF6C89">
            <w:pPr>
              <w:spacing w:before="40"/>
            </w:pPr>
            <w:r w:rsidRPr="00664ADA">
              <w:t>Biotronik Polska Sp. z o. o.</w:t>
            </w:r>
          </w:p>
          <w:p w14:paraId="3F95910A" w14:textId="77777777" w:rsidR="00664ADA" w:rsidRPr="00CB5EDB" w:rsidRDefault="00664ADA" w:rsidP="00EF6C89">
            <w:r w:rsidRPr="00664ADA">
              <w:t>Murawa</w:t>
            </w:r>
            <w:r w:rsidRPr="00CB5EDB">
              <w:t xml:space="preserve"> </w:t>
            </w:r>
            <w:r w:rsidRPr="00664ADA">
              <w:t>12-18</w:t>
            </w:r>
            <w:r w:rsidRPr="00CB5EDB">
              <w:t xml:space="preserve"> </w:t>
            </w:r>
          </w:p>
          <w:p w14:paraId="67EA0199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61-655</w:t>
            </w:r>
            <w:r w:rsidRPr="00CB5EDB">
              <w:t xml:space="preserve"> </w:t>
            </w:r>
            <w:r w:rsidRPr="00664ADA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4C4A0A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228 787.20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4C113F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2886C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C7977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2449FA40" w14:textId="77777777" w:rsidTr="00252259">
        <w:tc>
          <w:tcPr>
            <w:tcW w:w="824" w:type="dxa"/>
            <w:shd w:val="clear" w:color="auto" w:fill="auto"/>
            <w:vAlign w:val="center"/>
          </w:tcPr>
          <w:p w14:paraId="7F883005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A72455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5</w:t>
            </w:r>
          </w:p>
        </w:tc>
        <w:tc>
          <w:tcPr>
            <w:tcW w:w="2295" w:type="dxa"/>
            <w:shd w:val="clear" w:color="auto" w:fill="auto"/>
          </w:tcPr>
          <w:p w14:paraId="752995BC" w14:textId="77777777" w:rsidR="00664ADA" w:rsidRPr="00CB5EDB" w:rsidRDefault="00664ADA" w:rsidP="00EF6C89">
            <w:pPr>
              <w:spacing w:before="40"/>
            </w:pPr>
            <w:r w:rsidRPr="00664ADA">
              <w:t>BOSTON SCIENTIFIC POLSKA SPÓŁKA Z O.O.</w:t>
            </w:r>
          </w:p>
          <w:p w14:paraId="57624ABA" w14:textId="77777777" w:rsidR="00664ADA" w:rsidRPr="00CB5EDB" w:rsidRDefault="00664ADA" w:rsidP="00EF6C89">
            <w:r w:rsidRPr="00664ADA">
              <w:t>Al. Jana Pawła II</w:t>
            </w:r>
            <w:r w:rsidRPr="00CB5EDB">
              <w:t xml:space="preserve"> </w:t>
            </w:r>
            <w:r w:rsidRPr="00664ADA">
              <w:t>22</w:t>
            </w:r>
            <w:r w:rsidRPr="00CB5EDB">
              <w:t xml:space="preserve"> </w:t>
            </w:r>
          </w:p>
          <w:p w14:paraId="70D99E1B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00133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3582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734 648.40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A9FB8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353B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 lata : Zamawiający interpretuje jako 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4E8B7D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33A4B3F5" w14:textId="77777777" w:rsidTr="00252259">
        <w:tc>
          <w:tcPr>
            <w:tcW w:w="824" w:type="dxa"/>
            <w:shd w:val="clear" w:color="auto" w:fill="auto"/>
            <w:vAlign w:val="center"/>
          </w:tcPr>
          <w:p w14:paraId="451239C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402B1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</w:t>
            </w:r>
          </w:p>
        </w:tc>
        <w:tc>
          <w:tcPr>
            <w:tcW w:w="2295" w:type="dxa"/>
            <w:shd w:val="clear" w:color="auto" w:fill="auto"/>
          </w:tcPr>
          <w:p w14:paraId="23C0EA7E" w14:textId="77777777" w:rsidR="00664ADA" w:rsidRPr="00CB5EDB" w:rsidRDefault="00664ADA" w:rsidP="00EF6C89">
            <w:pPr>
              <w:spacing w:before="40"/>
            </w:pPr>
            <w:r w:rsidRPr="00664ADA">
              <w:t>ENDOLINK SP. Z O. O. SP. K.</w:t>
            </w:r>
          </w:p>
          <w:p w14:paraId="3AF0A9E8" w14:textId="77777777" w:rsidR="00664ADA" w:rsidRPr="00CB5EDB" w:rsidRDefault="00664ADA" w:rsidP="00EF6C89">
            <w:r w:rsidRPr="00664ADA">
              <w:t>Sienkiewicza</w:t>
            </w:r>
            <w:r w:rsidRPr="00CB5EDB">
              <w:t xml:space="preserve"> </w:t>
            </w:r>
            <w:r w:rsidRPr="00664ADA">
              <w:t>52/12</w:t>
            </w:r>
            <w:r w:rsidRPr="00CB5EDB">
              <w:t xml:space="preserve"> </w:t>
            </w:r>
          </w:p>
          <w:p w14:paraId="3DB303B8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90-058</w:t>
            </w:r>
            <w:r w:rsidRPr="00CB5EDB">
              <w:t xml:space="preserve"> </w:t>
            </w:r>
            <w:r w:rsidRPr="00664ADA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A28CE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149 999.90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204325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C04D5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220EF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082B0366" w14:textId="77777777" w:rsidTr="00252259">
        <w:tc>
          <w:tcPr>
            <w:tcW w:w="824" w:type="dxa"/>
            <w:shd w:val="clear" w:color="auto" w:fill="auto"/>
            <w:vAlign w:val="center"/>
          </w:tcPr>
          <w:p w14:paraId="5098878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93675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</w:t>
            </w:r>
          </w:p>
        </w:tc>
        <w:tc>
          <w:tcPr>
            <w:tcW w:w="2295" w:type="dxa"/>
            <w:shd w:val="clear" w:color="auto" w:fill="auto"/>
          </w:tcPr>
          <w:p w14:paraId="5FF0114D" w14:textId="77777777" w:rsidR="00664ADA" w:rsidRPr="00CB5EDB" w:rsidRDefault="00664ADA" w:rsidP="00EF6C89">
            <w:pPr>
              <w:spacing w:before="40"/>
            </w:pPr>
            <w:r w:rsidRPr="00664ADA">
              <w:t>ENDOLINK SP. Z O. O. SP. K.</w:t>
            </w:r>
          </w:p>
          <w:p w14:paraId="17D4A69E" w14:textId="77777777" w:rsidR="00664ADA" w:rsidRPr="00CB5EDB" w:rsidRDefault="00664ADA" w:rsidP="00EF6C89">
            <w:r w:rsidRPr="00664ADA">
              <w:t>Sienkiewicza</w:t>
            </w:r>
            <w:r w:rsidRPr="00CB5EDB">
              <w:t xml:space="preserve"> </w:t>
            </w:r>
            <w:r w:rsidRPr="00664ADA">
              <w:t>52/12</w:t>
            </w:r>
            <w:r w:rsidRPr="00CB5EDB">
              <w:t xml:space="preserve"> </w:t>
            </w:r>
          </w:p>
          <w:p w14:paraId="5408C79A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90-058</w:t>
            </w:r>
            <w:r w:rsidRPr="00CB5EDB">
              <w:t xml:space="preserve"> </w:t>
            </w:r>
            <w:r w:rsidRPr="00664ADA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DE2E5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25 000.00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A5BAAB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708F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1FB33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4EEAB1A5" w14:textId="77777777" w:rsidTr="00252259">
        <w:tc>
          <w:tcPr>
            <w:tcW w:w="824" w:type="dxa"/>
            <w:shd w:val="clear" w:color="auto" w:fill="auto"/>
            <w:vAlign w:val="center"/>
          </w:tcPr>
          <w:p w14:paraId="752E1F4B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7365C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19</w:t>
            </w:r>
          </w:p>
        </w:tc>
        <w:tc>
          <w:tcPr>
            <w:tcW w:w="2295" w:type="dxa"/>
            <w:shd w:val="clear" w:color="auto" w:fill="auto"/>
          </w:tcPr>
          <w:p w14:paraId="37143B91" w14:textId="77777777" w:rsidR="00664ADA" w:rsidRPr="00CB5EDB" w:rsidRDefault="00664ADA" w:rsidP="00EF6C89">
            <w:pPr>
              <w:spacing w:before="40"/>
            </w:pPr>
            <w:r w:rsidRPr="00664ADA">
              <w:t xml:space="preserve">HAMMERMED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Polska spółka z ograniczoną odpowiedzialnością spółka komandytowa</w:t>
            </w:r>
          </w:p>
          <w:p w14:paraId="1E3DECF7" w14:textId="77777777" w:rsidR="00664ADA" w:rsidRPr="00CB5EDB" w:rsidRDefault="00664ADA" w:rsidP="00EF6C89">
            <w:r w:rsidRPr="00664ADA">
              <w:t>Kopcińskiego</w:t>
            </w:r>
            <w:r w:rsidRPr="00CB5EDB">
              <w:t xml:space="preserve"> </w:t>
            </w:r>
            <w:r w:rsidRPr="00664ADA">
              <w:t>69/71</w:t>
            </w:r>
            <w:r w:rsidRPr="00CB5EDB">
              <w:t xml:space="preserve"> </w:t>
            </w:r>
          </w:p>
          <w:p w14:paraId="48B8778D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90-032</w:t>
            </w:r>
            <w:r w:rsidRPr="00CB5EDB">
              <w:t xml:space="preserve"> </w:t>
            </w:r>
            <w:r w:rsidRPr="00664ADA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F426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858 600.00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534202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20F6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D57B5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4A25CB99" w14:textId="77777777" w:rsidTr="00252259">
        <w:tc>
          <w:tcPr>
            <w:tcW w:w="824" w:type="dxa"/>
            <w:shd w:val="clear" w:color="auto" w:fill="auto"/>
            <w:vAlign w:val="center"/>
          </w:tcPr>
          <w:p w14:paraId="1CADE16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C294B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18</w:t>
            </w:r>
          </w:p>
        </w:tc>
        <w:tc>
          <w:tcPr>
            <w:tcW w:w="2295" w:type="dxa"/>
            <w:shd w:val="clear" w:color="auto" w:fill="auto"/>
          </w:tcPr>
          <w:p w14:paraId="48B90108" w14:textId="77777777" w:rsidR="00664ADA" w:rsidRPr="00CB5EDB" w:rsidRDefault="00664ADA" w:rsidP="00EF6C89">
            <w:pPr>
              <w:spacing w:before="40"/>
            </w:pPr>
            <w:r w:rsidRPr="00664ADA">
              <w:t xml:space="preserve">ISPL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Sp. z o.o.</w:t>
            </w:r>
          </w:p>
          <w:p w14:paraId="7C696120" w14:textId="77777777" w:rsidR="00664ADA" w:rsidRPr="00CB5EDB" w:rsidRDefault="00664ADA" w:rsidP="00EF6C89">
            <w:r w:rsidRPr="00664ADA">
              <w:t>Nawojowska</w:t>
            </w:r>
            <w:r w:rsidRPr="00CB5EDB">
              <w:t xml:space="preserve"> </w:t>
            </w:r>
            <w:r w:rsidRPr="00664ADA">
              <w:t>100A</w:t>
            </w:r>
            <w:r w:rsidRPr="00CB5EDB">
              <w:t xml:space="preserve"> </w:t>
            </w:r>
          </w:p>
          <w:p w14:paraId="71C004EE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lastRenderedPageBreak/>
              <w:t>33-300</w:t>
            </w:r>
            <w:r w:rsidRPr="00CB5EDB">
              <w:t xml:space="preserve"> </w:t>
            </w:r>
            <w:r w:rsidRPr="00664ADA">
              <w:t>Nowy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8A057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lastRenderedPageBreak/>
              <w:t xml:space="preserve">444 960.00 </w:t>
            </w:r>
            <w:r w:rsidRPr="00664ADA">
              <w:lastRenderedPageBreak/>
              <w:t>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015CF5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lastRenderedPageBreak/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58070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 xml:space="preserve">12 </w:t>
            </w:r>
            <w:r w:rsidRPr="00664ADA">
              <w:lastRenderedPageBreak/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12AA8D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lastRenderedPageBreak/>
              <w:t>60 dni</w:t>
            </w:r>
          </w:p>
        </w:tc>
      </w:tr>
      <w:tr w:rsidR="00664ADA" w:rsidRPr="00075CD0" w14:paraId="7EFD7996" w14:textId="77777777" w:rsidTr="00252259">
        <w:tc>
          <w:tcPr>
            <w:tcW w:w="824" w:type="dxa"/>
            <w:shd w:val="clear" w:color="auto" w:fill="auto"/>
            <w:vAlign w:val="center"/>
          </w:tcPr>
          <w:p w14:paraId="2700876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570D3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22</w:t>
            </w:r>
          </w:p>
        </w:tc>
        <w:tc>
          <w:tcPr>
            <w:tcW w:w="2295" w:type="dxa"/>
            <w:shd w:val="clear" w:color="auto" w:fill="auto"/>
          </w:tcPr>
          <w:p w14:paraId="58A33440" w14:textId="77777777" w:rsidR="00664ADA" w:rsidRPr="00CB5EDB" w:rsidRDefault="00664ADA" w:rsidP="00EF6C89">
            <w:pPr>
              <w:spacing w:before="40"/>
            </w:pPr>
            <w:r w:rsidRPr="00664ADA">
              <w:t>MAC'S MEDICAL SP.Z O. O.</w:t>
            </w:r>
          </w:p>
          <w:p w14:paraId="08184E59" w14:textId="77777777" w:rsidR="00664ADA" w:rsidRPr="00CB5EDB" w:rsidRDefault="00664ADA" w:rsidP="00EF6C89">
            <w:r w:rsidRPr="00664ADA">
              <w:t>Łucka</w:t>
            </w:r>
            <w:r w:rsidRPr="00CB5EDB">
              <w:t xml:space="preserve"> </w:t>
            </w:r>
            <w:r w:rsidRPr="00664ADA">
              <w:t>20/78</w:t>
            </w:r>
            <w:r w:rsidRPr="00CB5EDB">
              <w:t xml:space="preserve"> </w:t>
            </w:r>
          </w:p>
          <w:p w14:paraId="278270AB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00-845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91CC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345 600.00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41AAC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25045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0E19B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28940135" w14:textId="77777777" w:rsidTr="00252259">
        <w:tc>
          <w:tcPr>
            <w:tcW w:w="824" w:type="dxa"/>
            <w:shd w:val="clear" w:color="auto" w:fill="auto"/>
            <w:vAlign w:val="center"/>
          </w:tcPr>
          <w:p w14:paraId="5D2E764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7CC60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9</w:t>
            </w:r>
          </w:p>
        </w:tc>
        <w:tc>
          <w:tcPr>
            <w:tcW w:w="2295" w:type="dxa"/>
            <w:shd w:val="clear" w:color="auto" w:fill="auto"/>
          </w:tcPr>
          <w:p w14:paraId="7FC5EFE1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Medtronic</w:t>
            </w:r>
            <w:proofErr w:type="spellEnd"/>
            <w:r w:rsidRPr="00664ADA">
              <w:t xml:space="preserve"> Poland sp. z o.o.</w:t>
            </w:r>
          </w:p>
          <w:p w14:paraId="679075CF" w14:textId="77777777" w:rsidR="00664ADA" w:rsidRPr="00CB5EDB" w:rsidRDefault="00664ADA" w:rsidP="00EF6C89">
            <w:r w:rsidRPr="00664ADA">
              <w:t>Polna</w:t>
            </w:r>
            <w:r w:rsidRPr="00CB5EDB">
              <w:t xml:space="preserve"> </w:t>
            </w:r>
            <w:r w:rsidRPr="00664ADA">
              <w:t>11</w:t>
            </w:r>
            <w:r w:rsidRPr="00CB5EDB">
              <w:t xml:space="preserve"> </w:t>
            </w:r>
          </w:p>
          <w:p w14:paraId="2C0475C5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00-633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26CBCD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326 187.00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654B04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BC69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FEB5D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57346112" w14:textId="77777777" w:rsidTr="00252259">
        <w:tc>
          <w:tcPr>
            <w:tcW w:w="824" w:type="dxa"/>
            <w:shd w:val="clear" w:color="auto" w:fill="auto"/>
            <w:vAlign w:val="center"/>
          </w:tcPr>
          <w:p w14:paraId="50FF15E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F771D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14</w:t>
            </w:r>
          </w:p>
        </w:tc>
        <w:tc>
          <w:tcPr>
            <w:tcW w:w="2295" w:type="dxa"/>
            <w:shd w:val="clear" w:color="auto" w:fill="auto"/>
          </w:tcPr>
          <w:p w14:paraId="03D63C4A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Medtronic</w:t>
            </w:r>
            <w:proofErr w:type="spellEnd"/>
            <w:r w:rsidRPr="00664ADA">
              <w:t xml:space="preserve"> Poland sp. z o.o.</w:t>
            </w:r>
          </w:p>
          <w:p w14:paraId="4CD3A2CC" w14:textId="77777777" w:rsidR="00664ADA" w:rsidRPr="00CB5EDB" w:rsidRDefault="00664ADA" w:rsidP="00EF6C89">
            <w:r w:rsidRPr="00664ADA">
              <w:t>Polna</w:t>
            </w:r>
            <w:r w:rsidRPr="00CB5EDB">
              <w:t xml:space="preserve"> </w:t>
            </w:r>
            <w:r w:rsidRPr="00664ADA">
              <w:t>11</w:t>
            </w:r>
            <w:r w:rsidRPr="00CB5EDB">
              <w:t xml:space="preserve"> </w:t>
            </w:r>
          </w:p>
          <w:p w14:paraId="6E1943A0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00-633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4430F5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1 546 452.00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170D2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5F9AE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Tak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C7848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1B4E8522" w14:textId="77777777" w:rsidTr="00252259">
        <w:tc>
          <w:tcPr>
            <w:tcW w:w="824" w:type="dxa"/>
            <w:shd w:val="clear" w:color="auto" w:fill="auto"/>
            <w:vAlign w:val="center"/>
          </w:tcPr>
          <w:p w14:paraId="0F7CDF8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9939A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</w:t>
            </w:r>
          </w:p>
        </w:tc>
        <w:tc>
          <w:tcPr>
            <w:tcW w:w="2295" w:type="dxa"/>
            <w:shd w:val="clear" w:color="auto" w:fill="auto"/>
          </w:tcPr>
          <w:p w14:paraId="4544B6AC" w14:textId="77777777" w:rsidR="00664ADA" w:rsidRPr="00CB5EDB" w:rsidRDefault="00664ADA" w:rsidP="00EF6C89">
            <w:pPr>
              <w:spacing w:before="40"/>
            </w:pPr>
            <w:r w:rsidRPr="00664ADA">
              <w:t xml:space="preserve">MTES </w:t>
            </w:r>
            <w:proofErr w:type="spellStart"/>
            <w:r w:rsidRPr="00664ADA">
              <w:t>Sp.z</w:t>
            </w:r>
            <w:proofErr w:type="spellEnd"/>
            <w:r w:rsidRPr="00664ADA">
              <w:t xml:space="preserve"> o.o.</w:t>
            </w:r>
          </w:p>
          <w:p w14:paraId="7820AE83" w14:textId="77777777" w:rsidR="00664ADA" w:rsidRPr="00CB5EDB" w:rsidRDefault="00664ADA" w:rsidP="00EF6C89">
            <w:r w:rsidRPr="00664ADA">
              <w:t>Rakowicka</w:t>
            </w:r>
            <w:r w:rsidRPr="00CB5EDB">
              <w:t xml:space="preserve"> </w:t>
            </w:r>
            <w:r w:rsidRPr="00664ADA">
              <w:t>10b/4</w:t>
            </w:r>
            <w:r w:rsidRPr="00CB5EDB">
              <w:t xml:space="preserve"> </w:t>
            </w:r>
          </w:p>
          <w:p w14:paraId="18D3C31D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31-511</w:t>
            </w:r>
            <w:r w:rsidRPr="00CB5EDB">
              <w:t xml:space="preserve"> </w:t>
            </w:r>
            <w:r w:rsidRPr="00664AD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F0FC3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177 660.00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07904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7FC7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 m-</w:t>
            </w:r>
            <w:proofErr w:type="spellStart"/>
            <w:r w:rsidRPr="00664ADA">
              <w:t>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5DE46C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777D0875" w14:textId="77777777" w:rsidTr="00252259">
        <w:tc>
          <w:tcPr>
            <w:tcW w:w="824" w:type="dxa"/>
            <w:shd w:val="clear" w:color="auto" w:fill="auto"/>
            <w:vAlign w:val="center"/>
          </w:tcPr>
          <w:p w14:paraId="2E56235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6D77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10</w:t>
            </w:r>
          </w:p>
        </w:tc>
        <w:tc>
          <w:tcPr>
            <w:tcW w:w="2295" w:type="dxa"/>
            <w:shd w:val="clear" w:color="auto" w:fill="auto"/>
          </w:tcPr>
          <w:p w14:paraId="6AD3AFD0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Penumbra</w:t>
            </w:r>
            <w:proofErr w:type="spellEnd"/>
            <w:r w:rsidRPr="00664ADA">
              <w:t xml:space="preserve"> Europe GmbH</w:t>
            </w:r>
          </w:p>
          <w:p w14:paraId="560CAD61" w14:textId="77777777" w:rsidR="00664ADA" w:rsidRPr="00CB5EDB" w:rsidRDefault="00664ADA" w:rsidP="00EF6C89">
            <w:r w:rsidRPr="00664ADA">
              <w:t xml:space="preserve">Am </w:t>
            </w:r>
            <w:proofErr w:type="spellStart"/>
            <w:r w:rsidRPr="00664ADA">
              <w:t>Borsigturm</w:t>
            </w:r>
            <w:proofErr w:type="spellEnd"/>
            <w:r w:rsidRPr="00CB5EDB">
              <w:t xml:space="preserve"> </w:t>
            </w:r>
            <w:r w:rsidRPr="00664ADA">
              <w:t>44</w:t>
            </w:r>
            <w:r w:rsidRPr="00CB5EDB">
              <w:t xml:space="preserve"> </w:t>
            </w:r>
          </w:p>
          <w:p w14:paraId="3F6454F4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13507</w:t>
            </w:r>
            <w:r w:rsidRPr="00CB5EDB">
              <w:t xml:space="preserve"> </w:t>
            </w:r>
            <w:r w:rsidRPr="00664ADA">
              <w:t>Berlin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1BF20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1 486 296.00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1FD047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60B5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6CB58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5ECD367A" w14:textId="77777777" w:rsidTr="00252259">
        <w:tc>
          <w:tcPr>
            <w:tcW w:w="824" w:type="dxa"/>
            <w:shd w:val="clear" w:color="auto" w:fill="auto"/>
            <w:vAlign w:val="center"/>
          </w:tcPr>
          <w:p w14:paraId="12BA597B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07899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16</w:t>
            </w:r>
          </w:p>
        </w:tc>
        <w:tc>
          <w:tcPr>
            <w:tcW w:w="2295" w:type="dxa"/>
            <w:shd w:val="clear" w:color="auto" w:fill="auto"/>
          </w:tcPr>
          <w:p w14:paraId="463651C1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Polimed</w:t>
            </w:r>
            <w:proofErr w:type="spellEnd"/>
            <w:r w:rsidRPr="00664ADA">
              <w:t xml:space="preserve"> Spółka z ograniczoną odpowiedzialnością</w:t>
            </w:r>
          </w:p>
          <w:p w14:paraId="2CEB222B" w14:textId="77777777" w:rsidR="00664ADA" w:rsidRPr="00CB5EDB" w:rsidRDefault="00664ADA" w:rsidP="00EF6C89">
            <w:r w:rsidRPr="00664ADA">
              <w:t>Poleczki</w:t>
            </w:r>
            <w:r w:rsidRPr="00CB5EDB">
              <w:t xml:space="preserve"> </w:t>
            </w:r>
            <w:r w:rsidRPr="00664ADA">
              <w:t>12</w:t>
            </w:r>
            <w:r w:rsidRPr="00CB5EDB">
              <w:t xml:space="preserve"> </w:t>
            </w:r>
          </w:p>
          <w:p w14:paraId="538AA948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02-822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8D0AF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624 886.92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2E9ACF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CA13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E2C5DA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5A0C2AE2" w14:textId="77777777" w:rsidTr="00252259">
        <w:tc>
          <w:tcPr>
            <w:tcW w:w="824" w:type="dxa"/>
            <w:shd w:val="clear" w:color="auto" w:fill="auto"/>
            <w:vAlign w:val="center"/>
          </w:tcPr>
          <w:p w14:paraId="01AFD0F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F999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11</w:t>
            </w:r>
          </w:p>
        </w:tc>
        <w:tc>
          <w:tcPr>
            <w:tcW w:w="2295" w:type="dxa"/>
            <w:shd w:val="clear" w:color="auto" w:fill="auto"/>
          </w:tcPr>
          <w:p w14:paraId="12E45994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ProCardia</w:t>
            </w:r>
            <w:proofErr w:type="spellEnd"/>
            <w:r w:rsidRPr="00664ADA">
              <w:t xml:space="preserve">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spółka z ograniczoną odpowiedzialnością</w:t>
            </w:r>
          </w:p>
          <w:p w14:paraId="5D4D48D2" w14:textId="77777777" w:rsidR="00664ADA" w:rsidRPr="00CB5EDB" w:rsidRDefault="00664ADA" w:rsidP="00EF6C89">
            <w:r w:rsidRPr="00664ADA">
              <w:t>rtm. W. Pileckiego</w:t>
            </w:r>
            <w:r w:rsidRPr="00CB5EDB">
              <w:t xml:space="preserve"> </w:t>
            </w:r>
            <w:r w:rsidRPr="00664ADA">
              <w:t>63</w:t>
            </w:r>
            <w:r w:rsidRPr="00CB5EDB">
              <w:t xml:space="preserve"> </w:t>
            </w:r>
          </w:p>
          <w:p w14:paraId="78EF9A1F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02-781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F87E7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565 758.00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176D2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40CB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27EF1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7432C94D" w14:textId="77777777" w:rsidTr="00252259">
        <w:tc>
          <w:tcPr>
            <w:tcW w:w="824" w:type="dxa"/>
            <w:shd w:val="clear" w:color="auto" w:fill="auto"/>
            <w:vAlign w:val="center"/>
          </w:tcPr>
          <w:p w14:paraId="1FD5FEAA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977C1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17</w:t>
            </w:r>
          </w:p>
        </w:tc>
        <w:tc>
          <w:tcPr>
            <w:tcW w:w="2295" w:type="dxa"/>
            <w:shd w:val="clear" w:color="auto" w:fill="auto"/>
          </w:tcPr>
          <w:p w14:paraId="217FC736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ProCardia</w:t>
            </w:r>
            <w:proofErr w:type="spellEnd"/>
            <w:r w:rsidRPr="00664ADA">
              <w:t xml:space="preserve"> </w:t>
            </w:r>
            <w:proofErr w:type="spellStart"/>
            <w:r w:rsidRPr="00664ADA">
              <w:t>Medical</w:t>
            </w:r>
            <w:proofErr w:type="spellEnd"/>
            <w:r w:rsidRPr="00664ADA">
              <w:t xml:space="preserve"> spółka z ograniczoną odpowiedzialnością</w:t>
            </w:r>
          </w:p>
          <w:p w14:paraId="3E0A2215" w14:textId="77777777" w:rsidR="00664ADA" w:rsidRPr="00CB5EDB" w:rsidRDefault="00664ADA" w:rsidP="00EF6C89">
            <w:r w:rsidRPr="00664ADA">
              <w:t>rtm. W. Pileckiego</w:t>
            </w:r>
            <w:r w:rsidRPr="00CB5EDB">
              <w:t xml:space="preserve"> </w:t>
            </w:r>
            <w:r w:rsidRPr="00664ADA">
              <w:t>63</w:t>
            </w:r>
            <w:r w:rsidRPr="00CB5EDB">
              <w:t xml:space="preserve"> </w:t>
            </w:r>
          </w:p>
          <w:p w14:paraId="25CA53B3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02-781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9CC3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1 641 060.00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1C8A8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3 dni kalendarzowe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FA9B56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25DA4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51B7292F" w14:textId="77777777" w:rsidTr="00252259">
        <w:tc>
          <w:tcPr>
            <w:tcW w:w="824" w:type="dxa"/>
            <w:shd w:val="clear" w:color="auto" w:fill="auto"/>
            <w:vAlign w:val="center"/>
          </w:tcPr>
          <w:p w14:paraId="5B61791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6E892C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8</w:t>
            </w:r>
          </w:p>
        </w:tc>
        <w:tc>
          <w:tcPr>
            <w:tcW w:w="2295" w:type="dxa"/>
            <w:shd w:val="clear" w:color="auto" w:fill="auto"/>
          </w:tcPr>
          <w:p w14:paraId="3C912A76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Terumo</w:t>
            </w:r>
            <w:proofErr w:type="spellEnd"/>
            <w:r w:rsidRPr="00664ADA">
              <w:t xml:space="preserve"> Poland Sp. z o.o.</w:t>
            </w:r>
          </w:p>
          <w:p w14:paraId="2816C3AA" w14:textId="77777777" w:rsidR="00664ADA" w:rsidRPr="00CB5EDB" w:rsidRDefault="00664ADA" w:rsidP="00EF6C89">
            <w:r w:rsidRPr="00664ADA">
              <w:t>1 Sierpnia</w:t>
            </w:r>
            <w:r w:rsidRPr="00CB5EDB">
              <w:t xml:space="preserve"> </w:t>
            </w:r>
            <w:r w:rsidRPr="00664ADA">
              <w:t>6</w:t>
            </w:r>
            <w:r w:rsidRPr="00CB5EDB">
              <w:t xml:space="preserve"> </w:t>
            </w:r>
          </w:p>
          <w:p w14:paraId="0C5D1F96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02-134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91744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425 806.20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6262613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 kalendarzowy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8F8AE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 xml:space="preserve">TAK, termin </w:t>
            </w:r>
            <w:proofErr w:type="spellStart"/>
            <w:r w:rsidRPr="00664ADA">
              <w:t>waznosci</w:t>
            </w:r>
            <w:proofErr w:type="spellEnd"/>
            <w:r w:rsidRPr="00664ADA">
              <w:t xml:space="preserve"> minimum 6 </w:t>
            </w:r>
            <w:proofErr w:type="spellStart"/>
            <w:r w:rsidRPr="00664ADA">
              <w:t>miesiecy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DD1B91B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2B91EB1D" w14:textId="77777777" w:rsidTr="00252259">
        <w:tc>
          <w:tcPr>
            <w:tcW w:w="824" w:type="dxa"/>
            <w:shd w:val="clear" w:color="auto" w:fill="auto"/>
            <w:vAlign w:val="center"/>
          </w:tcPr>
          <w:p w14:paraId="7AB3CAE2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7B45F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</w:t>
            </w:r>
          </w:p>
        </w:tc>
        <w:tc>
          <w:tcPr>
            <w:tcW w:w="2295" w:type="dxa"/>
            <w:shd w:val="clear" w:color="auto" w:fill="auto"/>
          </w:tcPr>
          <w:p w14:paraId="3A393841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Terumo</w:t>
            </w:r>
            <w:proofErr w:type="spellEnd"/>
            <w:r w:rsidRPr="00664ADA">
              <w:t xml:space="preserve"> Poland Sp. z o.o.</w:t>
            </w:r>
          </w:p>
          <w:p w14:paraId="402FEFAD" w14:textId="77777777" w:rsidR="00664ADA" w:rsidRPr="00CB5EDB" w:rsidRDefault="00664ADA" w:rsidP="00EF6C89">
            <w:r w:rsidRPr="00664ADA">
              <w:t>1 Sierpnia</w:t>
            </w:r>
            <w:r w:rsidRPr="00CB5EDB">
              <w:t xml:space="preserve"> </w:t>
            </w:r>
            <w:r w:rsidRPr="00664ADA">
              <w:t>6</w:t>
            </w:r>
            <w:r w:rsidRPr="00CB5EDB">
              <w:t xml:space="preserve"> </w:t>
            </w:r>
          </w:p>
          <w:p w14:paraId="0A0AA66E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02-134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9F709F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266 976.00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B0797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 kalendarzowy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0FE8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 xml:space="preserve">TAK, termin </w:t>
            </w:r>
            <w:proofErr w:type="spellStart"/>
            <w:r w:rsidRPr="00664ADA">
              <w:t>waznosci</w:t>
            </w:r>
            <w:proofErr w:type="spellEnd"/>
            <w:r w:rsidRPr="00664ADA">
              <w:t xml:space="preserve"> minimum 6 </w:t>
            </w:r>
            <w:proofErr w:type="spellStart"/>
            <w:r w:rsidRPr="00664ADA">
              <w:t>miesiecy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BA09C1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  <w:tr w:rsidR="00664ADA" w:rsidRPr="00075CD0" w14:paraId="65F20B75" w14:textId="77777777" w:rsidTr="00252259">
        <w:tc>
          <w:tcPr>
            <w:tcW w:w="824" w:type="dxa"/>
            <w:shd w:val="clear" w:color="auto" w:fill="auto"/>
            <w:vAlign w:val="center"/>
          </w:tcPr>
          <w:p w14:paraId="17F58490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B57A9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12</w:t>
            </w:r>
          </w:p>
        </w:tc>
        <w:tc>
          <w:tcPr>
            <w:tcW w:w="2295" w:type="dxa"/>
            <w:shd w:val="clear" w:color="auto" w:fill="auto"/>
          </w:tcPr>
          <w:p w14:paraId="1F8ED5F3" w14:textId="77777777" w:rsidR="00664ADA" w:rsidRPr="00CB5EDB" w:rsidRDefault="00664ADA" w:rsidP="00EF6C89">
            <w:pPr>
              <w:spacing w:before="40"/>
            </w:pPr>
            <w:proofErr w:type="spellStart"/>
            <w:r w:rsidRPr="00664ADA">
              <w:t>Viomedical</w:t>
            </w:r>
            <w:proofErr w:type="spellEnd"/>
            <w:r w:rsidRPr="00664ADA">
              <w:t xml:space="preserve"> Sp. z o.o.</w:t>
            </w:r>
          </w:p>
          <w:p w14:paraId="45B27FCD" w14:textId="77777777" w:rsidR="00664ADA" w:rsidRPr="00CB5EDB" w:rsidRDefault="00664ADA" w:rsidP="00EF6C89">
            <w:r w:rsidRPr="00664ADA">
              <w:t>Poleczki</w:t>
            </w:r>
            <w:r w:rsidRPr="00CB5EDB">
              <w:t xml:space="preserve"> </w:t>
            </w:r>
            <w:r w:rsidRPr="00664ADA">
              <w:t>12</w:t>
            </w:r>
            <w:r w:rsidRPr="00CB5EDB">
              <w:t xml:space="preserve"> </w:t>
            </w:r>
          </w:p>
          <w:p w14:paraId="6BDDC1F9" w14:textId="77777777" w:rsidR="00664ADA" w:rsidRPr="00CB5EDB" w:rsidRDefault="00664ADA" w:rsidP="00EF6C89">
            <w:pPr>
              <w:spacing w:before="40" w:after="40"/>
              <w:jc w:val="both"/>
            </w:pPr>
            <w:r w:rsidRPr="00664ADA">
              <w:t>02822</w:t>
            </w:r>
            <w:r w:rsidRPr="00CB5EDB">
              <w:t xml:space="preserve"> </w:t>
            </w:r>
            <w:r w:rsidRPr="00664AD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6759E1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265 248.00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EFE048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1 dzień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7C184E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TAK, Termin ważności minimum 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BD1C44" w14:textId="77777777" w:rsidR="00664ADA" w:rsidRPr="00CB5EDB" w:rsidRDefault="00664ADA" w:rsidP="00EF6C89">
            <w:pPr>
              <w:spacing w:before="120" w:after="120"/>
              <w:jc w:val="center"/>
            </w:pPr>
            <w:r w:rsidRPr="00664ADA">
              <w:t>60 dni</w:t>
            </w:r>
          </w:p>
        </w:tc>
      </w:tr>
    </w:tbl>
    <w:p w14:paraId="7212509A" w14:textId="77777777" w:rsidR="00252259" w:rsidRDefault="00252259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</w:p>
    <w:p w14:paraId="40AA6141" w14:textId="4825ED6D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75F4B6AD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4B6C9" w14:textId="77777777" w:rsidR="005D60B5" w:rsidRDefault="005D60B5">
      <w:r>
        <w:separator/>
      </w:r>
    </w:p>
  </w:endnote>
  <w:endnote w:type="continuationSeparator" w:id="0">
    <w:p w14:paraId="07B16B4B" w14:textId="77777777" w:rsidR="005D60B5" w:rsidRDefault="005D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282AE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5C0495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0A062" w14:textId="77777777" w:rsidR="00C94D43" w:rsidRDefault="002549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A0C711">
        <v:line id="_x0000_s2049" style="position:absolute;left:0;text-align:left;z-index:251657728" from="-3.85pt,8.7pt" to="455.15pt,8.7pt"/>
      </w:pict>
    </w:r>
  </w:p>
  <w:p w14:paraId="418581E1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93165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08BF0B" w14:textId="77777777" w:rsidR="00C94D43" w:rsidRDefault="00C94D43">
    <w:pPr>
      <w:pStyle w:val="Stopka"/>
      <w:tabs>
        <w:tab w:val="clear" w:pos="4536"/>
      </w:tabs>
      <w:jc w:val="center"/>
    </w:pPr>
  </w:p>
  <w:p w14:paraId="5A95CA2F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5C7F7" w14:textId="77777777" w:rsidR="005D60B5" w:rsidRDefault="005D60B5">
      <w:r>
        <w:separator/>
      </w:r>
    </w:p>
  </w:footnote>
  <w:footnote w:type="continuationSeparator" w:id="0">
    <w:p w14:paraId="0E5BA353" w14:textId="77777777" w:rsidR="005D60B5" w:rsidRDefault="005D6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015EF" w14:textId="77777777" w:rsidR="00664ADA" w:rsidRDefault="00664A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A38C80" w14:textId="77777777" w:rsidR="00664ADA" w:rsidRDefault="00664A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3A8CB" w14:textId="77777777" w:rsidR="00664ADA" w:rsidRDefault="00664A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0B5"/>
    <w:rsid w:val="0001764B"/>
    <w:rsid w:val="0003529D"/>
    <w:rsid w:val="00075CD0"/>
    <w:rsid w:val="00092C61"/>
    <w:rsid w:val="0014428B"/>
    <w:rsid w:val="0018613E"/>
    <w:rsid w:val="001A443E"/>
    <w:rsid w:val="00252259"/>
    <w:rsid w:val="00254973"/>
    <w:rsid w:val="002628C2"/>
    <w:rsid w:val="00342653"/>
    <w:rsid w:val="0035216A"/>
    <w:rsid w:val="003B044E"/>
    <w:rsid w:val="004C7E9B"/>
    <w:rsid w:val="005028C0"/>
    <w:rsid w:val="005D60B5"/>
    <w:rsid w:val="00617D11"/>
    <w:rsid w:val="00647371"/>
    <w:rsid w:val="00651764"/>
    <w:rsid w:val="00664ADA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BC210D"/>
  <w15:chartTrackingRefBased/>
  <w15:docId w15:val="{B610266C-3B41-4F1C-AC00-32C97902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841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Piotr Winnicki</cp:lastModifiedBy>
  <cp:revision>2</cp:revision>
  <dcterms:created xsi:type="dcterms:W3CDTF">2020-02-06T13:55:00Z</dcterms:created>
  <dcterms:modified xsi:type="dcterms:W3CDTF">2020-02-06T13:55:00Z</dcterms:modified>
</cp:coreProperties>
</file>