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6C1FB2" w14:textId="1585F900" w:rsidR="001A443E" w:rsidRDefault="00654758" w:rsidP="001A443E">
      <w:pPr>
        <w:jc w:val="right"/>
        <w:rPr>
          <w:b/>
          <w:bCs/>
          <w:sz w:val="24"/>
        </w:rPr>
      </w:pPr>
      <w:r>
        <w:rPr>
          <w:noProof/>
        </w:rPr>
        <w:pict w14:anchorId="23220AF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s1026" type="#_x0000_t75" style="position:absolute;left:0;text-align:left;margin-left:-3.2pt;margin-top:-10.8pt;width:470.55pt;height:88.45pt;z-index:251659264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 filled="t">
            <v:fill opacity="0"/>
            <v:imagedata r:id="rId6" o:title=""/>
            <w10:wrap type="square" side="largest"/>
          </v:shape>
        </w:pict>
      </w:r>
      <w:r w:rsidR="004E1C53" w:rsidRPr="004E1C53">
        <w:rPr>
          <w:sz w:val="24"/>
        </w:rPr>
        <w:t>Bielsk Podlaski</w:t>
      </w:r>
      <w:r w:rsidR="001A443E">
        <w:rPr>
          <w:sz w:val="24"/>
        </w:rPr>
        <w:t xml:space="preserve"> dnia: </w:t>
      </w:r>
      <w:r w:rsidR="004E1C53" w:rsidRPr="004E1C53">
        <w:rPr>
          <w:sz w:val="24"/>
        </w:rPr>
        <w:t>2020-02-18</w:t>
      </w:r>
    </w:p>
    <w:p w14:paraId="5E08C767" w14:textId="77777777" w:rsidR="001A443E" w:rsidRDefault="001A443E" w:rsidP="00A80738">
      <w:pPr>
        <w:rPr>
          <w:b/>
          <w:bCs/>
          <w:sz w:val="24"/>
        </w:rPr>
      </w:pPr>
    </w:p>
    <w:p w14:paraId="7E463436" w14:textId="77777777"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4E1C53" w:rsidRPr="004E1C53">
        <w:rPr>
          <w:b/>
          <w:sz w:val="24"/>
          <w:szCs w:val="24"/>
        </w:rPr>
        <w:t>ZP.261.01.2020</w:t>
      </w:r>
      <w:r w:rsidR="00A80738">
        <w:rPr>
          <w:sz w:val="24"/>
        </w:rPr>
        <w:tab/>
        <w:t xml:space="preserve"> </w:t>
      </w:r>
    </w:p>
    <w:p w14:paraId="664DF36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780878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56889E2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67E7A18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FBDDB41" w14:textId="77777777"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4E1C53" w:rsidRPr="004E1C53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14:paraId="01910C9B" w14:textId="77777777" w:rsidR="00CB5EDB" w:rsidRPr="00490DC0" w:rsidRDefault="004E1C53" w:rsidP="00CB5EDB">
      <w:pPr>
        <w:pStyle w:val="Tekstpodstawowywcity"/>
        <w:spacing w:before="120" w:after="240"/>
        <w:ind w:firstLine="0"/>
        <w:jc w:val="center"/>
      </w:pPr>
      <w:r w:rsidRPr="004E1C53">
        <w:rPr>
          <w:b/>
        </w:rPr>
        <w:t>Dostawa sprzętu i materiałów jednorazowego użytku</w:t>
      </w:r>
    </w:p>
    <w:p w14:paraId="349D4E6E" w14:textId="77777777"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4E1C53" w:rsidRPr="004E1C53">
        <w:rPr>
          <w:sz w:val="24"/>
          <w:szCs w:val="24"/>
        </w:rPr>
        <w:t>(</w:t>
      </w:r>
      <w:proofErr w:type="spellStart"/>
      <w:r w:rsidR="004E1C53" w:rsidRPr="004E1C53">
        <w:rPr>
          <w:sz w:val="24"/>
          <w:szCs w:val="24"/>
        </w:rPr>
        <w:t>t.j</w:t>
      </w:r>
      <w:proofErr w:type="spellEnd"/>
      <w:r w:rsidR="004E1C53" w:rsidRPr="004E1C53">
        <w:rPr>
          <w:sz w:val="24"/>
          <w:szCs w:val="24"/>
        </w:rPr>
        <w:t>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14:paraId="11D6ADAD" w14:textId="77777777"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4E1C53" w:rsidRPr="004E1C53">
        <w:rPr>
          <w:sz w:val="24"/>
          <w:szCs w:val="24"/>
        </w:rPr>
        <w:t>18/02/2020</w:t>
      </w:r>
      <w:r w:rsidRPr="00FF4AB1">
        <w:rPr>
          <w:sz w:val="24"/>
          <w:szCs w:val="24"/>
        </w:rPr>
        <w:t xml:space="preserve"> o godz. </w:t>
      </w:r>
      <w:r w:rsidR="004E1C53" w:rsidRPr="004E1C53">
        <w:rPr>
          <w:sz w:val="24"/>
          <w:szCs w:val="24"/>
        </w:rPr>
        <w:t>10:10</w:t>
      </w:r>
      <w:r>
        <w:rPr>
          <w:sz w:val="24"/>
          <w:szCs w:val="24"/>
        </w:rPr>
        <w:t>.</w:t>
      </w:r>
    </w:p>
    <w:p w14:paraId="73D19169" w14:textId="17F7B776"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</w:t>
      </w:r>
      <w:r w:rsidR="00654758">
        <w:rPr>
          <w:sz w:val="24"/>
          <w:szCs w:val="24"/>
        </w:rPr>
        <w:t xml:space="preserve">łącznie 3.231.750,00 PLN brutto, </w:t>
      </w:r>
      <w:r w:rsidR="00A3048A">
        <w:rPr>
          <w:sz w:val="24"/>
          <w:szCs w:val="24"/>
        </w:rPr>
        <w:t>dla</w:t>
      </w:r>
      <w:r w:rsidR="00654758">
        <w:rPr>
          <w:sz w:val="24"/>
          <w:szCs w:val="24"/>
        </w:rPr>
        <w:t xml:space="preserve"> poszczególnych pakietów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4E1C53" w:rsidRPr="006646D9" w14:paraId="0D3A11EE" w14:textId="77777777" w:rsidTr="004004E8">
        <w:trPr>
          <w:trHeight w:val="70"/>
        </w:trPr>
        <w:tc>
          <w:tcPr>
            <w:tcW w:w="9214" w:type="dxa"/>
          </w:tcPr>
          <w:p w14:paraId="49C45D3F" w14:textId="77777777" w:rsidR="004E1C53" w:rsidRPr="00A3048A" w:rsidRDefault="004E1C53" w:rsidP="004004E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E1C53">
              <w:rPr>
                <w:sz w:val="24"/>
                <w:szCs w:val="24"/>
              </w:rPr>
              <w:t>części 1 zamówienia w wysokości 92 000.00 zł brutto;</w:t>
            </w:r>
          </w:p>
        </w:tc>
      </w:tr>
      <w:tr w:rsidR="004E1C53" w:rsidRPr="006646D9" w14:paraId="1C2A6E8A" w14:textId="77777777" w:rsidTr="004004E8">
        <w:trPr>
          <w:trHeight w:val="70"/>
        </w:trPr>
        <w:tc>
          <w:tcPr>
            <w:tcW w:w="9214" w:type="dxa"/>
          </w:tcPr>
          <w:p w14:paraId="07CE9B5A" w14:textId="77777777" w:rsidR="004E1C53" w:rsidRPr="00A3048A" w:rsidRDefault="004E1C53" w:rsidP="004004E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E1C53">
              <w:rPr>
                <w:sz w:val="24"/>
                <w:szCs w:val="24"/>
              </w:rPr>
              <w:t>części 2 zamówienia w wysokości 96 000.00 zł brutto;</w:t>
            </w:r>
          </w:p>
        </w:tc>
      </w:tr>
      <w:tr w:rsidR="004E1C53" w:rsidRPr="006646D9" w14:paraId="6FDA0EB1" w14:textId="77777777" w:rsidTr="004004E8">
        <w:trPr>
          <w:trHeight w:val="70"/>
        </w:trPr>
        <w:tc>
          <w:tcPr>
            <w:tcW w:w="9214" w:type="dxa"/>
          </w:tcPr>
          <w:p w14:paraId="22DF695E" w14:textId="77777777" w:rsidR="004E1C53" w:rsidRPr="00A3048A" w:rsidRDefault="004E1C53" w:rsidP="004004E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E1C53">
              <w:rPr>
                <w:sz w:val="24"/>
                <w:szCs w:val="24"/>
              </w:rPr>
              <w:t>części 3 zamówienia w wysokości 47 000.00 zł brutto;</w:t>
            </w:r>
          </w:p>
        </w:tc>
      </w:tr>
      <w:tr w:rsidR="004E1C53" w:rsidRPr="006646D9" w14:paraId="143611DB" w14:textId="77777777" w:rsidTr="004004E8">
        <w:trPr>
          <w:trHeight w:val="70"/>
        </w:trPr>
        <w:tc>
          <w:tcPr>
            <w:tcW w:w="9214" w:type="dxa"/>
          </w:tcPr>
          <w:p w14:paraId="1B728A73" w14:textId="77777777" w:rsidR="004E1C53" w:rsidRPr="00A3048A" w:rsidRDefault="004E1C53" w:rsidP="004004E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E1C53">
              <w:rPr>
                <w:sz w:val="24"/>
                <w:szCs w:val="24"/>
              </w:rPr>
              <w:t>części 4 zamówienia w wysokości 8 200.00 zł brutto;</w:t>
            </w:r>
          </w:p>
        </w:tc>
      </w:tr>
      <w:tr w:rsidR="004E1C53" w:rsidRPr="006646D9" w14:paraId="35B76509" w14:textId="77777777" w:rsidTr="004004E8">
        <w:trPr>
          <w:trHeight w:val="70"/>
        </w:trPr>
        <w:tc>
          <w:tcPr>
            <w:tcW w:w="9214" w:type="dxa"/>
          </w:tcPr>
          <w:p w14:paraId="7957BB3F" w14:textId="77777777" w:rsidR="004E1C53" w:rsidRPr="00A3048A" w:rsidRDefault="004E1C53" w:rsidP="004004E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E1C53">
              <w:rPr>
                <w:sz w:val="24"/>
                <w:szCs w:val="24"/>
              </w:rPr>
              <w:t>części 5 zamówienia w wysokości 50 000.00 zł brutto;</w:t>
            </w:r>
          </w:p>
        </w:tc>
      </w:tr>
      <w:tr w:rsidR="004E1C53" w:rsidRPr="006646D9" w14:paraId="77132695" w14:textId="77777777" w:rsidTr="004004E8">
        <w:trPr>
          <w:trHeight w:val="70"/>
        </w:trPr>
        <w:tc>
          <w:tcPr>
            <w:tcW w:w="9214" w:type="dxa"/>
          </w:tcPr>
          <w:p w14:paraId="57ABDB91" w14:textId="77777777" w:rsidR="004E1C53" w:rsidRPr="00A3048A" w:rsidRDefault="004E1C53" w:rsidP="004004E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E1C53">
              <w:rPr>
                <w:sz w:val="24"/>
                <w:szCs w:val="24"/>
              </w:rPr>
              <w:t>części 6 zamówienia w wysokości 10 000.00 zł brutto;</w:t>
            </w:r>
          </w:p>
        </w:tc>
      </w:tr>
      <w:tr w:rsidR="004E1C53" w:rsidRPr="006646D9" w14:paraId="31D6D91C" w14:textId="77777777" w:rsidTr="004004E8">
        <w:trPr>
          <w:trHeight w:val="70"/>
        </w:trPr>
        <w:tc>
          <w:tcPr>
            <w:tcW w:w="9214" w:type="dxa"/>
          </w:tcPr>
          <w:p w14:paraId="34BC2B53" w14:textId="77777777" w:rsidR="004E1C53" w:rsidRPr="00A3048A" w:rsidRDefault="004E1C53" w:rsidP="004004E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E1C53">
              <w:rPr>
                <w:sz w:val="24"/>
                <w:szCs w:val="24"/>
              </w:rPr>
              <w:t>części 7 zamówienia w wysokości 65 000.00 zł brutto;</w:t>
            </w:r>
          </w:p>
        </w:tc>
      </w:tr>
      <w:tr w:rsidR="004E1C53" w:rsidRPr="006646D9" w14:paraId="1AC7517C" w14:textId="77777777" w:rsidTr="004004E8">
        <w:trPr>
          <w:trHeight w:val="70"/>
        </w:trPr>
        <w:tc>
          <w:tcPr>
            <w:tcW w:w="9214" w:type="dxa"/>
          </w:tcPr>
          <w:p w14:paraId="1A53C55D" w14:textId="77777777" w:rsidR="004E1C53" w:rsidRPr="00A3048A" w:rsidRDefault="004E1C53" w:rsidP="004004E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E1C53">
              <w:rPr>
                <w:sz w:val="24"/>
                <w:szCs w:val="24"/>
              </w:rPr>
              <w:t>części 8 zamówienia w wysokości 53 000.00 zł brutto;</w:t>
            </w:r>
          </w:p>
        </w:tc>
      </w:tr>
      <w:tr w:rsidR="004E1C53" w:rsidRPr="006646D9" w14:paraId="3A145DD7" w14:textId="77777777" w:rsidTr="004004E8">
        <w:trPr>
          <w:trHeight w:val="70"/>
        </w:trPr>
        <w:tc>
          <w:tcPr>
            <w:tcW w:w="9214" w:type="dxa"/>
          </w:tcPr>
          <w:p w14:paraId="6B8DCD92" w14:textId="77777777" w:rsidR="004E1C53" w:rsidRPr="00A3048A" w:rsidRDefault="004E1C53" w:rsidP="004004E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E1C53">
              <w:rPr>
                <w:sz w:val="24"/>
                <w:szCs w:val="24"/>
              </w:rPr>
              <w:t>części 9 zamówienia w wysokości 21 500.00 zł brutto;</w:t>
            </w:r>
          </w:p>
        </w:tc>
      </w:tr>
      <w:tr w:rsidR="004E1C53" w:rsidRPr="006646D9" w14:paraId="2DE7E82D" w14:textId="77777777" w:rsidTr="004004E8">
        <w:trPr>
          <w:trHeight w:val="70"/>
        </w:trPr>
        <w:tc>
          <w:tcPr>
            <w:tcW w:w="9214" w:type="dxa"/>
          </w:tcPr>
          <w:p w14:paraId="3A60C810" w14:textId="77777777" w:rsidR="004E1C53" w:rsidRPr="00A3048A" w:rsidRDefault="004E1C53" w:rsidP="004004E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E1C53">
              <w:rPr>
                <w:sz w:val="24"/>
                <w:szCs w:val="24"/>
              </w:rPr>
              <w:t>części 10 zamówienia w wysokości 750.00 zł brutto;</w:t>
            </w:r>
          </w:p>
        </w:tc>
      </w:tr>
      <w:tr w:rsidR="004E1C53" w:rsidRPr="006646D9" w14:paraId="33759F3B" w14:textId="77777777" w:rsidTr="004004E8">
        <w:trPr>
          <w:trHeight w:val="70"/>
        </w:trPr>
        <w:tc>
          <w:tcPr>
            <w:tcW w:w="9214" w:type="dxa"/>
          </w:tcPr>
          <w:p w14:paraId="34C2E26F" w14:textId="77777777" w:rsidR="004E1C53" w:rsidRPr="00A3048A" w:rsidRDefault="004E1C53" w:rsidP="004004E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E1C53">
              <w:rPr>
                <w:sz w:val="24"/>
                <w:szCs w:val="24"/>
              </w:rPr>
              <w:t>części 11 zamówienia w wysokości 51 500.00 zł brutto;</w:t>
            </w:r>
          </w:p>
        </w:tc>
      </w:tr>
      <w:tr w:rsidR="004E1C53" w:rsidRPr="006646D9" w14:paraId="07A282A0" w14:textId="77777777" w:rsidTr="004004E8">
        <w:trPr>
          <w:trHeight w:val="70"/>
        </w:trPr>
        <w:tc>
          <w:tcPr>
            <w:tcW w:w="9214" w:type="dxa"/>
          </w:tcPr>
          <w:p w14:paraId="426A6B48" w14:textId="77777777" w:rsidR="004E1C53" w:rsidRPr="00A3048A" w:rsidRDefault="004E1C53" w:rsidP="004004E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E1C53">
              <w:rPr>
                <w:sz w:val="24"/>
                <w:szCs w:val="24"/>
              </w:rPr>
              <w:t>części 12 zamówienia w wysokości 48 000.00 zł brutto;</w:t>
            </w:r>
          </w:p>
        </w:tc>
      </w:tr>
      <w:tr w:rsidR="004E1C53" w:rsidRPr="006646D9" w14:paraId="5F0498A2" w14:textId="77777777" w:rsidTr="004004E8">
        <w:trPr>
          <w:trHeight w:val="70"/>
        </w:trPr>
        <w:tc>
          <w:tcPr>
            <w:tcW w:w="9214" w:type="dxa"/>
          </w:tcPr>
          <w:p w14:paraId="0079E2F6" w14:textId="77777777" w:rsidR="004E1C53" w:rsidRPr="00A3048A" w:rsidRDefault="004E1C53" w:rsidP="004004E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E1C53">
              <w:rPr>
                <w:sz w:val="24"/>
                <w:szCs w:val="24"/>
              </w:rPr>
              <w:t>części 13 zamówienia w wysokości 96 000.00 zł brutto;</w:t>
            </w:r>
          </w:p>
        </w:tc>
      </w:tr>
      <w:tr w:rsidR="004E1C53" w:rsidRPr="006646D9" w14:paraId="64F1B080" w14:textId="77777777" w:rsidTr="004004E8">
        <w:trPr>
          <w:trHeight w:val="70"/>
        </w:trPr>
        <w:tc>
          <w:tcPr>
            <w:tcW w:w="9214" w:type="dxa"/>
          </w:tcPr>
          <w:p w14:paraId="4E607191" w14:textId="77777777" w:rsidR="004E1C53" w:rsidRPr="00A3048A" w:rsidRDefault="004E1C53" w:rsidP="004004E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E1C53">
              <w:rPr>
                <w:sz w:val="24"/>
                <w:szCs w:val="24"/>
              </w:rPr>
              <w:t>części 14 zamówienia w wysokości 18 000.00 zł brutto;</w:t>
            </w:r>
          </w:p>
        </w:tc>
      </w:tr>
      <w:tr w:rsidR="004E1C53" w:rsidRPr="006646D9" w14:paraId="38498BA6" w14:textId="77777777" w:rsidTr="004004E8">
        <w:trPr>
          <w:trHeight w:val="70"/>
        </w:trPr>
        <w:tc>
          <w:tcPr>
            <w:tcW w:w="9214" w:type="dxa"/>
          </w:tcPr>
          <w:p w14:paraId="270CFCC3" w14:textId="77777777" w:rsidR="004E1C53" w:rsidRPr="00A3048A" w:rsidRDefault="004E1C53" w:rsidP="004004E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E1C53">
              <w:rPr>
                <w:sz w:val="24"/>
                <w:szCs w:val="24"/>
              </w:rPr>
              <w:t>części 15 zamówienia w wysokości 11 500.00 zł brutto;</w:t>
            </w:r>
          </w:p>
        </w:tc>
      </w:tr>
      <w:tr w:rsidR="004E1C53" w:rsidRPr="006646D9" w14:paraId="41BD8943" w14:textId="77777777" w:rsidTr="004004E8">
        <w:trPr>
          <w:trHeight w:val="70"/>
        </w:trPr>
        <w:tc>
          <w:tcPr>
            <w:tcW w:w="9214" w:type="dxa"/>
          </w:tcPr>
          <w:p w14:paraId="787F2BBA" w14:textId="77777777" w:rsidR="004E1C53" w:rsidRPr="00A3048A" w:rsidRDefault="004E1C53" w:rsidP="004004E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E1C53">
              <w:rPr>
                <w:sz w:val="24"/>
                <w:szCs w:val="24"/>
              </w:rPr>
              <w:t>części 16 zamówienia w wysokości 130 000.00 zł brutto;</w:t>
            </w:r>
          </w:p>
        </w:tc>
      </w:tr>
      <w:tr w:rsidR="004E1C53" w:rsidRPr="006646D9" w14:paraId="1C740CE7" w14:textId="77777777" w:rsidTr="004004E8">
        <w:trPr>
          <w:trHeight w:val="70"/>
        </w:trPr>
        <w:tc>
          <w:tcPr>
            <w:tcW w:w="9214" w:type="dxa"/>
          </w:tcPr>
          <w:p w14:paraId="1F47B193" w14:textId="77777777" w:rsidR="004E1C53" w:rsidRPr="00A3048A" w:rsidRDefault="004E1C53" w:rsidP="004004E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E1C53">
              <w:rPr>
                <w:sz w:val="24"/>
                <w:szCs w:val="24"/>
              </w:rPr>
              <w:t>części 17 zamówienia w wysokości 126 000.00 zł brutto;</w:t>
            </w:r>
          </w:p>
        </w:tc>
      </w:tr>
      <w:tr w:rsidR="004E1C53" w:rsidRPr="006646D9" w14:paraId="790C9035" w14:textId="77777777" w:rsidTr="004004E8">
        <w:trPr>
          <w:trHeight w:val="70"/>
        </w:trPr>
        <w:tc>
          <w:tcPr>
            <w:tcW w:w="9214" w:type="dxa"/>
          </w:tcPr>
          <w:p w14:paraId="2B1FABBF" w14:textId="77777777" w:rsidR="004E1C53" w:rsidRPr="00A3048A" w:rsidRDefault="004E1C53" w:rsidP="004004E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E1C53">
              <w:rPr>
                <w:sz w:val="24"/>
                <w:szCs w:val="24"/>
              </w:rPr>
              <w:t>części 18 zamówienia w wysokości 24 500.00 zł brutto;</w:t>
            </w:r>
          </w:p>
        </w:tc>
      </w:tr>
      <w:tr w:rsidR="004E1C53" w:rsidRPr="006646D9" w14:paraId="4AF2A230" w14:textId="77777777" w:rsidTr="004004E8">
        <w:trPr>
          <w:trHeight w:val="70"/>
        </w:trPr>
        <w:tc>
          <w:tcPr>
            <w:tcW w:w="9214" w:type="dxa"/>
          </w:tcPr>
          <w:p w14:paraId="72052894" w14:textId="77777777" w:rsidR="004E1C53" w:rsidRPr="00A3048A" w:rsidRDefault="004E1C53" w:rsidP="004004E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E1C53">
              <w:rPr>
                <w:sz w:val="24"/>
                <w:szCs w:val="24"/>
              </w:rPr>
              <w:t>części 19 zamówienia w wysokości 110 000.00 zł brutto;</w:t>
            </w:r>
          </w:p>
        </w:tc>
      </w:tr>
      <w:tr w:rsidR="004E1C53" w:rsidRPr="006646D9" w14:paraId="422B3154" w14:textId="77777777" w:rsidTr="004004E8">
        <w:trPr>
          <w:trHeight w:val="70"/>
        </w:trPr>
        <w:tc>
          <w:tcPr>
            <w:tcW w:w="9214" w:type="dxa"/>
          </w:tcPr>
          <w:p w14:paraId="5944DEFB" w14:textId="77777777" w:rsidR="004E1C53" w:rsidRPr="00A3048A" w:rsidRDefault="004E1C53" w:rsidP="004004E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E1C53">
              <w:rPr>
                <w:sz w:val="24"/>
                <w:szCs w:val="24"/>
              </w:rPr>
              <w:t>części 20 zamówienia w wysokości 8 700.00 zł brutto;</w:t>
            </w:r>
          </w:p>
        </w:tc>
      </w:tr>
      <w:tr w:rsidR="004E1C53" w:rsidRPr="006646D9" w14:paraId="201FDCF5" w14:textId="77777777" w:rsidTr="004004E8">
        <w:trPr>
          <w:trHeight w:val="70"/>
        </w:trPr>
        <w:tc>
          <w:tcPr>
            <w:tcW w:w="9214" w:type="dxa"/>
          </w:tcPr>
          <w:p w14:paraId="0E103DCF" w14:textId="77777777" w:rsidR="004E1C53" w:rsidRPr="00A3048A" w:rsidRDefault="004E1C53" w:rsidP="004004E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E1C53">
              <w:rPr>
                <w:sz w:val="24"/>
                <w:szCs w:val="24"/>
              </w:rPr>
              <w:t>części 21 zamówienia w wysokości 17 500.00 zł brutto;</w:t>
            </w:r>
          </w:p>
        </w:tc>
      </w:tr>
      <w:tr w:rsidR="004E1C53" w:rsidRPr="006646D9" w14:paraId="36386798" w14:textId="77777777" w:rsidTr="004004E8">
        <w:trPr>
          <w:trHeight w:val="70"/>
        </w:trPr>
        <w:tc>
          <w:tcPr>
            <w:tcW w:w="9214" w:type="dxa"/>
          </w:tcPr>
          <w:p w14:paraId="016C63AC" w14:textId="77777777" w:rsidR="004E1C53" w:rsidRPr="00A3048A" w:rsidRDefault="004E1C53" w:rsidP="004004E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E1C53">
              <w:rPr>
                <w:sz w:val="24"/>
                <w:szCs w:val="24"/>
              </w:rPr>
              <w:t>części 22 zamówienia w wysokości 10 000.00 zł brutto;</w:t>
            </w:r>
          </w:p>
        </w:tc>
      </w:tr>
      <w:tr w:rsidR="004E1C53" w:rsidRPr="006646D9" w14:paraId="50B33327" w14:textId="77777777" w:rsidTr="004004E8">
        <w:trPr>
          <w:trHeight w:val="70"/>
        </w:trPr>
        <w:tc>
          <w:tcPr>
            <w:tcW w:w="9214" w:type="dxa"/>
          </w:tcPr>
          <w:p w14:paraId="2CEB0F35" w14:textId="77777777" w:rsidR="004E1C53" w:rsidRPr="00A3048A" w:rsidRDefault="004E1C53" w:rsidP="004004E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E1C53">
              <w:rPr>
                <w:sz w:val="24"/>
                <w:szCs w:val="24"/>
              </w:rPr>
              <w:lastRenderedPageBreak/>
              <w:t>części 23 zamówienia w wysokości 245 000.00 zł brutto;</w:t>
            </w:r>
          </w:p>
        </w:tc>
      </w:tr>
      <w:tr w:rsidR="004E1C53" w:rsidRPr="006646D9" w14:paraId="6F27A1AE" w14:textId="77777777" w:rsidTr="004004E8">
        <w:trPr>
          <w:trHeight w:val="70"/>
        </w:trPr>
        <w:tc>
          <w:tcPr>
            <w:tcW w:w="9214" w:type="dxa"/>
          </w:tcPr>
          <w:p w14:paraId="05BE4347" w14:textId="77777777" w:rsidR="004E1C53" w:rsidRPr="00A3048A" w:rsidRDefault="004E1C53" w:rsidP="004004E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E1C53">
              <w:rPr>
                <w:sz w:val="24"/>
                <w:szCs w:val="24"/>
              </w:rPr>
              <w:t>części 24 zamówienia w wysokości 76 000.00 zł brutto;</w:t>
            </w:r>
          </w:p>
        </w:tc>
      </w:tr>
      <w:tr w:rsidR="004E1C53" w:rsidRPr="006646D9" w14:paraId="67EAD491" w14:textId="77777777" w:rsidTr="004004E8">
        <w:trPr>
          <w:trHeight w:val="70"/>
        </w:trPr>
        <w:tc>
          <w:tcPr>
            <w:tcW w:w="9214" w:type="dxa"/>
          </w:tcPr>
          <w:p w14:paraId="5E727477" w14:textId="77777777" w:rsidR="004E1C53" w:rsidRPr="00A3048A" w:rsidRDefault="004E1C53" w:rsidP="004004E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E1C53">
              <w:rPr>
                <w:sz w:val="24"/>
                <w:szCs w:val="24"/>
              </w:rPr>
              <w:t>części 25 zamówienia w wysokości 95 000.00 zł brutto;</w:t>
            </w:r>
          </w:p>
        </w:tc>
      </w:tr>
      <w:tr w:rsidR="004E1C53" w:rsidRPr="006646D9" w14:paraId="3CF6D5D2" w14:textId="77777777" w:rsidTr="004004E8">
        <w:trPr>
          <w:trHeight w:val="70"/>
        </w:trPr>
        <w:tc>
          <w:tcPr>
            <w:tcW w:w="9214" w:type="dxa"/>
          </w:tcPr>
          <w:p w14:paraId="36E9A8A0" w14:textId="77777777" w:rsidR="004E1C53" w:rsidRPr="00A3048A" w:rsidRDefault="004E1C53" w:rsidP="004004E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E1C53">
              <w:rPr>
                <w:sz w:val="24"/>
                <w:szCs w:val="24"/>
              </w:rPr>
              <w:t>części 26 zamówienia w wysokości 108 000.00 zł brutto;</w:t>
            </w:r>
          </w:p>
        </w:tc>
      </w:tr>
      <w:tr w:rsidR="004E1C53" w:rsidRPr="006646D9" w14:paraId="11C7B1C7" w14:textId="77777777" w:rsidTr="004004E8">
        <w:trPr>
          <w:trHeight w:val="70"/>
        </w:trPr>
        <w:tc>
          <w:tcPr>
            <w:tcW w:w="9214" w:type="dxa"/>
          </w:tcPr>
          <w:p w14:paraId="6475AF01" w14:textId="77777777" w:rsidR="004E1C53" w:rsidRPr="00A3048A" w:rsidRDefault="004E1C53" w:rsidP="004004E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E1C53">
              <w:rPr>
                <w:sz w:val="24"/>
                <w:szCs w:val="24"/>
              </w:rPr>
              <w:t>części 27 zamówienia w wysokości 27 000.00 zł brutto;</w:t>
            </w:r>
          </w:p>
        </w:tc>
      </w:tr>
      <w:tr w:rsidR="004E1C53" w:rsidRPr="006646D9" w14:paraId="3B394818" w14:textId="77777777" w:rsidTr="004004E8">
        <w:trPr>
          <w:trHeight w:val="70"/>
        </w:trPr>
        <w:tc>
          <w:tcPr>
            <w:tcW w:w="9214" w:type="dxa"/>
          </w:tcPr>
          <w:p w14:paraId="34FBCECC" w14:textId="77777777" w:rsidR="004E1C53" w:rsidRPr="00A3048A" w:rsidRDefault="004E1C53" w:rsidP="004004E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E1C53">
              <w:rPr>
                <w:sz w:val="24"/>
                <w:szCs w:val="24"/>
              </w:rPr>
              <w:t>części 28 zamówienia w wysokości 15 000.00 zł brutto;</w:t>
            </w:r>
          </w:p>
        </w:tc>
      </w:tr>
      <w:tr w:rsidR="004E1C53" w:rsidRPr="006646D9" w14:paraId="6154A6B3" w14:textId="77777777" w:rsidTr="004004E8">
        <w:trPr>
          <w:trHeight w:val="70"/>
        </w:trPr>
        <w:tc>
          <w:tcPr>
            <w:tcW w:w="9214" w:type="dxa"/>
          </w:tcPr>
          <w:p w14:paraId="1F8F8E59" w14:textId="77777777" w:rsidR="004E1C53" w:rsidRPr="00A3048A" w:rsidRDefault="004E1C53" w:rsidP="004004E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E1C53">
              <w:rPr>
                <w:sz w:val="24"/>
                <w:szCs w:val="24"/>
              </w:rPr>
              <w:t>części 29 zamówienia w wysokości 195 000.00 zł brutto;</w:t>
            </w:r>
          </w:p>
        </w:tc>
      </w:tr>
      <w:tr w:rsidR="004E1C53" w:rsidRPr="006646D9" w14:paraId="2300E758" w14:textId="77777777" w:rsidTr="004004E8">
        <w:trPr>
          <w:trHeight w:val="70"/>
        </w:trPr>
        <w:tc>
          <w:tcPr>
            <w:tcW w:w="9214" w:type="dxa"/>
          </w:tcPr>
          <w:p w14:paraId="078C0DFA" w14:textId="77777777" w:rsidR="004E1C53" w:rsidRPr="00A3048A" w:rsidRDefault="004E1C53" w:rsidP="004004E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E1C53">
              <w:rPr>
                <w:sz w:val="24"/>
                <w:szCs w:val="24"/>
              </w:rPr>
              <w:t>części 30 zamówienia w wysokości 86 000.00 zł brutto;</w:t>
            </w:r>
          </w:p>
        </w:tc>
      </w:tr>
      <w:tr w:rsidR="004E1C53" w:rsidRPr="006646D9" w14:paraId="4DE475A4" w14:textId="77777777" w:rsidTr="004004E8">
        <w:trPr>
          <w:trHeight w:val="70"/>
        </w:trPr>
        <w:tc>
          <w:tcPr>
            <w:tcW w:w="9214" w:type="dxa"/>
          </w:tcPr>
          <w:p w14:paraId="74B7E54B" w14:textId="77777777" w:rsidR="004E1C53" w:rsidRPr="00A3048A" w:rsidRDefault="004E1C53" w:rsidP="004004E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E1C53">
              <w:rPr>
                <w:sz w:val="24"/>
                <w:szCs w:val="24"/>
              </w:rPr>
              <w:t>części 31 zamówienia w wysokości 2 700.00 zł brutto;</w:t>
            </w:r>
          </w:p>
        </w:tc>
      </w:tr>
      <w:tr w:rsidR="004E1C53" w:rsidRPr="006646D9" w14:paraId="24F1C18B" w14:textId="77777777" w:rsidTr="004004E8">
        <w:trPr>
          <w:trHeight w:val="70"/>
        </w:trPr>
        <w:tc>
          <w:tcPr>
            <w:tcW w:w="9214" w:type="dxa"/>
          </w:tcPr>
          <w:p w14:paraId="5081F71C" w14:textId="77777777" w:rsidR="004E1C53" w:rsidRPr="00A3048A" w:rsidRDefault="004E1C53" w:rsidP="004004E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E1C53">
              <w:rPr>
                <w:sz w:val="24"/>
                <w:szCs w:val="24"/>
              </w:rPr>
              <w:t>części 32 zamówienia w wysokości 7 500.00 zł brutto;</w:t>
            </w:r>
          </w:p>
        </w:tc>
      </w:tr>
      <w:tr w:rsidR="004E1C53" w:rsidRPr="006646D9" w14:paraId="6FBFD335" w14:textId="77777777" w:rsidTr="004004E8">
        <w:trPr>
          <w:trHeight w:val="70"/>
        </w:trPr>
        <w:tc>
          <w:tcPr>
            <w:tcW w:w="9214" w:type="dxa"/>
          </w:tcPr>
          <w:p w14:paraId="699AB933" w14:textId="77777777" w:rsidR="004E1C53" w:rsidRPr="00A3048A" w:rsidRDefault="004E1C53" w:rsidP="004004E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E1C53">
              <w:rPr>
                <w:sz w:val="24"/>
                <w:szCs w:val="24"/>
              </w:rPr>
              <w:t>części 33 zamówienia w wysokości 40 000.00 zł brutto;</w:t>
            </w:r>
          </w:p>
        </w:tc>
      </w:tr>
      <w:tr w:rsidR="004E1C53" w:rsidRPr="006646D9" w14:paraId="56CC9349" w14:textId="77777777" w:rsidTr="004004E8">
        <w:trPr>
          <w:trHeight w:val="70"/>
        </w:trPr>
        <w:tc>
          <w:tcPr>
            <w:tcW w:w="9214" w:type="dxa"/>
          </w:tcPr>
          <w:p w14:paraId="2D1697DC" w14:textId="77777777" w:rsidR="004E1C53" w:rsidRPr="00A3048A" w:rsidRDefault="004E1C53" w:rsidP="004004E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E1C53">
              <w:rPr>
                <w:sz w:val="24"/>
                <w:szCs w:val="24"/>
              </w:rPr>
              <w:t>części 34 zamówienia w wysokości 9 500.00 zł brutto;</w:t>
            </w:r>
          </w:p>
        </w:tc>
      </w:tr>
      <w:tr w:rsidR="004E1C53" w:rsidRPr="006646D9" w14:paraId="570C8627" w14:textId="77777777" w:rsidTr="004004E8">
        <w:trPr>
          <w:trHeight w:val="70"/>
        </w:trPr>
        <w:tc>
          <w:tcPr>
            <w:tcW w:w="9214" w:type="dxa"/>
          </w:tcPr>
          <w:p w14:paraId="013B327D" w14:textId="77777777" w:rsidR="004E1C53" w:rsidRPr="00A3048A" w:rsidRDefault="004E1C53" w:rsidP="004004E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E1C53">
              <w:rPr>
                <w:sz w:val="24"/>
                <w:szCs w:val="24"/>
              </w:rPr>
              <w:t>części 35 zamówienia w wysokości 9 500.00 zł brutto;</w:t>
            </w:r>
          </w:p>
        </w:tc>
      </w:tr>
      <w:tr w:rsidR="004E1C53" w:rsidRPr="006646D9" w14:paraId="4B31D0E7" w14:textId="77777777" w:rsidTr="004004E8">
        <w:trPr>
          <w:trHeight w:val="70"/>
        </w:trPr>
        <w:tc>
          <w:tcPr>
            <w:tcW w:w="9214" w:type="dxa"/>
          </w:tcPr>
          <w:p w14:paraId="16836E79" w14:textId="77777777" w:rsidR="004E1C53" w:rsidRPr="00A3048A" w:rsidRDefault="004E1C53" w:rsidP="004004E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E1C53">
              <w:rPr>
                <w:sz w:val="24"/>
                <w:szCs w:val="24"/>
              </w:rPr>
              <w:t>części 36 zamówienia w wysokości 54 000.00 zł brutto;</w:t>
            </w:r>
          </w:p>
        </w:tc>
      </w:tr>
      <w:tr w:rsidR="004E1C53" w:rsidRPr="006646D9" w14:paraId="08036C0C" w14:textId="77777777" w:rsidTr="004004E8">
        <w:trPr>
          <w:trHeight w:val="70"/>
        </w:trPr>
        <w:tc>
          <w:tcPr>
            <w:tcW w:w="9214" w:type="dxa"/>
          </w:tcPr>
          <w:p w14:paraId="5128098E" w14:textId="77777777" w:rsidR="004E1C53" w:rsidRPr="00A3048A" w:rsidRDefault="004E1C53" w:rsidP="004004E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E1C53">
              <w:rPr>
                <w:sz w:val="24"/>
                <w:szCs w:val="24"/>
              </w:rPr>
              <w:t>części 37 zamówienia w wysokości 35 000.00 zł brutto;</w:t>
            </w:r>
          </w:p>
        </w:tc>
      </w:tr>
      <w:tr w:rsidR="004E1C53" w:rsidRPr="006646D9" w14:paraId="7E127741" w14:textId="77777777" w:rsidTr="004004E8">
        <w:trPr>
          <w:trHeight w:val="70"/>
        </w:trPr>
        <w:tc>
          <w:tcPr>
            <w:tcW w:w="9214" w:type="dxa"/>
          </w:tcPr>
          <w:p w14:paraId="0654CB93" w14:textId="77777777" w:rsidR="004E1C53" w:rsidRPr="00A3048A" w:rsidRDefault="004E1C53" w:rsidP="004004E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E1C53">
              <w:rPr>
                <w:sz w:val="24"/>
                <w:szCs w:val="24"/>
              </w:rPr>
              <w:t>części 38 zamówienia w wysokości 1 600.00 zł brutto;</w:t>
            </w:r>
          </w:p>
        </w:tc>
      </w:tr>
      <w:tr w:rsidR="004E1C53" w:rsidRPr="006646D9" w14:paraId="368FE170" w14:textId="77777777" w:rsidTr="004004E8">
        <w:trPr>
          <w:trHeight w:val="70"/>
        </w:trPr>
        <w:tc>
          <w:tcPr>
            <w:tcW w:w="9214" w:type="dxa"/>
          </w:tcPr>
          <w:p w14:paraId="2575E2F0" w14:textId="77777777" w:rsidR="004E1C53" w:rsidRPr="00A3048A" w:rsidRDefault="004E1C53" w:rsidP="004004E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E1C53">
              <w:rPr>
                <w:sz w:val="24"/>
                <w:szCs w:val="24"/>
              </w:rPr>
              <w:t>części 39 zamówienia w wysokości 8 500.00 zł brutto;</w:t>
            </w:r>
          </w:p>
        </w:tc>
      </w:tr>
      <w:tr w:rsidR="004E1C53" w:rsidRPr="006646D9" w14:paraId="475C4E5D" w14:textId="77777777" w:rsidTr="004004E8">
        <w:trPr>
          <w:trHeight w:val="70"/>
        </w:trPr>
        <w:tc>
          <w:tcPr>
            <w:tcW w:w="9214" w:type="dxa"/>
          </w:tcPr>
          <w:p w14:paraId="48C84DC5" w14:textId="77777777" w:rsidR="004E1C53" w:rsidRPr="00A3048A" w:rsidRDefault="004E1C53" w:rsidP="004004E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E1C53">
              <w:rPr>
                <w:sz w:val="24"/>
                <w:szCs w:val="24"/>
              </w:rPr>
              <w:t>części 40 zamówienia w wysokości 16 000.00 zł brutto;</w:t>
            </w:r>
          </w:p>
        </w:tc>
      </w:tr>
      <w:tr w:rsidR="004E1C53" w:rsidRPr="006646D9" w14:paraId="4F57512E" w14:textId="77777777" w:rsidTr="004004E8">
        <w:trPr>
          <w:trHeight w:val="70"/>
        </w:trPr>
        <w:tc>
          <w:tcPr>
            <w:tcW w:w="9214" w:type="dxa"/>
          </w:tcPr>
          <w:p w14:paraId="3B3730C9" w14:textId="77777777" w:rsidR="004E1C53" w:rsidRPr="00A3048A" w:rsidRDefault="004E1C53" w:rsidP="004004E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E1C53">
              <w:rPr>
                <w:sz w:val="24"/>
                <w:szCs w:val="24"/>
              </w:rPr>
              <w:t>części 41 zamówienia w wysokości 6 200.00 zł brutto;</w:t>
            </w:r>
          </w:p>
        </w:tc>
      </w:tr>
      <w:tr w:rsidR="004E1C53" w:rsidRPr="006646D9" w14:paraId="13199829" w14:textId="77777777" w:rsidTr="004004E8">
        <w:trPr>
          <w:trHeight w:val="70"/>
        </w:trPr>
        <w:tc>
          <w:tcPr>
            <w:tcW w:w="9214" w:type="dxa"/>
          </w:tcPr>
          <w:p w14:paraId="63D23A75" w14:textId="77777777" w:rsidR="004E1C53" w:rsidRPr="00A3048A" w:rsidRDefault="004E1C53" w:rsidP="004004E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E1C53">
              <w:rPr>
                <w:sz w:val="24"/>
                <w:szCs w:val="24"/>
              </w:rPr>
              <w:t>części 42 zamówienia w wysokości 6 000.00 zł brutto;</w:t>
            </w:r>
          </w:p>
        </w:tc>
      </w:tr>
      <w:tr w:rsidR="004E1C53" w:rsidRPr="006646D9" w14:paraId="0CD795B5" w14:textId="77777777" w:rsidTr="004004E8">
        <w:trPr>
          <w:trHeight w:val="70"/>
        </w:trPr>
        <w:tc>
          <w:tcPr>
            <w:tcW w:w="9214" w:type="dxa"/>
          </w:tcPr>
          <w:p w14:paraId="57EF27D2" w14:textId="77777777" w:rsidR="004E1C53" w:rsidRPr="00A3048A" w:rsidRDefault="004E1C53" w:rsidP="004004E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E1C53">
              <w:rPr>
                <w:sz w:val="24"/>
                <w:szCs w:val="24"/>
              </w:rPr>
              <w:t>części 43 zamówienia w wysokości 37 000.00 zł brutto;</w:t>
            </w:r>
          </w:p>
        </w:tc>
      </w:tr>
      <w:tr w:rsidR="004E1C53" w:rsidRPr="006646D9" w14:paraId="4D3DD4EC" w14:textId="77777777" w:rsidTr="004004E8">
        <w:trPr>
          <w:trHeight w:val="70"/>
        </w:trPr>
        <w:tc>
          <w:tcPr>
            <w:tcW w:w="9214" w:type="dxa"/>
          </w:tcPr>
          <w:p w14:paraId="4597023E" w14:textId="77777777" w:rsidR="004E1C53" w:rsidRPr="00A3048A" w:rsidRDefault="004E1C53" w:rsidP="004004E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E1C53">
              <w:rPr>
                <w:sz w:val="24"/>
                <w:szCs w:val="24"/>
              </w:rPr>
              <w:t>części 44 zamówienia w wysokości 103 000.00 zł brutto;</w:t>
            </w:r>
          </w:p>
        </w:tc>
      </w:tr>
      <w:tr w:rsidR="004E1C53" w:rsidRPr="006646D9" w14:paraId="1A4DAEAC" w14:textId="77777777" w:rsidTr="004004E8">
        <w:trPr>
          <w:trHeight w:val="70"/>
        </w:trPr>
        <w:tc>
          <w:tcPr>
            <w:tcW w:w="9214" w:type="dxa"/>
          </w:tcPr>
          <w:p w14:paraId="581E37C0" w14:textId="77777777" w:rsidR="004E1C53" w:rsidRPr="00A3048A" w:rsidRDefault="004E1C53" w:rsidP="004004E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E1C53">
              <w:rPr>
                <w:sz w:val="24"/>
                <w:szCs w:val="24"/>
              </w:rPr>
              <w:t>części 45 zamówienia w wysokości 48 000.00 zł brutto;</w:t>
            </w:r>
          </w:p>
        </w:tc>
      </w:tr>
      <w:tr w:rsidR="004E1C53" w:rsidRPr="006646D9" w14:paraId="03444322" w14:textId="77777777" w:rsidTr="004004E8">
        <w:trPr>
          <w:trHeight w:val="70"/>
        </w:trPr>
        <w:tc>
          <w:tcPr>
            <w:tcW w:w="9214" w:type="dxa"/>
          </w:tcPr>
          <w:p w14:paraId="3132C1DF" w14:textId="77777777" w:rsidR="004E1C53" w:rsidRPr="00A3048A" w:rsidRDefault="004E1C53" w:rsidP="004004E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E1C53">
              <w:rPr>
                <w:sz w:val="24"/>
                <w:szCs w:val="24"/>
              </w:rPr>
              <w:t>części 46 zamówienia w wysokości 3 000.00 zł brutto;</w:t>
            </w:r>
          </w:p>
        </w:tc>
      </w:tr>
      <w:tr w:rsidR="004E1C53" w:rsidRPr="006646D9" w14:paraId="09A3BBDF" w14:textId="77777777" w:rsidTr="004004E8">
        <w:trPr>
          <w:trHeight w:val="70"/>
        </w:trPr>
        <w:tc>
          <w:tcPr>
            <w:tcW w:w="9214" w:type="dxa"/>
          </w:tcPr>
          <w:p w14:paraId="6CD02EE3" w14:textId="77777777" w:rsidR="004E1C53" w:rsidRPr="00A3048A" w:rsidRDefault="004E1C53" w:rsidP="004004E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E1C53">
              <w:rPr>
                <w:sz w:val="24"/>
                <w:szCs w:val="24"/>
              </w:rPr>
              <w:t>części 47 zamówienia w wysokości 133 000.00 zł brutto;</w:t>
            </w:r>
          </w:p>
        </w:tc>
      </w:tr>
      <w:tr w:rsidR="004E1C53" w:rsidRPr="006646D9" w14:paraId="4CA072AF" w14:textId="77777777" w:rsidTr="004004E8">
        <w:trPr>
          <w:trHeight w:val="70"/>
        </w:trPr>
        <w:tc>
          <w:tcPr>
            <w:tcW w:w="9214" w:type="dxa"/>
          </w:tcPr>
          <w:p w14:paraId="696B18B9" w14:textId="77777777" w:rsidR="004E1C53" w:rsidRPr="00A3048A" w:rsidRDefault="004E1C53" w:rsidP="004004E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E1C53">
              <w:rPr>
                <w:sz w:val="24"/>
                <w:szCs w:val="24"/>
              </w:rPr>
              <w:t>części 48 zamówienia w wysokości 4 800.00 zł brutto;</w:t>
            </w:r>
          </w:p>
        </w:tc>
      </w:tr>
      <w:tr w:rsidR="004E1C53" w:rsidRPr="006646D9" w14:paraId="708C2574" w14:textId="77777777" w:rsidTr="004004E8">
        <w:trPr>
          <w:trHeight w:val="70"/>
        </w:trPr>
        <w:tc>
          <w:tcPr>
            <w:tcW w:w="9214" w:type="dxa"/>
          </w:tcPr>
          <w:p w14:paraId="425C789E" w14:textId="77777777" w:rsidR="004E1C53" w:rsidRPr="00A3048A" w:rsidRDefault="004E1C53" w:rsidP="004004E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E1C53">
              <w:rPr>
                <w:sz w:val="24"/>
                <w:szCs w:val="24"/>
              </w:rPr>
              <w:t>części 49 zamówienia w wysokości 37 000.00 zł brutto;</w:t>
            </w:r>
          </w:p>
        </w:tc>
      </w:tr>
      <w:tr w:rsidR="004E1C53" w:rsidRPr="006646D9" w14:paraId="674071C4" w14:textId="77777777" w:rsidTr="004004E8">
        <w:trPr>
          <w:trHeight w:val="70"/>
        </w:trPr>
        <w:tc>
          <w:tcPr>
            <w:tcW w:w="9214" w:type="dxa"/>
          </w:tcPr>
          <w:p w14:paraId="4B85CE19" w14:textId="77777777" w:rsidR="004E1C53" w:rsidRPr="00A3048A" w:rsidRDefault="004E1C53" w:rsidP="004004E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E1C53">
              <w:rPr>
                <w:sz w:val="24"/>
                <w:szCs w:val="24"/>
              </w:rPr>
              <w:t>części 50 zamówienia w wysokości 248 000.00 zł brutto;</w:t>
            </w:r>
          </w:p>
        </w:tc>
      </w:tr>
      <w:tr w:rsidR="004E1C53" w:rsidRPr="006646D9" w14:paraId="35D79804" w14:textId="77777777" w:rsidTr="004004E8">
        <w:trPr>
          <w:trHeight w:val="70"/>
        </w:trPr>
        <w:tc>
          <w:tcPr>
            <w:tcW w:w="9214" w:type="dxa"/>
          </w:tcPr>
          <w:p w14:paraId="2E59607E" w14:textId="77777777" w:rsidR="004E1C53" w:rsidRPr="00A3048A" w:rsidRDefault="004E1C53" w:rsidP="004004E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E1C53">
              <w:rPr>
                <w:sz w:val="24"/>
                <w:szCs w:val="24"/>
              </w:rPr>
              <w:t>części 51 zamówienia w wysokości 14 200.00 zł brutto;</w:t>
            </w:r>
          </w:p>
        </w:tc>
      </w:tr>
      <w:tr w:rsidR="004E1C53" w:rsidRPr="006646D9" w14:paraId="47EFC964" w14:textId="77777777" w:rsidTr="004004E8">
        <w:trPr>
          <w:trHeight w:val="70"/>
        </w:trPr>
        <w:tc>
          <w:tcPr>
            <w:tcW w:w="9214" w:type="dxa"/>
          </w:tcPr>
          <w:p w14:paraId="2AEFADEB" w14:textId="77777777" w:rsidR="004E1C53" w:rsidRPr="00A3048A" w:rsidRDefault="004E1C53" w:rsidP="004004E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E1C53">
              <w:rPr>
                <w:sz w:val="24"/>
                <w:szCs w:val="24"/>
              </w:rPr>
              <w:t>części 52 zamówienia w wysokości 27 500.00 zł brutto;</w:t>
            </w:r>
          </w:p>
        </w:tc>
      </w:tr>
      <w:tr w:rsidR="004E1C53" w:rsidRPr="006646D9" w14:paraId="10EE232A" w14:textId="77777777" w:rsidTr="004004E8">
        <w:trPr>
          <w:trHeight w:val="70"/>
        </w:trPr>
        <w:tc>
          <w:tcPr>
            <w:tcW w:w="9214" w:type="dxa"/>
          </w:tcPr>
          <w:p w14:paraId="550DE3EF" w14:textId="77777777" w:rsidR="004E1C53" w:rsidRPr="00A3048A" w:rsidRDefault="004E1C53" w:rsidP="004004E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E1C53">
              <w:rPr>
                <w:sz w:val="24"/>
                <w:szCs w:val="24"/>
              </w:rPr>
              <w:t>części 53 zamówienia w wysokości 2 300.00 zł brutto;</w:t>
            </w:r>
          </w:p>
        </w:tc>
      </w:tr>
      <w:tr w:rsidR="004E1C53" w:rsidRPr="006646D9" w14:paraId="7CFDC329" w14:textId="77777777" w:rsidTr="004004E8">
        <w:trPr>
          <w:trHeight w:val="70"/>
        </w:trPr>
        <w:tc>
          <w:tcPr>
            <w:tcW w:w="9214" w:type="dxa"/>
          </w:tcPr>
          <w:p w14:paraId="1AC7C5D9" w14:textId="77777777" w:rsidR="004E1C53" w:rsidRPr="00A3048A" w:rsidRDefault="004E1C53" w:rsidP="004004E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E1C53">
              <w:rPr>
                <w:sz w:val="24"/>
                <w:szCs w:val="24"/>
              </w:rPr>
              <w:t>części 54 zamówienia w wysokości 41 000.00 zł brutto;</w:t>
            </w:r>
          </w:p>
        </w:tc>
      </w:tr>
      <w:tr w:rsidR="004E1C53" w:rsidRPr="006646D9" w14:paraId="411A03DE" w14:textId="77777777" w:rsidTr="004004E8">
        <w:trPr>
          <w:trHeight w:val="70"/>
        </w:trPr>
        <w:tc>
          <w:tcPr>
            <w:tcW w:w="9214" w:type="dxa"/>
          </w:tcPr>
          <w:p w14:paraId="2E34F7FA" w14:textId="77777777" w:rsidR="004E1C53" w:rsidRPr="00A3048A" w:rsidRDefault="004E1C53" w:rsidP="004004E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E1C53">
              <w:rPr>
                <w:sz w:val="24"/>
                <w:szCs w:val="24"/>
              </w:rPr>
              <w:t>części 55 zamówienia w wysokości 27 000.00 zł brutto;</w:t>
            </w:r>
          </w:p>
        </w:tc>
      </w:tr>
      <w:tr w:rsidR="004E1C53" w:rsidRPr="006646D9" w14:paraId="615F74EF" w14:textId="77777777" w:rsidTr="004004E8">
        <w:trPr>
          <w:trHeight w:val="70"/>
        </w:trPr>
        <w:tc>
          <w:tcPr>
            <w:tcW w:w="9214" w:type="dxa"/>
          </w:tcPr>
          <w:p w14:paraId="1E133185" w14:textId="77777777" w:rsidR="004E1C53" w:rsidRPr="00A3048A" w:rsidRDefault="004E1C53" w:rsidP="004004E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E1C53">
              <w:rPr>
                <w:sz w:val="24"/>
                <w:szCs w:val="24"/>
              </w:rPr>
              <w:t>części 56 zamówienia w wysokości 12 500.00 zł brutto;</w:t>
            </w:r>
          </w:p>
        </w:tc>
      </w:tr>
      <w:tr w:rsidR="004E1C53" w:rsidRPr="006646D9" w14:paraId="3191544C" w14:textId="77777777" w:rsidTr="004004E8">
        <w:trPr>
          <w:trHeight w:val="70"/>
        </w:trPr>
        <w:tc>
          <w:tcPr>
            <w:tcW w:w="9214" w:type="dxa"/>
          </w:tcPr>
          <w:p w14:paraId="2615E8D1" w14:textId="77777777" w:rsidR="004E1C53" w:rsidRPr="00A3048A" w:rsidRDefault="004E1C53" w:rsidP="004004E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E1C53">
              <w:rPr>
                <w:sz w:val="24"/>
                <w:szCs w:val="24"/>
              </w:rPr>
              <w:t>części 57 zamówienia w wysokości 4 000.00 zł brutto;</w:t>
            </w:r>
          </w:p>
        </w:tc>
      </w:tr>
      <w:tr w:rsidR="004E1C53" w:rsidRPr="006646D9" w14:paraId="6B366BAF" w14:textId="77777777" w:rsidTr="004004E8">
        <w:trPr>
          <w:trHeight w:val="70"/>
        </w:trPr>
        <w:tc>
          <w:tcPr>
            <w:tcW w:w="9214" w:type="dxa"/>
          </w:tcPr>
          <w:p w14:paraId="2F5BAE31" w14:textId="77777777" w:rsidR="004E1C53" w:rsidRPr="00A3048A" w:rsidRDefault="004E1C53" w:rsidP="004004E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E1C53">
              <w:rPr>
                <w:sz w:val="24"/>
                <w:szCs w:val="24"/>
              </w:rPr>
              <w:t>części 58 zamówienia w wysokości 33 000.00 zł brutto;</w:t>
            </w:r>
          </w:p>
        </w:tc>
      </w:tr>
      <w:tr w:rsidR="004E1C53" w:rsidRPr="006646D9" w14:paraId="784656BB" w14:textId="77777777" w:rsidTr="004004E8">
        <w:trPr>
          <w:trHeight w:val="70"/>
        </w:trPr>
        <w:tc>
          <w:tcPr>
            <w:tcW w:w="9214" w:type="dxa"/>
          </w:tcPr>
          <w:p w14:paraId="21CE0945" w14:textId="77777777" w:rsidR="004E1C53" w:rsidRPr="00A3048A" w:rsidRDefault="004E1C53" w:rsidP="004004E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E1C53">
              <w:rPr>
                <w:sz w:val="24"/>
                <w:szCs w:val="24"/>
              </w:rPr>
              <w:t>części 59 zamówienia w wysokości 9 500.00 zł brutto;</w:t>
            </w:r>
          </w:p>
        </w:tc>
      </w:tr>
      <w:tr w:rsidR="004E1C53" w:rsidRPr="006646D9" w14:paraId="17DF55AB" w14:textId="77777777" w:rsidTr="004004E8">
        <w:trPr>
          <w:trHeight w:val="70"/>
        </w:trPr>
        <w:tc>
          <w:tcPr>
            <w:tcW w:w="9214" w:type="dxa"/>
          </w:tcPr>
          <w:p w14:paraId="3D7A4CC1" w14:textId="77777777" w:rsidR="004E1C53" w:rsidRPr="00A3048A" w:rsidRDefault="004E1C53" w:rsidP="004004E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E1C53">
              <w:rPr>
                <w:sz w:val="24"/>
                <w:szCs w:val="24"/>
              </w:rPr>
              <w:t>części 60 zamówienia w wysokości 139 000.00 zł brutto;</w:t>
            </w:r>
          </w:p>
        </w:tc>
      </w:tr>
      <w:tr w:rsidR="004E1C53" w:rsidRPr="006646D9" w14:paraId="3379C362" w14:textId="77777777" w:rsidTr="004004E8">
        <w:trPr>
          <w:trHeight w:val="70"/>
        </w:trPr>
        <w:tc>
          <w:tcPr>
            <w:tcW w:w="9214" w:type="dxa"/>
          </w:tcPr>
          <w:p w14:paraId="6DE63485" w14:textId="77777777" w:rsidR="004E1C53" w:rsidRPr="00A3048A" w:rsidRDefault="004E1C53" w:rsidP="004004E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E1C53">
              <w:rPr>
                <w:sz w:val="24"/>
                <w:szCs w:val="24"/>
              </w:rPr>
              <w:t>części 61 zamówienia w wysokości 8 900.00 zł brutto;</w:t>
            </w:r>
          </w:p>
        </w:tc>
      </w:tr>
      <w:tr w:rsidR="004E1C53" w:rsidRPr="006646D9" w14:paraId="57955A41" w14:textId="77777777" w:rsidTr="004004E8">
        <w:trPr>
          <w:trHeight w:val="70"/>
        </w:trPr>
        <w:tc>
          <w:tcPr>
            <w:tcW w:w="9214" w:type="dxa"/>
          </w:tcPr>
          <w:p w14:paraId="6149642F" w14:textId="77777777" w:rsidR="004E1C53" w:rsidRPr="00A3048A" w:rsidRDefault="004E1C53" w:rsidP="004004E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E1C53">
              <w:rPr>
                <w:sz w:val="24"/>
                <w:szCs w:val="24"/>
              </w:rPr>
              <w:t>części 62 zamówienia w wysokości 900.00 zł brutto;</w:t>
            </w:r>
          </w:p>
        </w:tc>
      </w:tr>
      <w:tr w:rsidR="004E1C53" w:rsidRPr="006646D9" w14:paraId="7DFF0FF1" w14:textId="77777777" w:rsidTr="004004E8">
        <w:trPr>
          <w:trHeight w:val="70"/>
        </w:trPr>
        <w:tc>
          <w:tcPr>
            <w:tcW w:w="9214" w:type="dxa"/>
          </w:tcPr>
          <w:p w14:paraId="17B46122" w14:textId="77777777" w:rsidR="004E1C53" w:rsidRPr="00A3048A" w:rsidRDefault="004E1C53" w:rsidP="004004E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E1C53">
              <w:rPr>
                <w:sz w:val="24"/>
                <w:szCs w:val="24"/>
              </w:rPr>
              <w:t>części 63 zamówienia w wysokości 5 000.00 zł brutto;</w:t>
            </w:r>
          </w:p>
        </w:tc>
      </w:tr>
      <w:tr w:rsidR="004E1C53" w:rsidRPr="006646D9" w14:paraId="32E44B04" w14:textId="77777777" w:rsidTr="004004E8">
        <w:trPr>
          <w:trHeight w:val="70"/>
        </w:trPr>
        <w:tc>
          <w:tcPr>
            <w:tcW w:w="9214" w:type="dxa"/>
          </w:tcPr>
          <w:p w14:paraId="3D139267" w14:textId="77777777" w:rsidR="004E1C53" w:rsidRPr="00A3048A" w:rsidRDefault="004E1C53" w:rsidP="004004E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E1C53">
              <w:rPr>
                <w:sz w:val="24"/>
                <w:szCs w:val="24"/>
              </w:rPr>
              <w:lastRenderedPageBreak/>
              <w:t>części 64 zamówienia w wysokości 22 000.00 zł brutto;</w:t>
            </w:r>
          </w:p>
        </w:tc>
      </w:tr>
      <w:tr w:rsidR="004E1C53" w:rsidRPr="006646D9" w14:paraId="628E25B8" w14:textId="77777777" w:rsidTr="004004E8">
        <w:trPr>
          <w:trHeight w:val="70"/>
        </w:trPr>
        <w:tc>
          <w:tcPr>
            <w:tcW w:w="9214" w:type="dxa"/>
          </w:tcPr>
          <w:p w14:paraId="7B1EAADF" w14:textId="77777777" w:rsidR="004E1C53" w:rsidRPr="00A3048A" w:rsidRDefault="004E1C53" w:rsidP="004004E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E1C53">
              <w:rPr>
                <w:sz w:val="24"/>
                <w:szCs w:val="24"/>
              </w:rPr>
              <w:t>części 65 zamówienia w wysokości 3 000.00 zł brutto;</w:t>
            </w:r>
          </w:p>
        </w:tc>
      </w:tr>
      <w:tr w:rsidR="004E1C53" w:rsidRPr="006646D9" w14:paraId="6A622ADC" w14:textId="77777777" w:rsidTr="004004E8">
        <w:trPr>
          <w:trHeight w:val="70"/>
        </w:trPr>
        <w:tc>
          <w:tcPr>
            <w:tcW w:w="9214" w:type="dxa"/>
          </w:tcPr>
          <w:p w14:paraId="0249F5AA" w14:textId="77777777" w:rsidR="004E1C53" w:rsidRPr="00A3048A" w:rsidRDefault="004E1C53" w:rsidP="004004E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E1C53">
              <w:rPr>
                <w:sz w:val="24"/>
                <w:szCs w:val="24"/>
              </w:rPr>
              <w:t>części 66 zamówienia w wysokości 10 500.00 zł brutto;</w:t>
            </w:r>
          </w:p>
        </w:tc>
      </w:tr>
      <w:tr w:rsidR="004E1C53" w:rsidRPr="006646D9" w14:paraId="21709FE9" w14:textId="77777777" w:rsidTr="004004E8">
        <w:trPr>
          <w:trHeight w:val="70"/>
        </w:trPr>
        <w:tc>
          <w:tcPr>
            <w:tcW w:w="9214" w:type="dxa"/>
          </w:tcPr>
          <w:p w14:paraId="53132B4A" w14:textId="77777777" w:rsidR="004E1C53" w:rsidRPr="00A3048A" w:rsidRDefault="004E1C53" w:rsidP="004004E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E1C53">
              <w:rPr>
                <w:sz w:val="24"/>
                <w:szCs w:val="24"/>
              </w:rPr>
              <w:t>części 67 zamówienia w wysokości 84 500.00 zł brutto;</w:t>
            </w:r>
          </w:p>
        </w:tc>
      </w:tr>
      <w:tr w:rsidR="004E1C53" w:rsidRPr="006646D9" w14:paraId="14C15284" w14:textId="77777777" w:rsidTr="004004E8">
        <w:trPr>
          <w:trHeight w:val="70"/>
        </w:trPr>
        <w:tc>
          <w:tcPr>
            <w:tcW w:w="9214" w:type="dxa"/>
          </w:tcPr>
          <w:p w14:paraId="78B361F1" w14:textId="77777777" w:rsidR="004E1C53" w:rsidRPr="00A3048A" w:rsidRDefault="004E1C53" w:rsidP="004004E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E1C53">
              <w:rPr>
                <w:sz w:val="24"/>
                <w:szCs w:val="24"/>
              </w:rPr>
              <w:t>części 68 zamówienia w wysokości 16 000.00 zł brutto;</w:t>
            </w:r>
          </w:p>
        </w:tc>
      </w:tr>
      <w:tr w:rsidR="004E1C53" w:rsidRPr="006646D9" w14:paraId="7A65AB4E" w14:textId="77777777" w:rsidTr="004004E8">
        <w:trPr>
          <w:trHeight w:val="70"/>
        </w:trPr>
        <w:tc>
          <w:tcPr>
            <w:tcW w:w="9214" w:type="dxa"/>
          </w:tcPr>
          <w:p w14:paraId="57873E16" w14:textId="77777777" w:rsidR="004E1C53" w:rsidRPr="00A3048A" w:rsidRDefault="004E1C53" w:rsidP="004004E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E1C53">
              <w:rPr>
                <w:sz w:val="24"/>
                <w:szCs w:val="24"/>
              </w:rPr>
              <w:t>części 69 zamówienia w wysokości 8 000.00 zł brutto;</w:t>
            </w:r>
          </w:p>
        </w:tc>
      </w:tr>
      <w:tr w:rsidR="004E1C53" w:rsidRPr="006646D9" w14:paraId="5882D2F4" w14:textId="77777777" w:rsidTr="004004E8">
        <w:trPr>
          <w:trHeight w:val="70"/>
        </w:trPr>
        <w:tc>
          <w:tcPr>
            <w:tcW w:w="9214" w:type="dxa"/>
          </w:tcPr>
          <w:p w14:paraId="2969BCF5" w14:textId="77777777" w:rsidR="004E1C53" w:rsidRPr="00A3048A" w:rsidRDefault="004E1C53" w:rsidP="004004E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E1C53">
              <w:rPr>
                <w:sz w:val="24"/>
                <w:szCs w:val="24"/>
              </w:rPr>
              <w:t>części 70 zamówienia w wysokości 3 000.00 zł brutto;</w:t>
            </w:r>
          </w:p>
        </w:tc>
      </w:tr>
      <w:tr w:rsidR="004E1C53" w:rsidRPr="006646D9" w14:paraId="1278D0E7" w14:textId="77777777" w:rsidTr="004004E8">
        <w:trPr>
          <w:trHeight w:val="70"/>
        </w:trPr>
        <w:tc>
          <w:tcPr>
            <w:tcW w:w="9214" w:type="dxa"/>
          </w:tcPr>
          <w:p w14:paraId="2DE3AD37" w14:textId="77777777" w:rsidR="004E1C53" w:rsidRPr="00A3048A" w:rsidRDefault="004E1C53" w:rsidP="004004E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E1C53">
              <w:rPr>
                <w:sz w:val="24"/>
                <w:szCs w:val="24"/>
              </w:rPr>
              <w:t>części 71 zamówienia w wysokości 7 500.00 zł brutto;</w:t>
            </w:r>
          </w:p>
        </w:tc>
      </w:tr>
    </w:tbl>
    <w:p w14:paraId="3FF2F10E" w14:textId="77777777"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3288"/>
        <w:gridCol w:w="1559"/>
        <w:gridCol w:w="1417"/>
        <w:gridCol w:w="1418"/>
      </w:tblGrid>
      <w:tr w:rsidR="004004E8" w:rsidRPr="00075CD0" w14:paraId="2B18468C" w14:textId="77777777" w:rsidTr="00654758">
        <w:tc>
          <w:tcPr>
            <w:tcW w:w="824" w:type="dxa"/>
            <w:shd w:val="clear" w:color="auto" w:fill="auto"/>
            <w:vAlign w:val="center"/>
          </w:tcPr>
          <w:p w14:paraId="66167655" w14:textId="77777777" w:rsidR="004004E8" w:rsidRPr="00CB5EDB" w:rsidRDefault="004004E8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6C68954" w14:textId="77777777" w:rsidR="004004E8" w:rsidRPr="00CB5EDB" w:rsidRDefault="004004E8" w:rsidP="00075CD0">
            <w:pPr>
              <w:jc w:val="center"/>
            </w:pPr>
            <w:r w:rsidRPr="00CB5EDB">
              <w:t>Nr</w:t>
            </w:r>
          </w:p>
          <w:p w14:paraId="098F04F4" w14:textId="77777777" w:rsidR="004004E8" w:rsidRPr="00CB5EDB" w:rsidRDefault="004004E8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3288" w:type="dxa"/>
            <w:shd w:val="clear" w:color="auto" w:fill="auto"/>
            <w:vAlign w:val="center"/>
          </w:tcPr>
          <w:p w14:paraId="4EBDC946" w14:textId="77777777" w:rsidR="004004E8" w:rsidRDefault="004004E8" w:rsidP="00075CD0">
            <w:pPr>
              <w:jc w:val="center"/>
            </w:pPr>
            <w:r>
              <w:t>Nazwa (firma</w:t>
            </w:r>
            <w:r w:rsidRPr="00CB5EDB">
              <w:t>)</w:t>
            </w:r>
            <w:r>
              <w:t xml:space="preserve"> </w:t>
            </w:r>
          </w:p>
          <w:p w14:paraId="61DF6AF4" w14:textId="77777777" w:rsidR="004004E8" w:rsidRPr="00CB5EDB" w:rsidRDefault="004004E8" w:rsidP="00075CD0">
            <w:pPr>
              <w:jc w:val="center"/>
            </w:pPr>
            <w:r>
              <w:t>i adres</w:t>
            </w:r>
            <w:r w:rsidRPr="00CB5EDB">
              <w:t xml:space="preserve"> wykonawcy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316FB64" w14:textId="77777777" w:rsidR="004004E8" w:rsidRPr="00CB5EDB" w:rsidRDefault="004004E8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3B7029F" w14:textId="77777777" w:rsidR="004004E8" w:rsidRPr="00CB5EDB" w:rsidRDefault="004004E8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C134A5B" w14:textId="77777777" w:rsidR="004004E8" w:rsidRPr="00CB5EDB" w:rsidRDefault="004004E8" w:rsidP="00075CD0">
            <w:pPr>
              <w:jc w:val="center"/>
            </w:pPr>
            <w:r w:rsidRPr="00CB5EDB">
              <w:t>Warunki płatności</w:t>
            </w:r>
          </w:p>
        </w:tc>
      </w:tr>
      <w:tr w:rsidR="004004E8" w:rsidRPr="00075CD0" w14:paraId="252B4A55" w14:textId="77777777" w:rsidTr="00654758">
        <w:tc>
          <w:tcPr>
            <w:tcW w:w="824" w:type="dxa"/>
            <w:shd w:val="clear" w:color="auto" w:fill="auto"/>
            <w:vAlign w:val="center"/>
          </w:tcPr>
          <w:p w14:paraId="5D573942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63C6EFE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22</w:t>
            </w:r>
          </w:p>
        </w:tc>
        <w:tc>
          <w:tcPr>
            <w:tcW w:w="3288" w:type="dxa"/>
            <w:shd w:val="clear" w:color="auto" w:fill="auto"/>
          </w:tcPr>
          <w:p w14:paraId="077AF432" w14:textId="77777777" w:rsidR="004004E8" w:rsidRPr="00CB5EDB" w:rsidRDefault="004004E8" w:rsidP="004004E8">
            <w:pPr>
              <w:spacing w:before="40"/>
            </w:pPr>
            <w:r w:rsidRPr="004E1C53">
              <w:t>3M Poland Sp. z o.o.</w:t>
            </w:r>
          </w:p>
          <w:p w14:paraId="12F6E7A0" w14:textId="77777777" w:rsidR="004004E8" w:rsidRPr="00CB5EDB" w:rsidRDefault="004004E8" w:rsidP="004004E8">
            <w:r w:rsidRPr="004E1C53">
              <w:t>Al. Katowicka</w:t>
            </w:r>
            <w:r w:rsidRPr="00CB5EDB">
              <w:t xml:space="preserve"> </w:t>
            </w:r>
            <w:r w:rsidRPr="004E1C53">
              <w:t>117</w:t>
            </w:r>
            <w:r w:rsidRPr="00CB5EDB">
              <w:t xml:space="preserve"> </w:t>
            </w:r>
          </w:p>
          <w:p w14:paraId="2520A737" w14:textId="77777777" w:rsidR="004004E8" w:rsidRPr="00CB5EDB" w:rsidRDefault="004004E8" w:rsidP="004004E8">
            <w:pPr>
              <w:spacing w:before="40" w:after="40"/>
              <w:jc w:val="both"/>
            </w:pPr>
            <w:r w:rsidRPr="004E1C53">
              <w:t>05-830</w:t>
            </w:r>
            <w:r w:rsidRPr="00CB5EDB">
              <w:t xml:space="preserve"> </w:t>
            </w:r>
            <w:r w:rsidRPr="004E1C53">
              <w:t>Kajetany k. Nadarzyna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0BBA465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8 910.00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99EB877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2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A1AE760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do 60 dni</w:t>
            </w:r>
          </w:p>
        </w:tc>
      </w:tr>
      <w:tr w:rsidR="004004E8" w:rsidRPr="00075CD0" w14:paraId="12E8BE84" w14:textId="77777777" w:rsidTr="00654758">
        <w:tc>
          <w:tcPr>
            <w:tcW w:w="824" w:type="dxa"/>
            <w:shd w:val="clear" w:color="auto" w:fill="auto"/>
            <w:vAlign w:val="center"/>
          </w:tcPr>
          <w:p w14:paraId="08CF6D68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8A4F00C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16</w:t>
            </w:r>
          </w:p>
        </w:tc>
        <w:tc>
          <w:tcPr>
            <w:tcW w:w="3288" w:type="dxa"/>
            <w:shd w:val="clear" w:color="auto" w:fill="auto"/>
          </w:tcPr>
          <w:p w14:paraId="0A99B7DB" w14:textId="1687F2B8" w:rsidR="004004E8" w:rsidRPr="00CB5EDB" w:rsidRDefault="004004E8" w:rsidP="004004E8">
            <w:pPr>
              <w:spacing w:before="40"/>
            </w:pPr>
            <w:r w:rsidRPr="004E1C53">
              <w:t xml:space="preserve">ABOOK </w:t>
            </w:r>
            <w:r>
              <w:t>Sp. z o.o.</w:t>
            </w:r>
          </w:p>
          <w:p w14:paraId="462F0893" w14:textId="7A66C059" w:rsidR="004004E8" w:rsidRPr="00CB5EDB" w:rsidRDefault="004004E8" w:rsidP="004004E8">
            <w:r>
              <w:t xml:space="preserve">ul. </w:t>
            </w:r>
            <w:r w:rsidRPr="004E1C53">
              <w:t>Brzostowska</w:t>
            </w:r>
            <w:r w:rsidRPr="00CB5EDB">
              <w:t xml:space="preserve"> </w:t>
            </w:r>
            <w:r w:rsidRPr="004E1C53">
              <w:t>22</w:t>
            </w:r>
            <w:r w:rsidRPr="00CB5EDB">
              <w:t xml:space="preserve"> </w:t>
            </w:r>
          </w:p>
          <w:p w14:paraId="1568DC33" w14:textId="77777777" w:rsidR="004004E8" w:rsidRPr="00CB5EDB" w:rsidRDefault="004004E8" w:rsidP="004004E8">
            <w:pPr>
              <w:spacing w:before="40" w:after="40"/>
              <w:jc w:val="both"/>
            </w:pPr>
            <w:r w:rsidRPr="004E1C53">
              <w:t>04-985</w:t>
            </w:r>
            <w:r w:rsidRPr="00CB5EDB">
              <w:t xml:space="preserve"> </w:t>
            </w:r>
            <w:r w:rsidRPr="004E1C53">
              <w:t>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2D46079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122 798.70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885FAE4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2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7932469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do 60 dni</w:t>
            </w:r>
          </w:p>
        </w:tc>
      </w:tr>
      <w:tr w:rsidR="004004E8" w:rsidRPr="00075CD0" w14:paraId="34AD27AD" w14:textId="77777777" w:rsidTr="00654758">
        <w:tc>
          <w:tcPr>
            <w:tcW w:w="824" w:type="dxa"/>
            <w:shd w:val="clear" w:color="auto" w:fill="auto"/>
            <w:vAlign w:val="center"/>
          </w:tcPr>
          <w:p w14:paraId="05E196CA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A6265C7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3</w:t>
            </w:r>
          </w:p>
        </w:tc>
        <w:tc>
          <w:tcPr>
            <w:tcW w:w="3288" w:type="dxa"/>
            <w:shd w:val="clear" w:color="auto" w:fill="auto"/>
          </w:tcPr>
          <w:p w14:paraId="6BE74514" w14:textId="5E0864B6" w:rsidR="004004E8" w:rsidRPr="00CB5EDB" w:rsidRDefault="004004E8" w:rsidP="004004E8">
            <w:pPr>
              <w:spacing w:before="40"/>
            </w:pPr>
            <w:proofErr w:type="spellStart"/>
            <w:r w:rsidRPr="004E1C53">
              <w:t>Aesculap</w:t>
            </w:r>
            <w:proofErr w:type="spellEnd"/>
            <w:r w:rsidRPr="004E1C53">
              <w:t xml:space="preserve"> </w:t>
            </w:r>
            <w:proofErr w:type="spellStart"/>
            <w:r w:rsidRPr="004E1C53">
              <w:t>Chifa</w:t>
            </w:r>
            <w:proofErr w:type="spellEnd"/>
            <w:r w:rsidRPr="004E1C53">
              <w:t xml:space="preserve"> </w:t>
            </w:r>
            <w:r>
              <w:t>Sp. z o.o.</w:t>
            </w:r>
          </w:p>
          <w:p w14:paraId="2251FC8A" w14:textId="7AD2AF54" w:rsidR="004004E8" w:rsidRPr="00CB5EDB" w:rsidRDefault="004004E8" w:rsidP="004004E8">
            <w:r>
              <w:t xml:space="preserve">ul. </w:t>
            </w:r>
            <w:r w:rsidRPr="004E1C53">
              <w:t>Tysiąclecia</w:t>
            </w:r>
            <w:r w:rsidRPr="00CB5EDB">
              <w:t xml:space="preserve"> </w:t>
            </w:r>
            <w:r w:rsidRPr="004E1C53">
              <w:t>14</w:t>
            </w:r>
            <w:r w:rsidRPr="00CB5EDB">
              <w:t xml:space="preserve"> </w:t>
            </w:r>
          </w:p>
          <w:p w14:paraId="3E51FFBE" w14:textId="77777777" w:rsidR="004004E8" w:rsidRPr="00CB5EDB" w:rsidRDefault="004004E8" w:rsidP="004004E8">
            <w:pPr>
              <w:spacing w:before="40" w:after="40"/>
              <w:jc w:val="both"/>
            </w:pPr>
            <w:r w:rsidRPr="004E1C53">
              <w:t>64-300</w:t>
            </w:r>
            <w:r w:rsidRPr="00CB5EDB">
              <w:t xml:space="preserve"> </w:t>
            </w:r>
            <w:r w:rsidRPr="004E1C53">
              <w:t>Nowy Tomyśl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ACCEC0B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44 253.00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28861E6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2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D5F8639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do 60 dni</w:t>
            </w:r>
          </w:p>
        </w:tc>
      </w:tr>
      <w:tr w:rsidR="004004E8" w:rsidRPr="00075CD0" w14:paraId="510042A7" w14:textId="77777777" w:rsidTr="00654758">
        <w:tc>
          <w:tcPr>
            <w:tcW w:w="824" w:type="dxa"/>
            <w:shd w:val="clear" w:color="auto" w:fill="auto"/>
            <w:vAlign w:val="center"/>
          </w:tcPr>
          <w:p w14:paraId="71D7F20F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46E1DF7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5</w:t>
            </w:r>
          </w:p>
        </w:tc>
        <w:tc>
          <w:tcPr>
            <w:tcW w:w="3288" w:type="dxa"/>
            <w:shd w:val="clear" w:color="auto" w:fill="auto"/>
          </w:tcPr>
          <w:p w14:paraId="0F805198" w14:textId="78F2502C" w:rsidR="004004E8" w:rsidRPr="00CB5EDB" w:rsidRDefault="004004E8" w:rsidP="004004E8">
            <w:pPr>
              <w:spacing w:before="40"/>
            </w:pPr>
            <w:proofErr w:type="spellStart"/>
            <w:r w:rsidRPr="004E1C53">
              <w:t>Aesculap</w:t>
            </w:r>
            <w:proofErr w:type="spellEnd"/>
            <w:r w:rsidRPr="004E1C53">
              <w:t xml:space="preserve"> </w:t>
            </w:r>
            <w:proofErr w:type="spellStart"/>
            <w:r w:rsidRPr="004E1C53">
              <w:t>Chifa</w:t>
            </w:r>
            <w:proofErr w:type="spellEnd"/>
            <w:r w:rsidRPr="004E1C53">
              <w:t xml:space="preserve"> </w:t>
            </w:r>
            <w:r>
              <w:t>Sp. z o.o.</w:t>
            </w:r>
          </w:p>
          <w:p w14:paraId="48C6E4EC" w14:textId="58D5BF01" w:rsidR="004004E8" w:rsidRPr="00CB5EDB" w:rsidRDefault="004004E8" w:rsidP="004004E8">
            <w:r>
              <w:t xml:space="preserve">ul. </w:t>
            </w:r>
            <w:r w:rsidRPr="004E1C53">
              <w:t>Tysiąclecia</w:t>
            </w:r>
            <w:r w:rsidRPr="00CB5EDB">
              <w:t xml:space="preserve"> </w:t>
            </w:r>
            <w:r w:rsidRPr="004E1C53">
              <w:t>14</w:t>
            </w:r>
            <w:r w:rsidRPr="00CB5EDB">
              <w:t xml:space="preserve"> </w:t>
            </w:r>
          </w:p>
          <w:p w14:paraId="11490E20" w14:textId="77777777" w:rsidR="004004E8" w:rsidRPr="00CB5EDB" w:rsidRDefault="004004E8" w:rsidP="004004E8">
            <w:pPr>
              <w:spacing w:before="40" w:after="40"/>
              <w:jc w:val="both"/>
            </w:pPr>
            <w:r w:rsidRPr="004E1C53">
              <w:t>64-300</w:t>
            </w:r>
            <w:r w:rsidRPr="00CB5EDB">
              <w:t xml:space="preserve"> </w:t>
            </w:r>
            <w:r w:rsidRPr="004E1C53">
              <w:t>Nowy Tomyśl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AAF93AE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46 126.80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CC13A92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2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5DB8169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do 60 dni</w:t>
            </w:r>
          </w:p>
        </w:tc>
      </w:tr>
      <w:tr w:rsidR="004004E8" w:rsidRPr="00075CD0" w14:paraId="2838673C" w14:textId="77777777" w:rsidTr="00654758">
        <w:tc>
          <w:tcPr>
            <w:tcW w:w="824" w:type="dxa"/>
            <w:shd w:val="clear" w:color="auto" w:fill="auto"/>
            <w:vAlign w:val="center"/>
          </w:tcPr>
          <w:p w14:paraId="1209F2A3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2AE1542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2</w:t>
            </w:r>
          </w:p>
        </w:tc>
        <w:tc>
          <w:tcPr>
            <w:tcW w:w="3288" w:type="dxa"/>
            <w:shd w:val="clear" w:color="auto" w:fill="auto"/>
          </w:tcPr>
          <w:p w14:paraId="0B7247BE" w14:textId="754C8278" w:rsidR="004004E8" w:rsidRPr="00CB5EDB" w:rsidRDefault="004004E8" w:rsidP="004004E8">
            <w:pPr>
              <w:spacing w:before="40"/>
            </w:pPr>
            <w:r w:rsidRPr="004E1C53">
              <w:t>AKME SP. Z O.O. S</w:t>
            </w:r>
            <w:r>
              <w:t>p. K.</w:t>
            </w:r>
          </w:p>
          <w:p w14:paraId="3A36F16E" w14:textId="1CBE35BB" w:rsidR="004004E8" w:rsidRPr="00CB5EDB" w:rsidRDefault="004004E8" w:rsidP="004004E8">
            <w:r>
              <w:t>ul. Poloneza</w:t>
            </w:r>
            <w:r w:rsidRPr="00CB5EDB">
              <w:t xml:space="preserve"> </w:t>
            </w:r>
            <w:r w:rsidRPr="004E1C53">
              <w:t>89B</w:t>
            </w:r>
            <w:r w:rsidRPr="00CB5EDB">
              <w:t xml:space="preserve"> </w:t>
            </w:r>
          </w:p>
          <w:p w14:paraId="68D8E5A5" w14:textId="235BA39C" w:rsidR="004004E8" w:rsidRPr="00CB5EDB" w:rsidRDefault="004004E8" w:rsidP="004004E8">
            <w:pPr>
              <w:spacing w:before="40" w:after="40"/>
              <w:jc w:val="both"/>
            </w:pPr>
            <w:r w:rsidRPr="004E1C53">
              <w:t>02-826</w:t>
            </w:r>
            <w:r w:rsidRPr="00CB5EDB">
              <w:t xml:space="preserve"> </w:t>
            </w:r>
            <w:r w:rsidRPr="004E1C53">
              <w:t>W</w:t>
            </w:r>
            <w:r>
              <w:t>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3EEDF3A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101 466.00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DF6B0AD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4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0A5EB15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do 60 dni</w:t>
            </w:r>
          </w:p>
        </w:tc>
      </w:tr>
      <w:tr w:rsidR="004004E8" w:rsidRPr="00075CD0" w14:paraId="2DC67725" w14:textId="77777777" w:rsidTr="00654758">
        <w:tc>
          <w:tcPr>
            <w:tcW w:w="824" w:type="dxa"/>
            <w:shd w:val="clear" w:color="auto" w:fill="auto"/>
            <w:vAlign w:val="center"/>
          </w:tcPr>
          <w:p w14:paraId="16DD4423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18BB64D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52</w:t>
            </w:r>
          </w:p>
        </w:tc>
        <w:tc>
          <w:tcPr>
            <w:tcW w:w="3288" w:type="dxa"/>
            <w:shd w:val="clear" w:color="auto" w:fill="auto"/>
          </w:tcPr>
          <w:p w14:paraId="27DD7BAB" w14:textId="66F04CFA" w:rsidR="004004E8" w:rsidRPr="00CB5EDB" w:rsidRDefault="004004E8" w:rsidP="004004E8">
            <w:pPr>
              <w:spacing w:before="40"/>
            </w:pPr>
            <w:r w:rsidRPr="004E1C53">
              <w:t xml:space="preserve">PHU ANMAR Sp. z o.o. Sp. </w:t>
            </w:r>
            <w:r>
              <w:t>K.</w:t>
            </w:r>
          </w:p>
          <w:p w14:paraId="76DE24D6" w14:textId="1B0B1544" w:rsidR="004004E8" w:rsidRPr="00CB5EDB" w:rsidRDefault="004004E8" w:rsidP="004004E8">
            <w:r>
              <w:t xml:space="preserve">ul. </w:t>
            </w:r>
            <w:r w:rsidRPr="004E1C53">
              <w:t>Strefowa</w:t>
            </w:r>
            <w:r w:rsidRPr="00CB5EDB">
              <w:t xml:space="preserve"> </w:t>
            </w:r>
            <w:r w:rsidRPr="004E1C53">
              <w:t>22</w:t>
            </w:r>
            <w:r w:rsidRPr="00CB5EDB">
              <w:t xml:space="preserve"> </w:t>
            </w:r>
          </w:p>
          <w:p w14:paraId="43381E27" w14:textId="77777777" w:rsidR="004004E8" w:rsidRPr="00CB5EDB" w:rsidRDefault="004004E8" w:rsidP="004004E8">
            <w:pPr>
              <w:spacing w:before="40" w:after="40"/>
              <w:jc w:val="both"/>
            </w:pPr>
            <w:r w:rsidRPr="004E1C53">
              <w:t>43-100</w:t>
            </w:r>
            <w:r w:rsidRPr="00CB5EDB">
              <w:t xml:space="preserve"> </w:t>
            </w:r>
            <w:r w:rsidRPr="004E1C53">
              <w:t>Tychy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AE9941C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25 226.10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DE3DD1F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2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1A47918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do 60 dni</w:t>
            </w:r>
          </w:p>
        </w:tc>
      </w:tr>
      <w:tr w:rsidR="004004E8" w:rsidRPr="00075CD0" w14:paraId="55F575D2" w14:textId="77777777" w:rsidTr="00654758">
        <w:tc>
          <w:tcPr>
            <w:tcW w:w="824" w:type="dxa"/>
            <w:shd w:val="clear" w:color="auto" w:fill="auto"/>
            <w:vAlign w:val="center"/>
          </w:tcPr>
          <w:p w14:paraId="31D58FB9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8F77868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58</w:t>
            </w:r>
          </w:p>
        </w:tc>
        <w:tc>
          <w:tcPr>
            <w:tcW w:w="3288" w:type="dxa"/>
            <w:shd w:val="clear" w:color="auto" w:fill="auto"/>
          </w:tcPr>
          <w:p w14:paraId="78D32391" w14:textId="3C112275" w:rsidR="004004E8" w:rsidRPr="00CB5EDB" w:rsidRDefault="004004E8" w:rsidP="004004E8">
            <w:pPr>
              <w:spacing w:before="40"/>
            </w:pPr>
            <w:r w:rsidRPr="004E1C53">
              <w:t xml:space="preserve">PHU ANMAR Sp. z o.o. Sp. </w:t>
            </w:r>
            <w:r>
              <w:t>K.</w:t>
            </w:r>
          </w:p>
          <w:p w14:paraId="57086032" w14:textId="21540F0F" w:rsidR="004004E8" w:rsidRPr="00CB5EDB" w:rsidRDefault="004004E8" w:rsidP="004004E8">
            <w:r>
              <w:t xml:space="preserve">ul. </w:t>
            </w:r>
            <w:r w:rsidRPr="004E1C53">
              <w:t>Strefowa</w:t>
            </w:r>
            <w:r w:rsidRPr="00CB5EDB">
              <w:t xml:space="preserve"> </w:t>
            </w:r>
            <w:r w:rsidRPr="004E1C53">
              <w:t>22</w:t>
            </w:r>
            <w:r w:rsidRPr="00CB5EDB">
              <w:t xml:space="preserve"> </w:t>
            </w:r>
          </w:p>
          <w:p w14:paraId="775F3501" w14:textId="77777777" w:rsidR="004004E8" w:rsidRPr="00CB5EDB" w:rsidRDefault="004004E8" w:rsidP="004004E8">
            <w:pPr>
              <w:spacing w:before="40" w:after="40"/>
              <w:jc w:val="both"/>
            </w:pPr>
            <w:r w:rsidRPr="004E1C53">
              <w:t>43-100</w:t>
            </w:r>
            <w:r w:rsidRPr="00CB5EDB">
              <w:t xml:space="preserve"> </w:t>
            </w:r>
            <w:r w:rsidRPr="004E1C53">
              <w:t>Tychy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A815536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30 787.56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EAEB72E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2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0A49BAF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do 60 dni</w:t>
            </w:r>
          </w:p>
        </w:tc>
      </w:tr>
      <w:tr w:rsidR="004004E8" w:rsidRPr="00075CD0" w14:paraId="689652E7" w14:textId="77777777" w:rsidTr="00654758">
        <w:tc>
          <w:tcPr>
            <w:tcW w:w="824" w:type="dxa"/>
            <w:shd w:val="clear" w:color="auto" w:fill="auto"/>
            <w:vAlign w:val="center"/>
          </w:tcPr>
          <w:p w14:paraId="44B5CCAF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D7A35C9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1</w:t>
            </w:r>
          </w:p>
        </w:tc>
        <w:tc>
          <w:tcPr>
            <w:tcW w:w="3288" w:type="dxa"/>
            <w:shd w:val="clear" w:color="auto" w:fill="auto"/>
          </w:tcPr>
          <w:p w14:paraId="246E1C30" w14:textId="77777777" w:rsidR="004004E8" w:rsidRPr="00CB5EDB" w:rsidRDefault="004004E8" w:rsidP="004004E8">
            <w:pPr>
              <w:spacing w:before="40"/>
            </w:pPr>
            <w:r w:rsidRPr="004E1C53">
              <w:t>Balton Sp. z o.o.</w:t>
            </w:r>
          </w:p>
          <w:p w14:paraId="2F3C31CF" w14:textId="7AFDEB30" w:rsidR="004004E8" w:rsidRPr="00CB5EDB" w:rsidRDefault="004004E8" w:rsidP="004004E8">
            <w:r>
              <w:t xml:space="preserve">ul. </w:t>
            </w:r>
            <w:r w:rsidRPr="004E1C53">
              <w:t>Nowy Świat 7</w:t>
            </w:r>
            <w:r>
              <w:t>/</w:t>
            </w:r>
            <w:r w:rsidRPr="004E1C53">
              <w:t>14</w:t>
            </w:r>
            <w:r w:rsidRPr="00CB5EDB">
              <w:t xml:space="preserve">  </w:t>
            </w:r>
          </w:p>
          <w:p w14:paraId="334F99E8" w14:textId="77777777" w:rsidR="004004E8" w:rsidRPr="00CB5EDB" w:rsidRDefault="004004E8" w:rsidP="004004E8">
            <w:pPr>
              <w:spacing w:before="40" w:after="40"/>
              <w:jc w:val="both"/>
            </w:pPr>
            <w:r w:rsidRPr="004E1C53">
              <w:t>00-496</w:t>
            </w:r>
            <w:r w:rsidRPr="00CB5EDB">
              <w:t xml:space="preserve"> </w:t>
            </w:r>
            <w:r w:rsidRPr="004E1C53">
              <w:t>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FD02C9B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87 349.32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04BE92F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2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4CC3191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do 60 dni</w:t>
            </w:r>
          </w:p>
        </w:tc>
      </w:tr>
      <w:tr w:rsidR="004004E8" w:rsidRPr="00075CD0" w14:paraId="6724C9DA" w14:textId="77777777" w:rsidTr="00654758">
        <w:tc>
          <w:tcPr>
            <w:tcW w:w="824" w:type="dxa"/>
            <w:shd w:val="clear" w:color="auto" w:fill="auto"/>
            <w:vAlign w:val="center"/>
          </w:tcPr>
          <w:p w14:paraId="69F74FD7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FBEE8D6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59</w:t>
            </w:r>
          </w:p>
        </w:tc>
        <w:tc>
          <w:tcPr>
            <w:tcW w:w="3288" w:type="dxa"/>
            <w:shd w:val="clear" w:color="auto" w:fill="auto"/>
          </w:tcPr>
          <w:p w14:paraId="69F72BA3" w14:textId="77777777" w:rsidR="004004E8" w:rsidRPr="00CB5EDB" w:rsidRDefault="004004E8" w:rsidP="004004E8">
            <w:pPr>
              <w:spacing w:before="40"/>
            </w:pPr>
            <w:r w:rsidRPr="004E1C53">
              <w:t>Balton Sp. z o.o.</w:t>
            </w:r>
          </w:p>
          <w:p w14:paraId="4A51FA82" w14:textId="1E301155" w:rsidR="004004E8" w:rsidRPr="00CB5EDB" w:rsidRDefault="004004E8" w:rsidP="004004E8">
            <w:r>
              <w:t xml:space="preserve">ul. </w:t>
            </w:r>
            <w:r w:rsidRPr="004E1C53">
              <w:t>Nowy Świat 7</w:t>
            </w:r>
            <w:r>
              <w:t>/</w:t>
            </w:r>
            <w:r w:rsidRPr="004E1C53">
              <w:t>14</w:t>
            </w:r>
            <w:r w:rsidRPr="00CB5EDB">
              <w:t xml:space="preserve">  </w:t>
            </w:r>
          </w:p>
          <w:p w14:paraId="46043574" w14:textId="77777777" w:rsidR="004004E8" w:rsidRPr="00CB5EDB" w:rsidRDefault="004004E8" w:rsidP="004004E8">
            <w:pPr>
              <w:spacing w:before="40" w:after="40"/>
              <w:jc w:val="both"/>
            </w:pPr>
            <w:r w:rsidRPr="004E1C53">
              <w:t>00-496</w:t>
            </w:r>
            <w:r w:rsidRPr="00CB5EDB">
              <w:t xml:space="preserve"> </w:t>
            </w:r>
            <w:r w:rsidRPr="004E1C53">
              <w:t>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A837005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9 374.40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F6D313B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2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0B1916C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do 60 dni</w:t>
            </w:r>
          </w:p>
        </w:tc>
      </w:tr>
      <w:tr w:rsidR="004004E8" w:rsidRPr="00075CD0" w14:paraId="449D97BA" w14:textId="77777777" w:rsidTr="00654758">
        <w:tc>
          <w:tcPr>
            <w:tcW w:w="824" w:type="dxa"/>
            <w:shd w:val="clear" w:color="auto" w:fill="auto"/>
            <w:vAlign w:val="center"/>
          </w:tcPr>
          <w:p w14:paraId="0960A683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BE09BCC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29</w:t>
            </w:r>
          </w:p>
        </w:tc>
        <w:tc>
          <w:tcPr>
            <w:tcW w:w="3288" w:type="dxa"/>
            <w:shd w:val="clear" w:color="auto" w:fill="auto"/>
          </w:tcPr>
          <w:p w14:paraId="52C5C164" w14:textId="77777777" w:rsidR="004004E8" w:rsidRPr="00CB5EDB" w:rsidRDefault="004004E8" w:rsidP="004004E8">
            <w:pPr>
              <w:spacing w:before="40"/>
            </w:pPr>
            <w:proofErr w:type="spellStart"/>
            <w:r w:rsidRPr="004E1C53">
              <w:t>Becton</w:t>
            </w:r>
            <w:proofErr w:type="spellEnd"/>
            <w:r w:rsidRPr="004E1C53">
              <w:t xml:space="preserve"> Dickinson Polska Sp. z o.o.</w:t>
            </w:r>
          </w:p>
          <w:p w14:paraId="079902D5" w14:textId="4E7C79A5" w:rsidR="004004E8" w:rsidRPr="00CB5EDB" w:rsidRDefault="004004E8" w:rsidP="004004E8">
            <w:r>
              <w:t xml:space="preserve">ul. </w:t>
            </w:r>
            <w:r w:rsidRPr="004E1C53">
              <w:t>Osmańska</w:t>
            </w:r>
            <w:r w:rsidRPr="00CB5EDB">
              <w:t xml:space="preserve"> </w:t>
            </w:r>
            <w:r w:rsidRPr="004E1C53">
              <w:t>14</w:t>
            </w:r>
            <w:r w:rsidRPr="00CB5EDB">
              <w:t xml:space="preserve"> </w:t>
            </w:r>
          </w:p>
          <w:p w14:paraId="140E4F44" w14:textId="77777777" w:rsidR="004004E8" w:rsidRPr="00CB5EDB" w:rsidRDefault="004004E8" w:rsidP="004004E8">
            <w:pPr>
              <w:spacing w:before="40" w:after="40"/>
              <w:jc w:val="both"/>
            </w:pPr>
            <w:r w:rsidRPr="004E1C53">
              <w:t>02-823</w:t>
            </w:r>
            <w:r w:rsidRPr="00CB5EDB">
              <w:t xml:space="preserve"> </w:t>
            </w:r>
            <w:r w:rsidRPr="004E1C53">
              <w:t>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403ABCA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180 018.80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BE20DD2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2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63F4743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do 60 dni</w:t>
            </w:r>
          </w:p>
        </w:tc>
      </w:tr>
      <w:tr w:rsidR="004004E8" w:rsidRPr="00075CD0" w14:paraId="2620FBC9" w14:textId="77777777" w:rsidTr="00654758">
        <w:tc>
          <w:tcPr>
            <w:tcW w:w="824" w:type="dxa"/>
            <w:shd w:val="clear" w:color="auto" w:fill="auto"/>
            <w:vAlign w:val="center"/>
          </w:tcPr>
          <w:p w14:paraId="6CD291DC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5329636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41</w:t>
            </w:r>
          </w:p>
        </w:tc>
        <w:tc>
          <w:tcPr>
            <w:tcW w:w="3288" w:type="dxa"/>
            <w:shd w:val="clear" w:color="auto" w:fill="auto"/>
          </w:tcPr>
          <w:p w14:paraId="60B98808" w14:textId="77777777" w:rsidR="004004E8" w:rsidRPr="00CB5EDB" w:rsidRDefault="004004E8" w:rsidP="004004E8">
            <w:pPr>
              <w:spacing w:before="40"/>
            </w:pPr>
            <w:r w:rsidRPr="004E1C53">
              <w:t xml:space="preserve">Beryl </w:t>
            </w:r>
            <w:proofErr w:type="spellStart"/>
            <w:r w:rsidRPr="004E1C53">
              <w:t>Med</w:t>
            </w:r>
            <w:proofErr w:type="spellEnd"/>
            <w:r w:rsidRPr="004E1C53">
              <w:t xml:space="preserve"> Poland Sp. z o.o.</w:t>
            </w:r>
          </w:p>
          <w:p w14:paraId="48A482C2" w14:textId="4E4998F8" w:rsidR="004004E8" w:rsidRPr="00CB5EDB" w:rsidRDefault="004004E8" w:rsidP="004004E8">
            <w:r>
              <w:t xml:space="preserve">ul. </w:t>
            </w:r>
            <w:r w:rsidRPr="004E1C53">
              <w:t>Złotej Jesieni</w:t>
            </w:r>
            <w:r w:rsidRPr="00CB5EDB">
              <w:t xml:space="preserve"> </w:t>
            </w:r>
            <w:r w:rsidRPr="004E1C53">
              <w:t>58</w:t>
            </w:r>
            <w:r w:rsidRPr="00CB5EDB">
              <w:t xml:space="preserve"> </w:t>
            </w:r>
          </w:p>
          <w:p w14:paraId="6A391CDF" w14:textId="77777777" w:rsidR="004004E8" w:rsidRPr="00CB5EDB" w:rsidRDefault="004004E8" w:rsidP="004004E8">
            <w:pPr>
              <w:spacing w:before="40" w:after="40"/>
              <w:jc w:val="both"/>
            </w:pPr>
            <w:r w:rsidRPr="004E1C53">
              <w:t>05-410</w:t>
            </w:r>
            <w:r w:rsidRPr="00CB5EDB">
              <w:t xml:space="preserve"> </w:t>
            </w:r>
            <w:r w:rsidRPr="004E1C53">
              <w:t>Józefów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C159365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5 073.30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2C4513F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2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EDD2D56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do 60 dni</w:t>
            </w:r>
          </w:p>
        </w:tc>
      </w:tr>
      <w:tr w:rsidR="004004E8" w:rsidRPr="00075CD0" w14:paraId="483C3F4B" w14:textId="77777777" w:rsidTr="00654758">
        <w:tc>
          <w:tcPr>
            <w:tcW w:w="824" w:type="dxa"/>
            <w:shd w:val="clear" w:color="auto" w:fill="auto"/>
            <w:vAlign w:val="center"/>
          </w:tcPr>
          <w:p w14:paraId="5A6802B1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33C34BD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57</w:t>
            </w:r>
          </w:p>
        </w:tc>
        <w:tc>
          <w:tcPr>
            <w:tcW w:w="3288" w:type="dxa"/>
            <w:shd w:val="clear" w:color="auto" w:fill="auto"/>
          </w:tcPr>
          <w:p w14:paraId="17C01AD8" w14:textId="77777777" w:rsidR="004004E8" w:rsidRPr="00CB5EDB" w:rsidRDefault="004004E8" w:rsidP="004004E8">
            <w:pPr>
              <w:spacing w:before="40"/>
            </w:pPr>
            <w:r w:rsidRPr="004E1C53">
              <w:t xml:space="preserve">Beryl </w:t>
            </w:r>
            <w:proofErr w:type="spellStart"/>
            <w:r w:rsidRPr="004E1C53">
              <w:t>Med</w:t>
            </w:r>
            <w:proofErr w:type="spellEnd"/>
            <w:r w:rsidRPr="004E1C53">
              <w:t xml:space="preserve"> Poland Sp. z o.o.</w:t>
            </w:r>
          </w:p>
          <w:p w14:paraId="3FD27E53" w14:textId="4390A8D7" w:rsidR="004004E8" w:rsidRPr="00CB5EDB" w:rsidRDefault="004004E8" w:rsidP="004004E8">
            <w:r>
              <w:t xml:space="preserve">ul. </w:t>
            </w:r>
            <w:r w:rsidRPr="004E1C53">
              <w:t>Złotej Jesieni</w:t>
            </w:r>
            <w:r w:rsidRPr="00CB5EDB">
              <w:t xml:space="preserve"> </w:t>
            </w:r>
            <w:r w:rsidRPr="004E1C53">
              <w:t>58</w:t>
            </w:r>
            <w:r w:rsidRPr="00CB5EDB">
              <w:t xml:space="preserve"> </w:t>
            </w:r>
          </w:p>
          <w:p w14:paraId="0945164A" w14:textId="77777777" w:rsidR="004004E8" w:rsidRPr="00CB5EDB" w:rsidRDefault="004004E8" w:rsidP="004004E8">
            <w:pPr>
              <w:spacing w:before="40" w:after="40"/>
              <w:jc w:val="both"/>
            </w:pPr>
            <w:r w:rsidRPr="004E1C53">
              <w:t>05-410</w:t>
            </w:r>
            <w:r w:rsidRPr="00CB5EDB">
              <w:t xml:space="preserve"> </w:t>
            </w:r>
            <w:r w:rsidRPr="004E1C53">
              <w:t>Józefów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A74CA15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4 508.79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D79601F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2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6AC3A0F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do 60 dni</w:t>
            </w:r>
          </w:p>
        </w:tc>
      </w:tr>
      <w:tr w:rsidR="004004E8" w:rsidRPr="00075CD0" w14:paraId="62103013" w14:textId="77777777" w:rsidTr="00654758">
        <w:tc>
          <w:tcPr>
            <w:tcW w:w="824" w:type="dxa"/>
            <w:shd w:val="clear" w:color="auto" w:fill="auto"/>
            <w:vAlign w:val="center"/>
          </w:tcPr>
          <w:p w14:paraId="4A55052D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AB45C86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8</w:t>
            </w:r>
          </w:p>
        </w:tc>
        <w:tc>
          <w:tcPr>
            <w:tcW w:w="3288" w:type="dxa"/>
            <w:shd w:val="clear" w:color="auto" w:fill="auto"/>
          </w:tcPr>
          <w:p w14:paraId="344E5DF7" w14:textId="77777777" w:rsidR="004004E8" w:rsidRPr="00CB5EDB" w:rsidRDefault="004004E8" w:rsidP="004004E8">
            <w:pPr>
              <w:spacing w:before="40"/>
            </w:pPr>
            <w:proofErr w:type="spellStart"/>
            <w:r w:rsidRPr="004E1C53">
              <w:t>Bialmed</w:t>
            </w:r>
            <w:proofErr w:type="spellEnd"/>
            <w:r w:rsidRPr="004E1C53">
              <w:t xml:space="preserve"> Sp. z o.o.</w:t>
            </w:r>
          </w:p>
          <w:p w14:paraId="3D77AC0A" w14:textId="711C9FFD" w:rsidR="004004E8" w:rsidRPr="00CB5EDB" w:rsidRDefault="004004E8" w:rsidP="004004E8">
            <w:r>
              <w:t xml:space="preserve">ul. </w:t>
            </w:r>
            <w:r w:rsidRPr="004E1C53">
              <w:t>Kazimierzowska</w:t>
            </w:r>
            <w:r w:rsidRPr="00CB5EDB">
              <w:t xml:space="preserve"> </w:t>
            </w:r>
            <w:r w:rsidRPr="004E1C53">
              <w:t>46/48/35</w:t>
            </w:r>
            <w:r w:rsidRPr="00CB5EDB">
              <w:t xml:space="preserve"> </w:t>
            </w:r>
          </w:p>
          <w:p w14:paraId="330FD745" w14:textId="77777777" w:rsidR="004004E8" w:rsidRPr="00CB5EDB" w:rsidRDefault="004004E8" w:rsidP="004004E8">
            <w:pPr>
              <w:spacing w:before="40" w:after="40"/>
              <w:jc w:val="both"/>
            </w:pPr>
            <w:r w:rsidRPr="004E1C53">
              <w:t>02-546</w:t>
            </w:r>
            <w:r w:rsidRPr="00CB5EDB">
              <w:t xml:space="preserve"> </w:t>
            </w:r>
            <w:r w:rsidRPr="004E1C53">
              <w:t>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1C25187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53 439.48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6BE6B42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2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1D98D58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do 60 dni</w:t>
            </w:r>
          </w:p>
        </w:tc>
      </w:tr>
      <w:tr w:rsidR="004004E8" w:rsidRPr="00075CD0" w14:paraId="5D3DD207" w14:textId="77777777" w:rsidTr="00654758">
        <w:tc>
          <w:tcPr>
            <w:tcW w:w="824" w:type="dxa"/>
            <w:shd w:val="clear" w:color="auto" w:fill="auto"/>
            <w:vAlign w:val="center"/>
          </w:tcPr>
          <w:p w14:paraId="22113134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lastRenderedPageBreak/>
              <w:t>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8996BBD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10</w:t>
            </w:r>
          </w:p>
        </w:tc>
        <w:tc>
          <w:tcPr>
            <w:tcW w:w="3288" w:type="dxa"/>
            <w:shd w:val="clear" w:color="auto" w:fill="auto"/>
          </w:tcPr>
          <w:p w14:paraId="00C6EEF5" w14:textId="77777777" w:rsidR="004004E8" w:rsidRPr="00CB5EDB" w:rsidRDefault="004004E8" w:rsidP="004004E8">
            <w:pPr>
              <w:spacing w:before="40"/>
            </w:pPr>
            <w:proofErr w:type="spellStart"/>
            <w:r w:rsidRPr="004E1C53">
              <w:t>Bialmed</w:t>
            </w:r>
            <w:proofErr w:type="spellEnd"/>
            <w:r w:rsidRPr="004E1C53">
              <w:t xml:space="preserve"> Sp. z o.o.</w:t>
            </w:r>
          </w:p>
          <w:p w14:paraId="6AC9D071" w14:textId="7C268F00" w:rsidR="004004E8" w:rsidRPr="00CB5EDB" w:rsidRDefault="004004E8" w:rsidP="004004E8">
            <w:r>
              <w:t xml:space="preserve">ul. </w:t>
            </w:r>
            <w:r w:rsidRPr="004E1C53">
              <w:t>Kazimierzowska</w:t>
            </w:r>
            <w:r w:rsidRPr="00CB5EDB">
              <w:t xml:space="preserve"> </w:t>
            </w:r>
            <w:r w:rsidRPr="004E1C53">
              <w:t>46/48/35</w:t>
            </w:r>
            <w:r w:rsidRPr="00CB5EDB">
              <w:t xml:space="preserve"> </w:t>
            </w:r>
          </w:p>
          <w:p w14:paraId="5B4E7C08" w14:textId="77777777" w:rsidR="004004E8" w:rsidRPr="00CB5EDB" w:rsidRDefault="004004E8" w:rsidP="004004E8">
            <w:pPr>
              <w:spacing w:before="40" w:after="40"/>
              <w:jc w:val="both"/>
            </w:pPr>
            <w:r w:rsidRPr="004E1C53">
              <w:t>02-546</w:t>
            </w:r>
            <w:r w:rsidRPr="00CB5EDB">
              <w:t xml:space="preserve"> </w:t>
            </w:r>
            <w:r w:rsidRPr="004E1C53">
              <w:t>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CF92362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842.40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CCF56B2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2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0216C20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do 60 dni</w:t>
            </w:r>
          </w:p>
        </w:tc>
      </w:tr>
      <w:tr w:rsidR="004004E8" w:rsidRPr="00075CD0" w14:paraId="18EECE1C" w14:textId="77777777" w:rsidTr="00654758">
        <w:tc>
          <w:tcPr>
            <w:tcW w:w="824" w:type="dxa"/>
            <w:shd w:val="clear" w:color="auto" w:fill="auto"/>
            <w:vAlign w:val="center"/>
          </w:tcPr>
          <w:p w14:paraId="27AF3E8C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8FF38D6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21</w:t>
            </w:r>
          </w:p>
        </w:tc>
        <w:tc>
          <w:tcPr>
            <w:tcW w:w="3288" w:type="dxa"/>
            <w:shd w:val="clear" w:color="auto" w:fill="auto"/>
          </w:tcPr>
          <w:p w14:paraId="42341128" w14:textId="77777777" w:rsidR="004004E8" w:rsidRPr="00CB5EDB" w:rsidRDefault="004004E8" w:rsidP="004004E8">
            <w:pPr>
              <w:spacing w:before="40"/>
            </w:pPr>
            <w:proofErr w:type="spellStart"/>
            <w:r w:rsidRPr="004E1C53">
              <w:t>Bialmed</w:t>
            </w:r>
            <w:proofErr w:type="spellEnd"/>
            <w:r w:rsidRPr="004E1C53">
              <w:t xml:space="preserve"> Sp. z o.o.</w:t>
            </w:r>
          </w:p>
          <w:p w14:paraId="6282F3D6" w14:textId="17B16368" w:rsidR="004004E8" w:rsidRPr="00CB5EDB" w:rsidRDefault="004004E8" w:rsidP="004004E8">
            <w:r>
              <w:t xml:space="preserve">ul. </w:t>
            </w:r>
            <w:r w:rsidRPr="004E1C53">
              <w:t>Kazimierzowska</w:t>
            </w:r>
            <w:r w:rsidRPr="00CB5EDB">
              <w:t xml:space="preserve"> </w:t>
            </w:r>
            <w:r w:rsidRPr="004E1C53">
              <w:t>46/48/35</w:t>
            </w:r>
            <w:r w:rsidRPr="00CB5EDB">
              <w:t xml:space="preserve"> </w:t>
            </w:r>
          </w:p>
          <w:p w14:paraId="54D13D72" w14:textId="77777777" w:rsidR="004004E8" w:rsidRPr="00CB5EDB" w:rsidRDefault="004004E8" w:rsidP="004004E8">
            <w:pPr>
              <w:spacing w:before="40" w:after="40"/>
              <w:jc w:val="both"/>
            </w:pPr>
            <w:r w:rsidRPr="004E1C53">
              <w:t>02-546</w:t>
            </w:r>
            <w:r w:rsidRPr="00CB5EDB">
              <w:t xml:space="preserve"> </w:t>
            </w:r>
            <w:r w:rsidRPr="004E1C53">
              <w:t>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A2F1D0C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13 832.65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C7A3F01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2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0B849A9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do 60 dni</w:t>
            </w:r>
          </w:p>
        </w:tc>
      </w:tr>
      <w:tr w:rsidR="004004E8" w:rsidRPr="00075CD0" w14:paraId="57F6AFBB" w14:textId="77777777" w:rsidTr="00654758">
        <w:tc>
          <w:tcPr>
            <w:tcW w:w="824" w:type="dxa"/>
            <w:shd w:val="clear" w:color="auto" w:fill="auto"/>
            <w:vAlign w:val="center"/>
          </w:tcPr>
          <w:p w14:paraId="1C65C95D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10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7EAA950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39</w:t>
            </w:r>
          </w:p>
        </w:tc>
        <w:tc>
          <w:tcPr>
            <w:tcW w:w="3288" w:type="dxa"/>
            <w:shd w:val="clear" w:color="auto" w:fill="auto"/>
          </w:tcPr>
          <w:p w14:paraId="506E2233" w14:textId="01940E7F" w:rsidR="004004E8" w:rsidRPr="00CB5EDB" w:rsidRDefault="004004E8" w:rsidP="004004E8">
            <w:pPr>
              <w:spacing w:before="40"/>
            </w:pPr>
            <w:proofErr w:type="spellStart"/>
            <w:r w:rsidRPr="004E1C53">
              <w:t>Camedica</w:t>
            </w:r>
            <w:proofErr w:type="spellEnd"/>
            <w:r w:rsidRPr="004E1C53">
              <w:t xml:space="preserve"> </w:t>
            </w:r>
            <w:r>
              <w:t>Sp. C.</w:t>
            </w:r>
          </w:p>
          <w:p w14:paraId="2C22EAF3" w14:textId="2ABF3A5F" w:rsidR="004004E8" w:rsidRPr="00CB5EDB" w:rsidRDefault="004004E8" w:rsidP="004004E8">
            <w:r>
              <w:t xml:space="preserve">ul. </w:t>
            </w:r>
            <w:r w:rsidRPr="004E1C53">
              <w:t>Kościelna</w:t>
            </w:r>
            <w:r w:rsidRPr="00CB5EDB">
              <w:t xml:space="preserve"> </w:t>
            </w:r>
            <w:r w:rsidRPr="004E1C53">
              <w:t>30</w:t>
            </w:r>
            <w:r w:rsidRPr="00CB5EDB">
              <w:t xml:space="preserve"> </w:t>
            </w:r>
          </w:p>
          <w:p w14:paraId="529C3FBF" w14:textId="77777777" w:rsidR="004004E8" w:rsidRPr="00CB5EDB" w:rsidRDefault="004004E8" w:rsidP="004004E8">
            <w:pPr>
              <w:spacing w:before="40" w:after="40"/>
              <w:jc w:val="both"/>
            </w:pPr>
            <w:r w:rsidRPr="004E1C53">
              <w:t>21-210</w:t>
            </w:r>
            <w:r w:rsidRPr="00CB5EDB">
              <w:t xml:space="preserve"> </w:t>
            </w:r>
            <w:r w:rsidRPr="004E1C53">
              <w:t>Milanów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F466990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6 902.06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B4C97B9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2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1781CD3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do 60 dni</w:t>
            </w:r>
          </w:p>
        </w:tc>
      </w:tr>
      <w:tr w:rsidR="004004E8" w:rsidRPr="00075CD0" w14:paraId="43D68370" w14:textId="77777777" w:rsidTr="00654758">
        <w:tc>
          <w:tcPr>
            <w:tcW w:w="824" w:type="dxa"/>
            <w:shd w:val="clear" w:color="auto" w:fill="auto"/>
            <w:vAlign w:val="center"/>
          </w:tcPr>
          <w:p w14:paraId="2DC0740C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11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B30C567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11</w:t>
            </w:r>
          </w:p>
        </w:tc>
        <w:tc>
          <w:tcPr>
            <w:tcW w:w="3288" w:type="dxa"/>
            <w:shd w:val="clear" w:color="auto" w:fill="auto"/>
          </w:tcPr>
          <w:p w14:paraId="2911E07A" w14:textId="77777777" w:rsidR="004004E8" w:rsidRPr="00CB5EDB" w:rsidRDefault="004004E8" w:rsidP="004004E8">
            <w:pPr>
              <w:spacing w:before="40"/>
            </w:pPr>
            <w:proofErr w:type="spellStart"/>
            <w:r w:rsidRPr="004E1C53">
              <w:t>Cezal</w:t>
            </w:r>
            <w:proofErr w:type="spellEnd"/>
            <w:r w:rsidRPr="004E1C53">
              <w:t xml:space="preserve"> </w:t>
            </w:r>
            <w:proofErr w:type="spellStart"/>
            <w:r w:rsidRPr="004E1C53">
              <w:t>Sp.z</w:t>
            </w:r>
            <w:proofErr w:type="spellEnd"/>
            <w:r w:rsidRPr="004E1C53">
              <w:t xml:space="preserve"> o.o.</w:t>
            </w:r>
          </w:p>
          <w:p w14:paraId="2DDD7CEA" w14:textId="794A884B" w:rsidR="004004E8" w:rsidRPr="00CB5EDB" w:rsidRDefault="004004E8" w:rsidP="004004E8">
            <w:r>
              <w:t xml:space="preserve">ul. </w:t>
            </w:r>
            <w:proofErr w:type="spellStart"/>
            <w:r w:rsidRPr="004E1C53">
              <w:t>J.K.Branickiego</w:t>
            </w:r>
            <w:proofErr w:type="spellEnd"/>
            <w:r w:rsidRPr="00CB5EDB">
              <w:t xml:space="preserve"> </w:t>
            </w:r>
            <w:r w:rsidRPr="004E1C53">
              <w:t>19</w:t>
            </w:r>
            <w:r w:rsidRPr="00CB5EDB">
              <w:t xml:space="preserve"> </w:t>
            </w:r>
          </w:p>
          <w:p w14:paraId="250DF99F" w14:textId="77777777" w:rsidR="004004E8" w:rsidRPr="00CB5EDB" w:rsidRDefault="004004E8" w:rsidP="004004E8">
            <w:pPr>
              <w:spacing w:before="40" w:after="40"/>
              <w:jc w:val="both"/>
            </w:pPr>
            <w:r w:rsidRPr="004E1C53">
              <w:t>15-085</w:t>
            </w:r>
            <w:r w:rsidRPr="00CB5EDB">
              <w:t xml:space="preserve"> </w:t>
            </w:r>
            <w:r w:rsidRPr="004E1C53">
              <w:t>Białystok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42E0FB9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51 487.80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61DE036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2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3EB4584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do 60 dni</w:t>
            </w:r>
          </w:p>
        </w:tc>
      </w:tr>
      <w:tr w:rsidR="004004E8" w:rsidRPr="00075CD0" w14:paraId="7A2D9537" w14:textId="77777777" w:rsidTr="00654758">
        <w:tc>
          <w:tcPr>
            <w:tcW w:w="824" w:type="dxa"/>
            <w:shd w:val="clear" w:color="auto" w:fill="auto"/>
            <w:vAlign w:val="center"/>
          </w:tcPr>
          <w:p w14:paraId="177D3928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11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A06625D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13</w:t>
            </w:r>
          </w:p>
        </w:tc>
        <w:tc>
          <w:tcPr>
            <w:tcW w:w="3288" w:type="dxa"/>
            <w:shd w:val="clear" w:color="auto" w:fill="auto"/>
          </w:tcPr>
          <w:p w14:paraId="21F8516B" w14:textId="77777777" w:rsidR="004004E8" w:rsidRPr="00CB5EDB" w:rsidRDefault="004004E8" w:rsidP="004004E8">
            <w:pPr>
              <w:spacing w:before="40"/>
            </w:pPr>
            <w:proofErr w:type="spellStart"/>
            <w:r w:rsidRPr="004E1C53">
              <w:t>Cezal</w:t>
            </w:r>
            <w:proofErr w:type="spellEnd"/>
            <w:r w:rsidRPr="004E1C53">
              <w:t xml:space="preserve"> </w:t>
            </w:r>
            <w:proofErr w:type="spellStart"/>
            <w:r w:rsidRPr="004E1C53">
              <w:t>Sp.z</w:t>
            </w:r>
            <w:proofErr w:type="spellEnd"/>
            <w:r w:rsidRPr="004E1C53">
              <w:t xml:space="preserve"> o.o.</w:t>
            </w:r>
          </w:p>
          <w:p w14:paraId="4E584239" w14:textId="4F3CA9AA" w:rsidR="004004E8" w:rsidRPr="00CB5EDB" w:rsidRDefault="004004E8" w:rsidP="004004E8">
            <w:r>
              <w:t xml:space="preserve">ul. </w:t>
            </w:r>
            <w:proofErr w:type="spellStart"/>
            <w:r w:rsidRPr="004E1C53">
              <w:t>J.K.Branickiego</w:t>
            </w:r>
            <w:proofErr w:type="spellEnd"/>
            <w:r w:rsidRPr="00CB5EDB">
              <w:t xml:space="preserve"> </w:t>
            </w:r>
            <w:r w:rsidRPr="004E1C53">
              <w:t>19</w:t>
            </w:r>
            <w:r w:rsidRPr="00CB5EDB">
              <w:t xml:space="preserve"> </w:t>
            </w:r>
          </w:p>
          <w:p w14:paraId="2AF16212" w14:textId="77777777" w:rsidR="004004E8" w:rsidRPr="00CB5EDB" w:rsidRDefault="004004E8" w:rsidP="004004E8">
            <w:pPr>
              <w:spacing w:before="40" w:after="40"/>
              <w:jc w:val="both"/>
            </w:pPr>
            <w:r w:rsidRPr="004E1C53">
              <w:t>15-085</w:t>
            </w:r>
            <w:r w:rsidRPr="00CB5EDB">
              <w:t xml:space="preserve"> </w:t>
            </w:r>
            <w:r w:rsidRPr="004E1C53">
              <w:t>Białystok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94C0C75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104 458.20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58695A8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2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B745D57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do 60 dni</w:t>
            </w:r>
          </w:p>
        </w:tc>
      </w:tr>
      <w:tr w:rsidR="004004E8" w:rsidRPr="00075CD0" w14:paraId="40DDC3E5" w14:textId="77777777" w:rsidTr="00654758">
        <w:tc>
          <w:tcPr>
            <w:tcW w:w="824" w:type="dxa"/>
            <w:shd w:val="clear" w:color="auto" w:fill="auto"/>
            <w:vAlign w:val="center"/>
          </w:tcPr>
          <w:p w14:paraId="41C24B2D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11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5CAE246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17</w:t>
            </w:r>
          </w:p>
        </w:tc>
        <w:tc>
          <w:tcPr>
            <w:tcW w:w="3288" w:type="dxa"/>
            <w:shd w:val="clear" w:color="auto" w:fill="auto"/>
          </w:tcPr>
          <w:p w14:paraId="63578AF8" w14:textId="77777777" w:rsidR="004004E8" w:rsidRPr="00CB5EDB" w:rsidRDefault="004004E8" w:rsidP="004004E8">
            <w:pPr>
              <w:spacing w:before="40"/>
            </w:pPr>
            <w:proofErr w:type="spellStart"/>
            <w:r w:rsidRPr="004E1C53">
              <w:t>Cezal</w:t>
            </w:r>
            <w:proofErr w:type="spellEnd"/>
            <w:r w:rsidRPr="004E1C53">
              <w:t xml:space="preserve"> </w:t>
            </w:r>
            <w:proofErr w:type="spellStart"/>
            <w:r w:rsidRPr="004E1C53">
              <w:t>Sp.z</w:t>
            </w:r>
            <w:proofErr w:type="spellEnd"/>
            <w:r w:rsidRPr="004E1C53">
              <w:t xml:space="preserve"> o.o.</w:t>
            </w:r>
          </w:p>
          <w:p w14:paraId="307B2961" w14:textId="753A48F6" w:rsidR="004004E8" w:rsidRPr="00CB5EDB" w:rsidRDefault="004004E8" w:rsidP="004004E8">
            <w:r>
              <w:t xml:space="preserve">ul. </w:t>
            </w:r>
            <w:proofErr w:type="spellStart"/>
            <w:r w:rsidRPr="004E1C53">
              <w:t>J.K.Branickiego</w:t>
            </w:r>
            <w:proofErr w:type="spellEnd"/>
            <w:r w:rsidRPr="00CB5EDB">
              <w:t xml:space="preserve"> </w:t>
            </w:r>
            <w:r w:rsidRPr="004E1C53">
              <w:t>19</w:t>
            </w:r>
            <w:r w:rsidRPr="00CB5EDB">
              <w:t xml:space="preserve"> </w:t>
            </w:r>
          </w:p>
          <w:p w14:paraId="7FEF4D8B" w14:textId="77777777" w:rsidR="004004E8" w:rsidRPr="00CB5EDB" w:rsidRDefault="004004E8" w:rsidP="004004E8">
            <w:pPr>
              <w:spacing w:before="40" w:after="40"/>
              <w:jc w:val="both"/>
            </w:pPr>
            <w:r w:rsidRPr="004E1C53">
              <w:t>15-085</w:t>
            </w:r>
            <w:r w:rsidRPr="00CB5EDB">
              <w:t xml:space="preserve"> </w:t>
            </w:r>
            <w:r w:rsidRPr="004E1C53">
              <w:t>Białystok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A7ECF80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122 813.10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DEB1AAC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2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75206DB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do 60 dni</w:t>
            </w:r>
          </w:p>
        </w:tc>
      </w:tr>
      <w:tr w:rsidR="004004E8" w:rsidRPr="00075CD0" w14:paraId="0742E8CE" w14:textId="77777777" w:rsidTr="00654758">
        <w:tc>
          <w:tcPr>
            <w:tcW w:w="824" w:type="dxa"/>
            <w:shd w:val="clear" w:color="auto" w:fill="auto"/>
            <w:vAlign w:val="center"/>
          </w:tcPr>
          <w:p w14:paraId="16B0F4D9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11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DADD558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20</w:t>
            </w:r>
          </w:p>
        </w:tc>
        <w:tc>
          <w:tcPr>
            <w:tcW w:w="3288" w:type="dxa"/>
            <w:shd w:val="clear" w:color="auto" w:fill="auto"/>
          </w:tcPr>
          <w:p w14:paraId="30DE4066" w14:textId="77777777" w:rsidR="004004E8" w:rsidRPr="00CB5EDB" w:rsidRDefault="004004E8" w:rsidP="004004E8">
            <w:pPr>
              <w:spacing w:before="40"/>
            </w:pPr>
            <w:proofErr w:type="spellStart"/>
            <w:r w:rsidRPr="004E1C53">
              <w:t>Cezal</w:t>
            </w:r>
            <w:proofErr w:type="spellEnd"/>
            <w:r w:rsidRPr="004E1C53">
              <w:t xml:space="preserve"> </w:t>
            </w:r>
            <w:proofErr w:type="spellStart"/>
            <w:r w:rsidRPr="004E1C53">
              <w:t>Sp.z</w:t>
            </w:r>
            <w:proofErr w:type="spellEnd"/>
            <w:r w:rsidRPr="004E1C53">
              <w:t xml:space="preserve"> o.o.</w:t>
            </w:r>
          </w:p>
          <w:p w14:paraId="59596211" w14:textId="0CE3708A" w:rsidR="004004E8" w:rsidRPr="00CB5EDB" w:rsidRDefault="004004E8" w:rsidP="004004E8">
            <w:r>
              <w:t xml:space="preserve">ul. </w:t>
            </w:r>
            <w:proofErr w:type="spellStart"/>
            <w:r w:rsidRPr="004E1C53">
              <w:t>J.K.Branickiego</w:t>
            </w:r>
            <w:proofErr w:type="spellEnd"/>
            <w:r w:rsidRPr="00CB5EDB">
              <w:t xml:space="preserve"> </w:t>
            </w:r>
            <w:r w:rsidRPr="004E1C53">
              <w:t>19</w:t>
            </w:r>
            <w:r w:rsidRPr="00CB5EDB">
              <w:t xml:space="preserve"> </w:t>
            </w:r>
          </w:p>
          <w:p w14:paraId="55141E49" w14:textId="77777777" w:rsidR="004004E8" w:rsidRPr="00CB5EDB" w:rsidRDefault="004004E8" w:rsidP="004004E8">
            <w:pPr>
              <w:spacing w:before="40" w:after="40"/>
              <w:jc w:val="both"/>
            </w:pPr>
            <w:r w:rsidRPr="004E1C53">
              <w:t>15-085</w:t>
            </w:r>
            <w:r w:rsidRPr="00CB5EDB">
              <w:t xml:space="preserve"> </w:t>
            </w:r>
            <w:r w:rsidRPr="004E1C53">
              <w:t>Białystok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FDAB6E0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8 272.80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4A69FD9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2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A00AEE8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do 60 dni</w:t>
            </w:r>
          </w:p>
        </w:tc>
      </w:tr>
      <w:tr w:rsidR="004004E8" w:rsidRPr="00075CD0" w14:paraId="4905892F" w14:textId="77777777" w:rsidTr="00654758">
        <w:tc>
          <w:tcPr>
            <w:tcW w:w="824" w:type="dxa"/>
            <w:shd w:val="clear" w:color="auto" w:fill="auto"/>
            <w:vAlign w:val="center"/>
          </w:tcPr>
          <w:p w14:paraId="2CE9D751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11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1F605E9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38</w:t>
            </w:r>
          </w:p>
        </w:tc>
        <w:tc>
          <w:tcPr>
            <w:tcW w:w="3288" w:type="dxa"/>
            <w:shd w:val="clear" w:color="auto" w:fill="auto"/>
          </w:tcPr>
          <w:p w14:paraId="764D7A0F" w14:textId="77777777" w:rsidR="004004E8" w:rsidRPr="00CB5EDB" w:rsidRDefault="004004E8" w:rsidP="004004E8">
            <w:pPr>
              <w:spacing w:before="40"/>
            </w:pPr>
            <w:proofErr w:type="spellStart"/>
            <w:r w:rsidRPr="004E1C53">
              <w:t>Cezal</w:t>
            </w:r>
            <w:proofErr w:type="spellEnd"/>
            <w:r w:rsidRPr="004E1C53">
              <w:t xml:space="preserve"> </w:t>
            </w:r>
            <w:proofErr w:type="spellStart"/>
            <w:r w:rsidRPr="004E1C53">
              <w:t>Sp.z</w:t>
            </w:r>
            <w:proofErr w:type="spellEnd"/>
            <w:r w:rsidRPr="004E1C53">
              <w:t xml:space="preserve"> o.o.</w:t>
            </w:r>
          </w:p>
          <w:p w14:paraId="1550770E" w14:textId="68DE0B35" w:rsidR="004004E8" w:rsidRPr="00CB5EDB" w:rsidRDefault="004004E8" w:rsidP="004004E8">
            <w:r>
              <w:t xml:space="preserve">ul. </w:t>
            </w:r>
            <w:proofErr w:type="spellStart"/>
            <w:r w:rsidRPr="004E1C53">
              <w:t>J.K.Branickiego</w:t>
            </w:r>
            <w:proofErr w:type="spellEnd"/>
            <w:r w:rsidRPr="00CB5EDB">
              <w:t xml:space="preserve"> </w:t>
            </w:r>
            <w:r w:rsidRPr="004E1C53">
              <w:t>19</w:t>
            </w:r>
            <w:r w:rsidRPr="00CB5EDB">
              <w:t xml:space="preserve"> </w:t>
            </w:r>
          </w:p>
          <w:p w14:paraId="4AF41340" w14:textId="77777777" w:rsidR="004004E8" w:rsidRPr="00CB5EDB" w:rsidRDefault="004004E8" w:rsidP="004004E8">
            <w:pPr>
              <w:spacing w:before="40" w:after="40"/>
              <w:jc w:val="both"/>
            </w:pPr>
            <w:r w:rsidRPr="004E1C53">
              <w:t>15-085</w:t>
            </w:r>
            <w:r w:rsidRPr="00CB5EDB">
              <w:t xml:space="preserve"> </w:t>
            </w:r>
            <w:r w:rsidRPr="004E1C53">
              <w:t>Białystok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0935CD0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1 381.60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05C53E2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2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49CA8D3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do 60 dni</w:t>
            </w:r>
          </w:p>
        </w:tc>
      </w:tr>
      <w:tr w:rsidR="004004E8" w:rsidRPr="00075CD0" w14:paraId="7400A59D" w14:textId="77777777" w:rsidTr="00654758">
        <w:tc>
          <w:tcPr>
            <w:tcW w:w="824" w:type="dxa"/>
            <w:shd w:val="clear" w:color="auto" w:fill="auto"/>
            <w:vAlign w:val="center"/>
          </w:tcPr>
          <w:p w14:paraId="746CA471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11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6ED7120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42</w:t>
            </w:r>
          </w:p>
        </w:tc>
        <w:tc>
          <w:tcPr>
            <w:tcW w:w="3288" w:type="dxa"/>
            <w:shd w:val="clear" w:color="auto" w:fill="auto"/>
          </w:tcPr>
          <w:p w14:paraId="5E1985A8" w14:textId="77777777" w:rsidR="004004E8" w:rsidRPr="00CB5EDB" w:rsidRDefault="004004E8" w:rsidP="004004E8">
            <w:pPr>
              <w:spacing w:before="40"/>
            </w:pPr>
            <w:proofErr w:type="spellStart"/>
            <w:r w:rsidRPr="004E1C53">
              <w:t>Cezal</w:t>
            </w:r>
            <w:proofErr w:type="spellEnd"/>
            <w:r w:rsidRPr="004E1C53">
              <w:t xml:space="preserve"> </w:t>
            </w:r>
            <w:proofErr w:type="spellStart"/>
            <w:r w:rsidRPr="004E1C53">
              <w:t>Sp.z</w:t>
            </w:r>
            <w:proofErr w:type="spellEnd"/>
            <w:r w:rsidRPr="004E1C53">
              <w:t xml:space="preserve"> o.o.</w:t>
            </w:r>
          </w:p>
          <w:p w14:paraId="14295E3E" w14:textId="12D0047A" w:rsidR="004004E8" w:rsidRPr="00CB5EDB" w:rsidRDefault="004004E8" w:rsidP="004004E8">
            <w:r>
              <w:t xml:space="preserve">ul. </w:t>
            </w:r>
            <w:proofErr w:type="spellStart"/>
            <w:r w:rsidRPr="004E1C53">
              <w:t>J.K.Branickiego</w:t>
            </w:r>
            <w:proofErr w:type="spellEnd"/>
            <w:r w:rsidRPr="00CB5EDB">
              <w:t xml:space="preserve"> </w:t>
            </w:r>
            <w:r w:rsidRPr="004E1C53">
              <w:t>19</w:t>
            </w:r>
            <w:r w:rsidRPr="00CB5EDB">
              <w:t xml:space="preserve"> </w:t>
            </w:r>
          </w:p>
          <w:p w14:paraId="12112CB2" w14:textId="77777777" w:rsidR="004004E8" w:rsidRPr="00CB5EDB" w:rsidRDefault="004004E8" w:rsidP="004004E8">
            <w:pPr>
              <w:spacing w:before="40" w:after="40"/>
              <w:jc w:val="both"/>
            </w:pPr>
            <w:r w:rsidRPr="004E1C53">
              <w:t>15-085</w:t>
            </w:r>
            <w:r w:rsidRPr="00CB5EDB">
              <w:t xml:space="preserve"> </w:t>
            </w:r>
            <w:r w:rsidRPr="004E1C53">
              <w:t>Białystok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7EC56AC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6 838.20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0C5CC32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2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6B04981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do 60 dni</w:t>
            </w:r>
          </w:p>
        </w:tc>
      </w:tr>
      <w:tr w:rsidR="004004E8" w:rsidRPr="00075CD0" w14:paraId="64B19A4E" w14:textId="77777777" w:rsidTr="00654758">
        <w:tc>
          <w:tcPr>
            <w:tcW w:w="824" w:type="dxa"/>
            <w:shd w:val="clear" w:color="auto" w:fill="auto"/>
            <w:vAlign w:val="center"/>
          </w:tcPr>
          <w:p w14:paraId="57DE6A60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11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AA3C5E9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53</w:t>
            </w:r>
          </w:p>
        </w:tc>
        <w:tc>
          <w:tcPr>
            <w:tcW w:w="3288" w:type="dxa"/>
            <w:shd w:val="clear" w:color="auto" w:fill="auto"/>
          </w:tcPr>
          <w:p w14:paraId="47EC37BD" w14:textId="77777777" w:rsidR="004004E8" w:rsidRPr="00CB5EDB" w:rsidRDefault="004004E8" w:rsidP="004004E8">
            <w:pPr>
              <w:spacing w:before="40"/>
            </w:pPr>
            <w:proofErr w:type="spellStart"/>
            <w:r w:rsidRPr="004E1C53">
              <w:t>Cezal</w:t>
            </w:r>
            <w:proofErr w:type="spellEnd"/>
            <w:r w:rsidRPr="004E1C53">
              <w:t xml:space="preserve"> </w:t>
            </w:r>
            <w:proofErr w:type="spellStart"/>
            <w:r w:rsidRPr="004E1C53">
              <w:t>Sp.z</w:t>
            </w:r>
            <w:proofErr w:type="spellEnd"/>
            <w:r w:rsidRPr="004E1C53">
              <w:t xml:space="preserve"> o.o.</w:t>
            </w:r>
          </w:p>
          <w:p w14:paraId="4C231B10" w14:textId="02965C9C" w:rsidR="004004E8" w:rsidRPr="00CB5EDB" w:rsidRDefault="004004E8" w:rsidP="004004E8">
            <w:r>
              <w:t xml:space="preserve">ul. </w:t>
            </w:r>
            <w:proofErr w:type="spellStart"/>
            <w:r w:rsidRPr="004E1C53">
              <w:t>J.K.Branickiego</w:t>
            </w:r>
            <w:proofErr w:type="spellEnd"/>
            <w:r w:rsidRPr="00CB5EDB">
              <w:t xml:space="preserve"> </w:t>
            </w:r>
            <w:r w:rsidRPr="004E1C53">
              <w:t>19</w:t>
            </w:r>
            <w:r w:rsidRPr="00CB5EDB">
              <w:t xml:space="preserve"> </w:t>
            </w:r>
          </w:p>
          <w:p w14:paraId="79D200A3" w14:textId="77777777" w:rsidR="004004E8" w:rsidRPr="00CB5EDB" w:rsidRDefault="004004E8" w:rsidP="004004E8">
            <w:pPr>
              <w:spacing w:before="40" w:after="40"/>
              <w:jc w:val="both"/>
            </w:pPr>
            <w:r w:rsidRPr="004E1C53">
              <w:t>15-085</w:t>
            </w:r>
            <w:r w:rsidRPr="00CB5EDB">
              <w:t xml:space="preserve"> </w:t>
            </w:r>
            <w:r w:rsidRPr="004E1C53">
              <w:t>Białystok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86F6687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2 208.60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4BCFF84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2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FE08DEC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do 60 dni</w:t>
            </w:r>
          </w:p>
        </w:tc>
      </w:tr>
      <w:tr w:rsidR="004004E8" w:rsidRPr="00075CD0" w14:paraId="4E46A8A0" w14:textId="77777777" w:rsidTr="00654758">
        <w:tc>
          <w:tcPr>
            <w:tcW w:w="824" w:type="dxa"/>
            <w:shd w:val="clear" w:color="auto" w:fill="auto"/>
            <w:vAlign w:val="center"/>
          </w:tcPr>
          <w:p w14:paraId="0C79A10B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11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123DC64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54</w:t>
            </w:r>
          </w:p>
        </w:tc>
        <w:tc>
          <w:tcPr>
            <w:tcW w:w="3288" w:type="dxa"/>
            <w:shd w:val="clear" w:color="auto" w:fill="auto"/>
          </w:tcPr>
          <w:p w14:paraId="47CAC769" w14:textId="77777777" w:rsidR="004004E8" w:rsidRPr="00CB5EDB" w:rsidRDefault="004004E8" w:rsidP="004004E8">
            <w:pPr>
              <w:spacing w:before="40"/>
            </w:pPr>
            <w:proofErr w:type="spellStart"/>
            <w:r w:rsidRPr="004E1C53">
              <w:t>Cezal</w:t>
            </w:r>
            <w:proofErr w:type="spellEnd"/>
            <w:r w:rsidRPr="004E1C53">
              <w:t xml:space="preserve"> </w:t>
            </w:r>
            <w:proofErr w:type="spellStart"/>
            <w:r w:rsidRPr="004E1C53">
              <w:t>Sp.z</w:t>
            </w:r>
            <w:proofErr w:type="spellEnd"/>
            <w:r w:rsidRPr="004E1C53">
              <w:t xml:space="preserve"> o.o.</w:t>
            </w:r>
          </w:p>
          <w:p w14:paraId="4950F43D" w14:textId="26DF5A23" w:rsidR="004004E8" w:rsidRPr="00CB5EDB" w:rsidRDefault="004004E8" w:rsidP="004004E8">
            <w:r>
              <w:t xml:space="preserve">ul. </w:t>
            </w:r>
            <w:proofErr w:type="spellStart"/>
            <w:r w:rsidRPr="004E1C53">
              <w:t>J.K.Branickiego</w:t>
            </w:r>
            <w:proofErr w:type="spellEnd"/>
            <w:r w:rsidRPr="00CB5EDB">
              <w:t xml:space="preserve"> </w:t>
            </w:r>
            <w:r w:rsidRPr="004E1C53">
              <w:t>19</w:t>
            </w:r>
            <w:r w:rsidRPr="00CB5EDB">
              <w:t xml:space="preserve"> </w:t>
            </w:r>
          </w:p>
          <w:p w14:paraId="41B6B3FB" w14:textId="77777777" w:rsidR="004004E8" w:rsidRPr="00CB5EDB" w:rsidRDefault="004004E8" w:rsidP="004004E8">
            <w:pPr>
              <w:spacing w:before="40" w:after="40"/>
              <w:jc w:val="both"/>
            </w:pPr>
            <w:r w:rsidRPr="004E1C53">
              <w:t>15-085</w:t>
            </w:r>
            <w:r w:rsidRPr="00CB5EDB">
              <w:t xml:space="preserve"> </w:t>
            </w:r>
            <w:r w:rsidRPr="004E1C53">
              <w:t>Białystok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9238CA3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38 506.80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3D704A3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2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8667942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do 60 dni</w:t>
            </w:r>
          </w:p>
        </w:tc>
      </w:tr>
      <w:tr w:rsidR="004004E8" w:rsidRPr="00075CD0" w14:paraId="532FBCB9" w14:textId="77777777" w:rsidTr="00654758">
        <w:tc>
          <w:tcPr>
            <w:tcW w:w="824" w:type="dxa"/>
            <w:shd w:val="clear" w:color="auto" w:fill="auto"/>
            <w:vAlign w:val="center"/>
          </w:tcPr>
          <w:p w14:paraId="07BFDF31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12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6E1FED7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37</w:t>
            </w:r>
          </w:p>
        </w:tc>
        <w:tc>
          <w:tcPr>
            <w:tcW w:w="3288" w:type="dxa"/>
            <w:shd w:val="clear" w:color="auto" w:fill="auto"/>
          </w:tcPr>
          <w:p w14:paraId="06FA661C" w14:textId="77777777" w:rsidR="004004E8" w:rsidRPr="00CB5EDB" w:rsidRDefault="004004E8" w:rsidP="004004E8">
            <w:pPr>
              <w:spacing w:before="40"/>
            </w:pPr>
            <w:proofErr w:type="spellStart"/>
            <w:r w:rsidRPr="004E1C53">
              <w:t>Dräger</w:t>
            </w:r>
            <w:proofErr w:type="spellEnd"/>
            <w:r w:rsidRPr="004E1C53">
              <w:t xml:space="preserve"> Polska sp. z o.o.</w:t>
            </w:r>
          </w:p>
          <w:p w14:paraId="4F2BF825" w14:textId="21AA7799" w:rsidR="004004E8" w:rsidRPr="00CB5EDB" w:rsidRDefault="004004E8" w:rsidP="004004E8">
            <w:r>
              <w:t xml:space="preserve">ul. </w:t>
            </w:r>
            <w:r w:rsidRPr="004E1C53">
              <w:t>Posag 7 Panien</w:t>
            </w:r>
            <w:r w:rsidRPr="00CB5EDB">
              <w:t xml:space="preserve"> </w:t>
            </w:r>
            <w:r w:rsidRPr="004E1C53">
              <w:t>1</w:t>
            </w:r>
            <w:r w:rsidRPr="00CB5EDB">
              <w:t xml:space="preserve"> </w:t>
            </w:r>
          </w:p>
          <w:p w14:paraId="64DB7137" w14:textId="77777777" w:rsidR="004004E8" w:rsidRPr="00CB5EDB" w:rsidRDefault="004004E8" w:rsidP="004004E8">
            <w:pPr>
              <w:spacing w:before="40" w:after="40"/>
              <w:jc w:val="both"/>
            </w:pPr>
            <w:r w:rsidRPr="004E1C53">
              <w:t>02-495</w:t>
            </w:r>
            <w:r w:rsidRPr="00CB5EDB">
              <w:t xml:space="preserve"> </w:t>
            </w:r>
            <w:r w:rsidRPr="004E1C53">
              <w:t>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19339A6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35 244.11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8177A03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4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8C61C13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do 60 dni</w:t>
            </w:r>
          </w:p>
        </w:tc>
      </w:tr>
      <w:tr w:rsidR="004004E8" w:rsidRPr="00075CD0" w14:paraId="348B7339" w14:textId="77777777" w:rsidTr="00654758">
        <w:tc>
          <w:tcPr>
            <w:tcW w:w="824" w:type="dxa"/>
            <w:shd w:val="clear" w:color="auto" w:fill="auto"/>
            <w:vAlign w:val="center"/>
          </w:tcPr>
          <w:p w14:paraId="6967EB68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12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2BEEBB1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68</w:t>
            </w:r>
          </w:p>
        </w:tc>
        <w:tc>
          <w:tcPr>
            <w:tcW w:w="3288" w:type="dxa"/>
            <w:shd w:val="clear" w:color="auto" w:fill="auto"/>
          </w:tcPr>
          <w:p w14:paraId="0164C942" w14:textId="77777777" w:rsidR="004004E8" w:rsidRPr="00CB5EDB" w:rsidRDefault="004004E8" w:rsidP="004004E8">
            <w:pPr>
              <w:spacing w:before="40"/>
            </w:pPr>
            <w:proofErr w:type="spellStart"/>
            <w:r w:rsidRPr="004E1C53">
              <w:t>Dräger</w:t>
            </w:r>
            <w:proofErr w:type="spellEnd"/>
            <w:r w:rsidRPr="004E1C53">
              <w:t xml:space="preserve"> Polska sp. z o.o.</w:t>
            </w:r>
          </w:p>
          <w:p w14:paraId="1289A84B" w14:textId="5405B7F2" w:rsidR="004004E8" w:rsidRPr="00CB5EDB" w:rsidRDefault="004004E8" w:rsidP="004004E8">
            <w:r>
              <w:t xml:space="preserve">ul. </w:t>
            </w:r>
            <w:r w:rsidRPr="004E1C53">
              <w:t>Posag 7 Panien</w:t>
            </w:r>
            <w:r w:rsidRPr="00CB5EDB">
              <w:t xml:space="preserve"> </w:t>
            </w:r>
            <w:r w:rsidRPr="004E1C53">
              <w:t>1</w:t>
            </w:r>
            <w:r w:rsidRPr="00CB5EDB">
              <w:t xml:space="preserve"> </w:t>
            </w:r>
          </w:p>
          <w:p w14:paraId="460A0B61" w14:textId="77777777" w:rsidR="004004E8" w:rsidRPr="00CB5EDB" w:rsidRDefault="004004E8" w:rsidP="004004E8">
            <w:pPr>
              <w:spacing w:before="40" w:after="40"/>
              <w:jc w:val="both"/>
            </w:pPr>
            <w:r w:rsidRPr="004E1C53">
              <w:t>02-495</w:t>
            </w:r>
            <w:r w:rsidRPr="00CB5EDB">
              <w:t xml:space="preserve"> </w:t>
            </w:r>
            <w:r w:rsidRPr="004E1C53">
              <w:t>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A636E2F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15 113.94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386A617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4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10193B0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do 60 dni</w:t>
            </w:r>
          </w:p>
        </w:tc>
      </w:tr>
      <w:tr w:rsidR="004004E8" w:rsidRPr="00075CD0" w14:paraId="5A5BA10F" w14:textId="77777777" w:rsidTr="00654758">
        <w:tc>
          <w:tcPr>
            <w:tcW w:w="824" w:type="dxa"/>
            <w:shd w:val="clear" w:color="auto" w:fill="auto"/>
            <w:vAlign w:val="center"/>
          </w:tcPr>
          <w:p w14:paraId="64D01298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13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D66421A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34</w:t>
            </w:r>
          </w:p>
        </w:tc>
        <w:tc>
          <w:tcPr>
            <w:tcW w:w="3288" w:type="dxa"/>
            <w:shd w:val="clear" w:color="auto" w:fill="auto"/>
          </w:tcPr>
          <w:p w14:paraId="77029863" w14:textId="6D871A2E" w:rsidR="004004E8" w:rsidRPr="00CB5EDB" w:rsidRDefault="004004E8" w:rsidP="004004E8">
            <w:pPr>
              <w:spacing w:before="40"/>
            </w:pPr>
            <w:r w:rsidRPr="004E1C53">
              <w:t xml:space="preserve">EMED </w:t>
            </w:r>
            <w:r>
              <w:t>Sp. z o.o. Sp. K.</w:t>
            </w:r>
          </w:p>
          <w:p w14:paraId="399D0FF7" w14:textId="056FDBC4" w:rsidR="004004E8" w:rsidRPr="00CB5EDB" w:rsidRDefault="004004E8" w:rsidP="004004E8">
            <w:r>
              <w:t xml:space="preserve">ul. </w:t>
            </w:r>
            <w:r w:rsidRPr="004E1C53">
              <w:t>Ryżowa</w:t>
            </w:r>
            <w:r w:rsidRPr="00CB5EDB">
              <w:t xml:space="preserve"> </w:t>
            </w:r>
            <w:r w:rsidRPr="004E1C53">
              <w:t>69a</w:t>
            </w:r>
            <w:r w:rsidRPr="00CB5EDB">
              <w:t xml:space="preserve"> </w:t>
            </w:r>
          </w:p>
          <w:p w14:paraId="597A5643" w14:textId="77777777" w:rsidR="004004E8" w:rsidRPr="00CB5EDB" w:rsidRDefault="004004E8" w:rsidP="004004E8">
            <w:pPr>
              <w:spacing w:before="40" w:after="40"/>
              <w:jc w:val="both"/>
            </w:pPr>
            <w:r w:rsidRPr="004E1C53">
              <w:t>05-816</w:t>
            </w:r>
            <w:r w:rsidRPr="00CB5EDB">
              <w:t xml:space="preserve"> </w:t>
            </w:r>
            <w:r w:rsidRPr="004E1C53">
              <w:t>Opacz Kolonia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54C38E2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10 913.40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82F0933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2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69AC3EF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do 60 dni</w:t>
            </w:r>
          </w:p>
        </w:tc>
      </w:tr>
      <w:tr w:rsidR="004004E8" w:rsidRPr="00075CD0" w14:paraId="32AB8193" w14:textId="77777777" w:rsidTr="00654758">
        <w:tc>
          <w:tcPr>
            <w:tcW w:w="824" w:type="dxa"/>
            <w:shd w:val="clear" w:color="auto" w:fill="auto"/>
            <w:vAlign w:val="center"/>
          </w:tcPr>
          <w:p w14:paraId="083E923F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14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37D2D89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16</w:t>
            </w:r>
          </w:p>
        </w:tc>
        <w:tc>
          <w:tcPr>
            <w:tcW w:w="3288" w:type="dxa"/>
            <w:shd w:val="clear" w:color="auto" w:fill="auto"/>
          </w:tcPr>
          <w:p w14:paraId="5448D8E1" w14:textId="3098CD22" w:rsidR="004004E8" w:rsidRPr="00CB5EDB" w:rsidRDefault="004004E8" w:rsidP="004004E8">
            <w:pPr>
              <w:spacing w:before="40"/>
            </w:pPr>
            <w:proofErr w:type="spellStart"/>
            <w:r w:rsidRPr="004E1C53">
              <w:t>EUMed</w:t>
            </w:r>
            <w:proofErr w:type="spellEnd"/>
            <w:r w:rsidRPr="004E1C53">
              <w:t xml:space="preserve"> </w:t>
            </w:r>
            <w:r>
              <w:t>Sp. z o.o.</w:t>
            </w:r>
          </w:p>
          <w:p w14:paraId="09B5101A" w14:textId="0E6410EE" w:rsidR="004004E8" w:rsidRPr="00CB5EDB" w:rsidRDefault="004004E8" w:rsidP="004004E8">
            <w:r>
              <w:t xml:space="preserve">ul. </w:t>
            </w:r>
            <w:r w:rsidRPr="004E1C53">
              <w:t>Chłopickiego</w:t>
            </w:r>
            <w:r w:rsidRPr="00CB5EDB">
              <w:t xml:space="preserve"> </w:t>
            </w:r>
            <w:r w:rsidRPr="004E1C53">
              <w:t>50</w:t>
            </w:r>
            <w:r w:rsidRPr="00CB5EDB">
              <w:t xml:space="preserve"> </w:t>
            </w:r>
          </w:p>
          <w:p w14:paraId="02375931" w14:textId="2FEA42C5" w:rsidR="004004E8" w:rsidRPr="00CB5EDB" w:rsidRDefault="004004E8" w:rsidP="004004E8">
            <w:pPr>
              <w:spacing w:before="40" w:after="40"/>
              <w:jc w:val="both"/>
            </w:pPr>
            <w:r w:rsidRPr="004E1C53">
              <w:t>04</w:t>
            </w:r>
            <w:r>
              <w:t>-</w:t>
            </w:r>
            <w:r w:rsidRPr="004E1C53">
              <w:t>275</w:t>
            </w:r>
            <w:r w:rsidRPr="00CB5EDB">
              <w:t xml:space="preserve"> </w:t>
            </w:r>
            <w:r w:rsidRPr="004E1C53">
              <w:t>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0655291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132 769.80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A1D4D22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3-4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1C9B82F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do 60 dni</w:t>
            </w:r>
          </w:p>
        </w:tc>
      </w:tr>
      <w:tr w:rsidR="004004E8" w:rsidRPr="00075CD0" w14:paraId="41E5E574" w14:textId="77777777" w:rsidTr="00654758">
        <w:tc>
          <w:tcPr>
            <w:tcW w:w="824" w:type="dxa"/>
            <w:shd w:val="clear" w:color="auto" w:fill="auto"/>
            <w:vAlign w:val="center"/>
          </w:tcPr>
          <w:p w14:paraId="7896A09A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14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59C2E57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48</w:t>
            </w:r>
          </w:p>
        </w:tc>
        <w:tc>
          <w:tcPr>
            <w:tcW w:w="3288" w:type="dxa"/>
            <w:shd w:val="clear" w:color="auto" w:fill="auto"/>
          </w:tcPr>
          <w:p w14:paraId="13AAA18A" w14:textId="59799CC7" w:rsidR="004004E8" w:rsidRPr="00CB5EDB" w:rsidRDefault="004004E8" w:rsidP="004004E8">
            <w:pPr>
              <w:spacing w:before="40"/>
            </w:pPr>
            <w:proofErr w:type="spellStart"/>
            <w:r w:rsidRPr="004E1C53">
              <w:t>EUMed</w:t>
            </w:r>
            <w:proofErr w:type="spellEnd"/>
            <w:r w:rsidRPr="004E1C53">
              <w:t xml:space="preserve"> </w:t>
            </w:r>
            <w:r>
              <w:t>Sp. z o.o.</w:t>
            </w:r>
          </w:p>
          <w:p w14:paraId="1403EE1F" w14:textId="735E2665" w:rsidR="004004E8" w:rsidRPr="00CB5EDB" w:rsidRDefault="004004E8" w:rsidP="004004E8">
            <w:r>
              <w:t xml:space="preserve">ul. </w:t>
            </w:r>
            <w:r w:rsidRPr="004E1C53">
              <w:t>Chłopickiego</w:t>
            </w:r>
            <w:r w:rsidRPr="00CB5EDB">
              <w:t xml:space="preserve"> </w:t>
            </w:r>
            <w:r w:rsidRPr="004E1C53">
              <w:t>50</w:t>
            </w:r>
            <w:r w:rsidRPr="00CB5EDB">
              <w:t xml:space="preserve"> </w:t>
            </w:r>
          </w:p>
          <w:p w14:paraId="75D2DD92" w14:textId="49103DE8" w:rsidR="004004E8" w:rsidRPr="00CB5EDB" w:rsidRDefault="004004E8" w:rsidP="004004E8">
            <w:pPr>
              <w:spacing w:before="40" w:after="40"/>
              <w:jc w:val="both"/>
            </w:pPr>
            <w:r w:rsidRPr="004E1C53">
              <w:t>04</w:t>
            </w:r>
            <w:r>
              <w:t>-</w:t>
            </w:r>
            <w:r w:rsidRPr="004E1C53">
              <w:t>275</w:t>
            </w:r>
            <w:r w:rsidRPr="00CB5EDB">
              <w:t xml:space="preserve"> </w:t>
            </w:r>
            <w:r w:rsidRPr="004E1C53">
              <w:t>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58B20BA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3 758.40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5734E9F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2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123B510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do 60 dni</w:t>
            </w:r>
          </w:p>
        </w:tc>
      </w:tr>
      <w:tr w:rsidR="004004E8" w:rsidRPr="00075CD0" w14:paraId="20082A6C" w14:textId="77777777" w:rsidTr="00654758">
        <w:tc>
          <w:tcPr>
            <w:tcW w:w="824" w:type="dxa"/>
            <w:shd w:val="clear" w:color="auto" w:fill="auto"/>
            <w:vAlign w:val="center"/>
          </w:tcPr>
          <w:p w14:paraId="2BA06749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15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3A734AF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23</w:t>
            </w:r>
          </w:p>
        </w:tc>
        <w:tc>
          <w:tcPr>
            <w:tcW w:w="3288" w:type="dxa"/>
            <w:shd w:val="clear" w:color="auto" w:fill="auto"/>
          </w:tcPr>
          <w:p w14:paraId="009CFD43" w14:textId="77777777" w:rsidR="004004E8" w:rsidRPr="00CB5EDB" w:rsidRDefault="004004E8" w:rsidP="004004E8">
            <w:pPr>
              <w:spacing w:before="40"/>
            </w:pPr>
            <w:r w:rsidRPr="004E1C53">
              <w:t>FRESENIUS MEDICAL CARE POLSKA</w:t>
            </w:r>
          </w:p>
          <w:p w14:paraId="21ACA518" w14:textId="0FF62022" w:rsidR="004004E8" w:rsidRPr="00CB5EDB" w:rsidRDefault="004004E8" w:rsidP="004004E8">
            <w:r>
              <w:t>ul</w:t>
            </w:r>
            <w:r w:rsidRPr="004E1C53">
              <w:t xml:space="preserve">. </w:t>
            </w:r>
            <w:r>
              <w:t xml:space="preserve">Krzywa </w:t>
            </w:r>
            <w:r w:rsidRPr="004E1C53">
              <w:t>13</w:t>
            </w:r>
            <w:r w:rsidRPr="00CB5EDB">
              <w:t xml:space="preserve"> </w:t>
            </w:r>
          </w:p>
          <w:p w14:paraId="77465492" w14:textId="45C36C0F" w:rsidR="004004E8" w:rsidRPr="00CB5EDB" w:rsidRDefault="004004E8" w:rsidP="004004E8">
            <w:pPr>
              <w:spacing w:before="40" w:after="40"/>
              <w:jc w:val="both"/>
            </w:pPr>
            <w:r w:rsidRPr="004E1C53">
              <w:t>60-118</w:t>
            </w:r>
            <w:r w:rsidRPr="00CB5EDB">
              <w:t xml:space="preserve"> </w:t>
            </w:r>
            <w:r w:rsidRPr="004E1C53">
              <w:t>P</w:t>
            </w:r>
            <w:r>
              <w:t>oznań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0275BFC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233 463.60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100CD34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4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7F729B7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do 60 dni</w:t>
            </w:r>
          </w:p>
        </w:tc>
      </w:tr>
      <w:tr w:rsidR="004004E8" w:rsidRPr="00075CD0" w14:paraId="0C736652" w14:textId="77777777" w:rsidTr="00654758">
        <w:tc>
          <w:tcPr>
            <w:tcW w:w="824" w:type="dxa"/>
            <w:shd w:val="clear" w:color="auto" w:fill="auto"/>
            <w:vAlign w:val="center"/>
          </w:tcPr>
          <w:p w14:paraId="74503C03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16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51B2392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24</w:t>
            </w:r>
          </w:p>
        </w:tc>
        <w:tc>
          <w:tcPr>
            <w:tcW w:w="3288" w:type="dxa"/>
            <w:shd w:val="clear" w:color="auto" w:fill="auto"/>
          </w:tcPr>
          <w:p w14:paraId="3D3061D8" w14:textId="77777777" w:rsidR="004004E8" w:rsidRPr="00CB5EDB" w:rsidRDefault="004004E8" w:rsidP="004004E8">
            <w:pPr>
              <w:spacing w:before="40"/>
            </w:pPr>
            <w:r w:rsidRPr="004E1C53">
              <w:t>Paul Hartmann Polska Sp. z o. o.</w:t>
            </w:r>
          </w:p>
          <w:p w14:paraId="04267217" w14:textId="0591500F" w:rsidR="004004E8" w:rsidRPr="00CB5EDB" w:rsidRDefault="004004E8" w:rsidP="004004E8">
            <w:r>
              <w:t xml:space="preserve">ul. </w:t>
            </w:r>
            <w:r w:rsidRPr="004E1C53">
              <w:t>S. Żeromskiego</w:t>
            </w:r>
            <w:r w:rsidRPr="00CB5EDB">
              <w:t xml:space="preserve"> </w:t>
            </w:r>
            <w:r w:rsidRPr="004E1C53">
              <w:t>17</w:t>
            </w:r>
            <w:r w:rsidRPr="00CB5EDB">
              <w:t xml:space="preserve"> </w:t>
            </w:r>
          </w:p>
          <w:p w14:paraId="51F38EEE" w14:textId="77777777" w:rsidR="004004E8" w:rsidRPr="00CB5EDB" w:rsidRDefault="004004E8" w:rsidP="004004E8">
            <w:pPr>
              <w:spacing w:before="40" w:after="40"/>
              <w:jc w:val="both"/>
            </w:pPr>
            <w:r w:rsidRPr="004E1C53">
              <w:lastRenderedPageBreak/>
              <w:t>95-200</w:t>
            </w:r>
            <w:r w:rsidRPr="00CB5EDB">
              <w:t xml:space="preserve"> </w:t>
            </w:r>
            <w:r w:rsidRPr="004E1C53">
              <w:t>Pabianice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7BF319B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lastRenderedPageBreak/>
              <w:t>72 298.66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CDEC56C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2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4A1562B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do 60 dni</w:t>
            </w:r>
          </w:p>
        </w:tc>
      </w:tr>
      <w:tr w:rsidR="004004E8" w:rsidRPr="00075CD0" w14:paraId="4A7F9E5B" w14:textId="77777777" w:rsidTr="00654758">
        <w:tc>
          <w:tcPr>
            <w:tcW w:w="824" w:type="dxa"/>
            <w:shd w:val="clear" w:color="auto" w:fill="auto"/>
            <w:vAlign w:val="center"/>
          </w:tcPr>
          <w:p w14:paraId="42292231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F1199CD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10</w:t>
            </w:r>
          </w:p>
        </w:tc>
        <w:tc>
          <w:tcPr>
            <w:tcW w:w="3288" w:type="dxa"/>
            <w:shd w:val="clear" w:color="auto" w:fill="auto"/>
          </w:tcPr>
          <w:p w14:paraId="21462BCF" w14:textId="77777777" w:rsidR="004004E8" w:rsidRPr="00CB5EDB" w:rsidRDefault="004004E8" w:rsidP="004004E8">
            <w:pPr>
              <w:spacing w:before="40"/>
            </w:pPr>
            <w:proofErr w:type="spellStart"/>
            <w:r w:rsidRPr="004E1C53">
              <w:t>Lencomm</w:t>
            </w:r>
            <w:proofErr w:type="spellEnd"/>
            <w:r w:rsidRPr="004E1C53">
              <w:t xml:space="preserve"> Trade International Ewa </w:t>
            </w:r>
            <w:proofErr w:type="spellStart"/>
            <w:r w:rsidRPr="004E1C53">
              <w:t>Lenczowska</w:t>
            </w:r>
            <w:proofErr w:type="spellEnd"/>
            <w:r w:rsidRPr="004E1C53">
              <w:t>-Tomczak spółka jawna</w:t>
            </w:r>
          </w:p>
          <w:p w14:paraId="1C0B71FA" w14:textId="6D824CC8" w:rsidR="004004E8" w:rsidRPr="00CB5EDB" w:rsidRDefault="004004E8" w:rsidP="004004E8">
            <w:r>
              <w:t xml:space="preserve">ul. </w:t>
            </w:r>
            <w:r w:rsidRPr="004E1C53">
              <w:t>Wólczyńska</w:t>
            </w:r>
            <w:r w:rsidRPr="00CB5EDB">
              <w:t xml:space="preserve"> </w:t>
            </w:r>
            <w:r w:rsidRPr="004E1C53">
              <w:t>133/121</w:t>
            </w:r>
            <w:r w:rsidRPr="00CB5EDB">
              <w:t xml:space="preserve"> </w:t>
            </w:r>
          </w:p>
          <w:p w14:paraId="7E204C1F" w14:textId="77777777" w:rsidR="004004E8" w:rsidRPr="00CB5EDB" w:rsidRDefault="004004E8" w:rsidP="004004E8">
            <w:pPr>
              <w:spacing w:before="40" w:after="40"/>
              <w:jc w:val="both"/>
            </w:pPr>
            <w:r w:rsidRPr="004E1C53">
              <w:t>01-919</w:t>
            </w:r>
            <w:r w:rsidRPr="00CB5EDB">
              <w:t xml:space="preserve"> </w:t>
            </w:r>
            <w:r w:rsidRPr="004E1C53">
              <w:t>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8154C54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689.04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41E1127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2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10AE853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do 60 dni</w:t>
            </w:r>
          </w:p>
        </w:tc>
      </w:tr>
      <w:tr w:rsidR="004004E8" w:rsidRPr="00075CD0" w14:paraId="02876430" w14:textId="77777777" w:rsidTr="00654758">
        <w:tc>
          <w:tcPr>
            <w:tcW w:w="824" w:type="dxa"/>
            <w:shd w:val="clear" w:color="auto" w:fill="auto"/>
            <w:vAlign w:val="center"/>
          </w:tcPr>
          <w:p w14:paraId="1CEAD99C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18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8AAF343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36</w:t>
            </w:r>
          </w:p>
        </w:tc>
        <w:tc>
          <w:tcPr>
            <w:tcW w:w="3288" w:type="dxa"/>
            <w:shd w:val="clear" w:color="auto" w:fill="auto"/>
          </w:tcPr>
          <w:p w14:paraId="51433704" w14:textId="77777777" w:rsidR="004004E8" w:rsidRPr="00CB5EDB" w:rsidRDefault="004004E8" w:rsidP="004004E8">
            <w:pPr>
              <w:spacing w:before="40"/>
            </w:pPr>
            <w:proofErr w:type="spellStart"/>
            <w:r w:rsidRPr="004E1C53">
              <w:t>Medicavera</w:t>
            </w:r>
            <w:proofErr w:type="spellEnd"/>
            <w:r w:rsidRPr="004E1C53">
              <w:t xml:space="preserve"> Sp. z o.o. </w:t>
            </w:r>
            <w:proofErr w:type="spellStart"/>
            <w:r w:rsidRPr="004E1C53">
              <w:t>Dalhausen</w:t>
            </w:r>
            <w:proofErr w:type="spellEnd"/>
            <w:r w:rsidRPr="004E1C53">
              <w:t xml:space="preserve"> </w:t>
            </w:r>
            <w:proofErr w:type="spellStart"/>
            <w:r w:rsidRPr="004E1C53">
              <w:t>Group</w:t>
            </w:r>
            <w:proofErr w:type="spellEnd"/>
          </w:p>
          <w:p w14:paraId="1AA28107" w14:textId="776D50FB" w:rsidR="004004E8" w:rsidRPr="00CB5EDB" w:rsidRDefault="004004E8" w:rsidP="004004E8">
            <w:r>
              <w:t xml:space="preserve">ul. </w:t>
            </w:r>
            <w:r w:rsidRPr="004E1C53">
              <w:t>Majowa</w:t>
            </w:r>
            <w:r w:rsidRPr="00CB5EDB">
              <w:t xml:space="preserve"> </w:t>
            </w:r>
            <w:r w:rsidRPr="004E1C53">
              <w:t>2</w:t>
            </w:r>
            <w:r w:rsidRPr="00CB5EDB">
              <w:t xml:space="preserve"> </w:t>
            </w:r>
          </w:p>
          <w:p w14:paraId="673CA496" w14:textId="77777777" w:rsidR="004004E8" w:rsidRPr="00CB5EDB" w:rsidRDefault="004004E8" w:rsidP="004004E8">
            <w:pPr>
              <w:spacing w:before="40" w:after="40"/>
              <w:jc w:val="both"/>
            </w:pPr>
            <w:r w:rsidRPr="004E1C53">
              <w:t>71-374</w:t>
            </w:r>
            <w:r w:rsidRPr="00CB5EDB">
              <w:t xml:space="preserve"> </w:t>
            </w:r>
            <w:r w:rsidRPr="004E1C53">
              <w:t>Szczecin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C82ED6E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48 806.22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5DB4DC1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2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4927B0D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do 60 dni</w:t>
            </w:r>
          </w:p>
        </w:tc>
      </w:tr>
      <w:tr w:rsidR="004004E8" w:rsidRPr="00075CD0" w14:paraId="064B4E89" w14:textId="77777777" w:rsidTr="00654758">
        <w:tc>
          <w:tcPr>
            <w:tcW w:w="824" w:type="dxa"/>
            <w:shd w:val="clear" w:color="auto" w:fill="auto"/>
            <w:vAlign w:val="center"/>
          </w:tcPr>
          <w:p w14:paraId="1F1B3D56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30CD30D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4</w:t>
            </w:r>
          </w:p>
        </w:tc>
        <w:tc>
          <w:tcPr>
            <w:tcW w:w="3288" w:type="dxa"/>
            <w:shd w:val="clear" w:color="auto" w:fill="auto"/>
          </w:tcPr>
          <w:p w14:paraId="4E097D27" w14:textId="77777777" w:rsidR="004004E8" w:rsidRPr="00CB5EDB" w:rsidRDefault="004004E8" w:rsidP="004004E8">
            <w:pPr>
              <w:spacing w:before="40"/>
            </w:pPr>
            <w:proofErr w:type="spellStart"/>
            <w:r w:rsidRPr="004E1C53">
              <w:t>Medicom</w:t>
            </w:r>
            <w:proofErr w:type="spellEnd"/>
            <w:r w:rsidRPr="004E1C53">
              <w:t xml:space="preserve"> Sp. z o.o.</w:t>
            </w:r>
          </w:p>
          <w:p w14:paraId="5D131C81" w14:textId="375CEBE8" w:rsidR="004004E8" w:rsidRPr="00CB5EDB" w:rsidRDefault="004004E8" w:rsidP="004004E8">
            <w:r>
              <w:t xml:space="preserve">ul. </w:t>
            </w:r>
            <w:r w:rsidRPr="004E1C53">
              <w:t>M. Skłodowskiej - Curie</w:t>
            </w:r>
            <w:r w:rsidRPr="00CB5EDB">
              <w:t xml:space="preserve"> </w:t>
            </w:r>
            <w:r w:rsidRPr="004E1C53">
              <w:t>34</w:t>
            </w:r>
            <w:r w:rsidRPr="00CB5EDB">
              <w:t xml:space="preserve"> </w:t>
            </w:r>
          </w:p>
          <w:p w14:paraId="41396AD0" w14:textId="77777777" w:rsidR="004004E8" w:rsidRPr="00CB5EDB" w:rsidRDefault="004004E8" w:rsidP="004004E8">
            <w:pPr>
              <w:spacing w:before="40" w:after="40"/>
              <w:jc w:val="both"/>
            </w:pPr>
            <w:r w:rsidRPr="004E1C53">
              <w:t>41-819</w:t>
            </w:r>
            <w:r w:rsidRPr="00CB5EDB">
              <w:t xml:space="preserve"> </w:t>
            </w:r>
            <w:r w:rsidRPr="004E1C53">
              <w:t>Zabrze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2C38142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8 013.60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14296B2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3-4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53AA7FD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do 60 dni</w:t>
            </w:r>
          </w:p>
        </w:tc>
      </w:tr>
      <w:tr w:rsidR="004004E8" w:rsidRPr="00075CD0" w14:paraId="1D89C038" w14:textId="77777777" w:rsidTr="00654758">
        <w:tc>
          <w:tcPr>
            <w:tcW w:w="824" w:type="dxa"/>
            <w:shd w:val="clear" w:color="auto" w:fill="auto"/>
            <w:vAlign w:val="center"/>
          </w:tcPr>
          <w:p w14:paraId="12108509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ECC64A4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32</w:t>
            </w:r>
          </w:p>
        </w:tc>
        <w:tc>
          <w:tcPr>
            <w:tcW w:w="3288" w:type="dxa"/>
            <w:shd w:val="clear" w:color="auto" w:fill="auto"/>
          </w:tcPr>
          <w:p w14:paraId="223DAE2A" w14:textId="77777777" w:rsidR="004004E8" w:rsidRPr="00CB5EDB" w:rsidRDefault="004004E8" w:rsidP="004004E8">
            <w:pPr>
              <w:spacing w:before="40"/>
            </w:pPr>
            <w:proofErr w:type="spellStart"/>
            <w:r w:rsidRPr="004E1C53">
              <w:t>Medicom</w:t>
            </w:r>
            <w:proofErr w:type="spellEnd"/>
            <w:r w:rsidRPr="004E1C53">
              <w:t xml:space="preserve"> Sp. z o.o.</w:t>
            </w:r>
          </w:p>
          <w:p w14:paraId="334F38C8" w14:textId="29337A90" w:rsidR="004004E8" w:rsidRPr="00CB5EDB" w:rsidRDefault="004004E8" w:rsidP="004004E8">
            <w:r>
              <w:t xml:space="preserve">ul. </w:t>
            </w:r>
            <w:r w:rsidRPr="004E1C53">
              <w:t>M. Skłodowskiej - Curie</w:t>
            </w:r>
            <w:r w:rsidRPr="00CB5EDB">
              <w:t xml:space="preserve"> </w:t>
            </w:r>
            <w:r w:rsidRPr="004E1C53">
              <w:t>34</w:t>
            </w:r>
            <w:r w:rsidRPr="00CB5EDB">
              <w:t xml:space="preserve"> </w:t>
            </w:r>
          </w:p>
          <w:p w14:paraId="01421AFD" w14:textId="77777777" w:rsidR="004004E8" w:rsidRPr="00CB5EDB" w:rsidRDefault="004004E8" w:rsidP="004004E8">
            <w:pPr>
              <w:spacing w:before="40" w:after="40"/>
              <w:jc w:val="both"/>
            </w:pPr>
            <w:r w:rsidRPr="004E1C53">
              <w:t>41-819</w:t>
            </w:r>
            <w:r w:rsidRPr="00CB5EDB">
              <w:t xml:space="preserve"> </w:t>
            </w:r>
            <w:r w:rsidRPr="004E1C53">
              <w:t>Zabrze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0121694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9 398.16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0F90E39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3-4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37BC036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do 60 dni</w:t>
            </w:r>
          </w:p>
        </w:tc>
      </w:tr>
      <w:tr w:rsidR="004004E8" w:rsidRPr="00075CD0" w14:paraId="588AA109" w14:textId="77777777" w:rsidTr="00654758">
        <w:tc>
          <w:tcPr>
            <w:tcW w:w="824" w:type="dxa"/>
            <w:shd w:val="clear" w:color="auto" w:fill="auto"/>
            <w:vAlign w:val="center"/>
          </w:tcPr>
          <w:p w14:paraId="489FEDB3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A6EBF33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62</w:t>
            </w:r>
          </w:p>
        </w:tc>
        <w:tc>
          <w:tcPr>
            <w:tcW w:w="3288" w:type="dxa"/>
            <w:shd w:val="clear" w:color="auto" w:fill="auto"/>
          </w:tcPr>
          <w:p w14:paraId="45A9D2D5" w14:textId="77777777" w:rsidR="004004E8" w:rsidRPr="00CB5EDB" w:rsidRDefault="004004E8" w:rsidP="004004E8">
            <w:pPr>
              <w:spacing w:before="40"/>
            </w:pPr>
            <w:proofErr w:type="spellStart"/>
            <w:r w:rsidRPr="004E1C53">
              <w:t>Medicom</w:t>
            </w:r>
            <w:proofErr w:type="spellEnd"/>
            <w:r w:rsidRPr="004E1C53">
              <w:t xml:space="preserve"> Sp. z o.o.</w:t>
            </w:r>
          </w:p>
          <w:p w14:paraId="1F09FDE9" w14:textId="1E4B94AA" w:rsidR="004004E8" w:rsidRPr="00CB5EDB" w:rsidRDefault="004004E8" w:rsidP="004004E8">
            <w:r>
              <w:t xml:space="preserve">ul. </w:t>
            </w:r>
            <w:r w:rsidRPr="004E1C53">
              <w:t>M. Skłodowskiej - Curie</w:t>
            </w:r>
            <w:r w:rsidRPr="00CB5EDB">
              <w:t xml:space="preserve"> </w:t>
            </w:r>
            <w:r w:rsidRPr="004E1C53">
              <w:t>34</w:t>
            </w:r>
            <w:r w:rsidRPr="00CB5EDB">
              <w:t xml:space="preserve"> </w:t>
            </w:r>
          </w:p>
          <w:p w14:paraId="5D5EA6E3" w14:textId="77777777" w:rsidR="004004E8" w:rsidRPr="00CB5EDB" w:rsidRDefault="004004E8" w:rsidP="004004E8">
            <w:pPr>
              <w:spacing w:before="40" w:after="40"/>
              <w:jc w:val="both"/>
            </w:pPr>
            <w:r w:rsidRPr="004E1C53">
              <w:t>41-819</w:t>
            </w:r>
            <w:r w:rsidRPr="00CB5EDB">
              <w:t xml:space="preserve"> </w:t>
            </w:r>
            <w:r w:rsidRPr="004E1C53">
              <w:t>Zabrze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3354B1A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885.60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E8EE8DA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3-4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8A2CC76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do 60 dni</w:t>
            </w:r>
          </w:p>
        </w:tc>
      </w:tr>
      <w:tr w:rsidR="004004E8" w:rsidRPr="00075CD0" w14:paraId="06492497" w14:textId="77777777" w:rsidTr="00654758">
        <w:tc>
          <w:tcPr>
            <w:tcW w:w="824" w:type="dxa"/>
            <w:shd w:val="clear" w:color="auto" w:fill="auto"/>
            <w:vAlign w:val="center"/>
          </w:tcPr>
          <w:p w14:paraId="5950ABC3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20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6DA3B59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67</w:t>
            </w:r>
          </w:p>
        </w:tc>
        <w:tc>
          <w:tcPr>
            <w:tcW w:w="3288" w:type="dxa"/>
            <w:shd w:val="clear" w:color="auto" w:fill="auto"/>
          </w:tcPr>
          <w:p w14:paraId="7D238132" w14:textId="77777777" w:rsidR="004004E8" w:rsidRPr="00CB5EDB" w:rsidRDefault="004004E8" w:rsidP="004004E8">
            <w:pPr>
              <w:spacing w:before="40"/>
            </w:pPr>
            <w:proofErr w:type="spellStart"/>
            <w:r w:rsidRPr="004E1C53">
              <w:t>Medim</w:t>
            </w:r>
            <w:proofErr w:type="spellEnd"/>
            <w:r w:rsidRPr="004E1C53">
              <w:t xml:space="preserve"> Sp. z o.o.</w:t>
            </w:r>
          </w:p>
          <w:p w14:paraId="56206063" w14:textId="266DE341" w:rsidR="004004E8" w:rsidRPr="00CB5EDB" w:rsidRDefault="004004E8" w:rsidP="004004E8">
            <w:r w:rsidRPr="004E1C53">
              <w:t xml:space="preserve">ul. </w:t>
            </w:r>
            <w:proofErr w:type="spellStart"/>
            <w:r w:rsidRPr="004E1C53">
              <w:t>Pulawska</w:t>
            </w:r>
            <w:proofErr w:type="spellEnd"/>
            <w:r w:rsidRPr="00CB5EDB">
              <w:t xml:space="preserve"> </w:t>
            </w:r>
            <w:r w:rsidRPr="004E1C53">
              <w:t>45 B</w:t>
            </w:r>
            <w:r w:rsidRPr="00CB5EDB">
              <w:t xml:space="preserve"> </w:t>
            </w:r>
          </w:p>
          <w:p w14:paraId="331E8E4E" w14:textId="77777777" w:rsidR="004004E8" w:rsidRPr="00CB5EDB" w:rsidRDefault="004004E8" w:rsidP="004004E8">
            <w:pPr>
              <w:spacing w:before="40" w:after="40"/>
              <w:jc w:val="both"/>
            </w:pPr>
            <w:r w:rsidRPr="004E1C53">
              <w:t>05-500</w:t>
            </w:r>
            <w:r w:rsidRPr="00CB5EDB">
              <w:t xml:space="preserve"> </w:t>
            </w:r>
            <w:r w:rsidRPr="004E1C53">
              <w:t>Piaseczno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6462618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84 931.65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C3045CE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4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452C47F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do 60 dni</w:t>
            </w:r>
          </w:p>
        </w:tc>
      </w:tr>
      <w:tr w:rsidR="004004E8" w:rsidRPr="00075CD0" w14:paraId="3770B58A" w14:textId="77777777" w:rsidTr="00654758">
        <w:tc>
          <w:tcPr>
            <w:tcW w:w="824" w:type="dxa"/>
            <w:shd w:val="clear" w:color="auto" w:fill="auto"/>
            <w:vAlign w:val="center"/>
          </w:tcPr>
          <w:p w14:paraId="3F0D7046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21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19908D9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35</w:t>
            </w:r>
          </w:p>
        </w:tc>
        <w:tc>
          <w:tcPr>
            <w:tcW w:w="3288" w:type="dxa"/>
            <w:shd w:val="clear" w:color="auto" w:fill="auto"/>
          </w:tcPr>
          <w:p w14:paraId="66F51105" w14:textId="77777777" w:rsidR="004004E8" w:rsidRPr="00CB5EDB" w:rsidRDefault="004004E8" w:rsidP="004004E8">
            <w:pPr>
              <w:spacing w:before="40"/>
            </w:pPr>
            <w:proofErr w:type="spellStart"/>
            <w:r w:rsidRPr="004E1C53">
              <w:t>Medtronic</w:t>
            </w:r>
            <w:proofErr w:type="spellEnd"/>
            <w:r w:rsidRPr="004E1C53">
              <w:t xml:space="preserve"> Poland sp. z o.o.</w:t>
            </w:r>
          </w:p>
          <w:p w14:paraId="629AE2C1" w14:textId="19E90233" w:rsidR="004004E8" w:rsidRPr="00CB5EDB" w:rsidRDefault="004004E8" w:rsidP="004004E8">
            <w:r>
              <w:t xml:space="preserve">ul. </w:t>
            </w:r>
            <w:r w:rsidRPr="004E1C53">
              <w:t>Polna</w:t>
            </w:r>
            <w:r w:rsidRPr="00CB5EDB">
              <w:t xml:space="preserve"> </w:t>
            </w:r>
            <w:r w:rsidRPr="004E1C53">
              <w:t>11</w:t>
            </w:r>
            <w:r w:rsidRPr="00CB5EDB">
              <w:t xml:space="preserve"> </w:t>
            </w:r>
          </w:p>
          <w:p w14:paraId="6AF9E7AB" w14:textId="77777777" w:rsidR="004004E8" w:rsidRPr="00CB5EDB" w:rsidRDefault="004004E8" w:rsidP="004004E8">
            <w:pPr>
              <w:spacing w:before="40" w:after="40"/>
              <w:jc w:val="both"/>
            </w:pPr>
            <w:r w:rsidRPr="004E1C53">
              <w:t>00-633</w:t>
            </w:r>
            <w:r w:rsidRPr="00CB5EDB">
              <w:t xml:space="preserve"> </w:t>
            </w:r>
            <w:r w:rsidRPr="004E1C53">
              <w:t>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03977FF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8 526.60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7BD2245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2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0EC61CC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do 60 dni</w:t>
            </w:r>
          </w:p>
        </w:tc>
      </w:tr>
      <w:tr w:rsidR="004004E8" w:rsidRPr="00075CD0" w14:paraId="09CDA63B" w14:textId="77777777" w:rsidTr="00654758">
        <w:tc>
          <w:tcPr>
            <w:tcW w:w="824" w:type="dxa"/>
            <w:shd w:val="clear" w:color="auto" w:fill="auto"/>
            <w:vAlign w:val="center"/>
          </w:tcPr>
          <w:p w14:paraId="79F12E4B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21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489F82B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44</w:t>
            </w:r>
          </w:p>
        </w:tc>
        <w:tc>
          <w:tcPr>
            <w:tcW w:w="3288" w:type="dxa"/>
            <w:shd w:val="clear" w:color="auto" w:fill="auto"/>
          </w:tcPr>
          <w:p w14:paraId="2C026C74" w14:textId="77777777" w:rsidR="004004E8" w:rsidRPr="00CB5EDB" w:rsidRDefault="004004E8" w:rsidP="004004E8">
            <w:pPr>
              <w:spacing w:before="40"/>
            </w:pPr>
            <w:proofErr w:type="spellStart"/>
            <w:r w:rsidRPr="004E1C53">
              <w:t>Medtronic</w:t>
            </w:r>
            <w:proofErr w:type="spellEnd"/>
            <w:r w:rsidRPr="004E1C53">
              <w:t xml:space="preserve"> Poland sp. z o.o.</w:t>
            </w:r>
          </w:p>
          <w:p w14:paraId="74076804" w14:textId="1344F257" w:rsidR="004004E8" w:rsidRPr="00CB5EDB" w:rsidRDefault="004004E8" w:rsidP="004004E8">
            <w:r>
              <w:t xml:space="preserve">ul. </w:t>
            </w:r>
            <w:r w:rsidRPr="004E1C53">
              <w:t>Polna</w:t>
            </w:r>
            <w:r w:rsidRPr="00CB5EDB">
              <w:t xml:space="preserve"> </w:t>
            </w:r>
            <w:r w:rsidRPr="004E1C53">
              <w:t>11</w:t>
            </w:r>
            <w:r w:rsidRPr="00CB5EDB">
              <w:t xml:space="preserve"> </w:t>
            </w:r>
          </w:p>
          <w:p w14:paraId="5B2E6567" w14:textId="77777777" w:rsidR="004004E8" w:rsidRPr="00CB5EDB" w:rsidRDefault="004004E8" w:rsidP="004004E8">
            <w:pPr>
              <w:spacing w:before="40" w:after="40"/>
              <w:jc w:val="both"/>
            </w:pPr>
            <w:r w:rsidRPr="004E1C53">
              <w:t>00-633</w:t>
            </w:r>
            <w:r w:rsidRPr="00CB5EDB">
              <w:t xml:space="preserve"> </w:t>
            </w:r>
            <w:r w:rsidRPr="004E1C53">
              <w:t>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DF4F550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97 232.40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973D02F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2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2330181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do 60 dni</w:t>
            </w:r>
          </w:p>
        </w:tc>
      </w:tr>
      <w:tr w:rsidR="004004E8" w:rsidRPr="00075CD0" w14:paraId="516E87D7" w14:textId="77777777" w:rsidTr="00654758">
        <w:tc>
          <w:tcPr>
            <w:tcW w:w="824" w:type="dxa"/>
            <w:shd w:val="clear" w:color="auto" w:fill="auto"/>
            <w:vAlign w:val="center"/>
          </w:tcPr>
          <w:p w14:paraId="316EDC48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21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5058E80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45</w:t>
            </w:r>
          </w:p>
        </w:tc>
        <w:tc>
          <w:tcPr>
            <w:tcW w:w="3288" w:type="dxa"/>
            <w:shd w:val="clear" w:color="auto" w:fill="auto"/>
          </w:tcPr>
          <w:p w14:paraId="41387DE5" w14:textId="77777777" w:rsidR="004004E8" w:rsidRPr="00CB5EDB" w:rsidRDefault="004004E8" w:rsidP="004004E8">
            <w:pPr>
              <w:spacing w:before="40"/>
            </w:pPr>
            <w:proofErr w:type="spellStart"/>
            <w:r w:rsidRPr="004E1C53">
              <w:t>Medtronic</w:t>
            </w:r>
            <w:proofErr w:type="spellEnd"/>
            <w:r w:rsidRPr="004E1C53">
              <w:t xml:space="preserve"> Poland sp. z o.o.</w:t>
            </w:r>
          </w:p>
          <w:p w14:paraId="2F429947" w14:textId="39A163E6" w:rsidR="004004E8" w:rsidRPr="00CB5EDB" w:rsidRDefault="004004E8" w:rsidP="004004E8">
            <w:r>
              <w:t xml:space="preserve">ul. </w:t>
            </w:r>
            <w:r w:rsidRPr="004E1C53">
              <w:t>Polna</w:t>
            </w:r>
            <w:r w:rsidRPr="00CB5EDB">
              <w:t xml:space="preserve"> </w:t>
            </w:r>
            <w:r w:rsidRPr="004E1C53">
              <w:t>11</w:t>
            </w:r>
            <w:r w:rsidRPr="00CB5EDB">
              <w:t xml:space="preserve"> </w:t>
            </w:r>
          </w:p>
          <w:p w14:paraId="28FEFF87" w14:textId="77777777" w:rsidR="004004E8" w:rsidRPr="00CB5EDB" w:rsidRDefault="004004E8" w:rsidP="004004E8">
            <w:pPr>
              <w:spacing w:before="40" w:after="40"/>
              <w:jc w:val="both"/>
            </w:pPr>
            <w:r w:rsidRPr="004E1C53">
              <w:t>00-633</w:t>
            </w:r>
            <w:r w:rsidRPr="00CB5EDB">
              <w:t xml:space="preserve"> </w:t>
            </w:r>
            <w:r w:rsidRPr="004E1C53">
              <w:t>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99DA380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45 400.00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F964DF4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2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41B2BDC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do 60 dni</w:t>
            </w:r>
          </w:p>
        </w:tc>
      </w:tr>
      <w:tr w:rsidR="004004E8" w:rsidRPr="00075CD0" w14:paraId="39784657" w14:textId="77777777" w:rsidTr="00654758">
        <w:tc>
          <w:tcPr>
            <w:tcW w:w="824" w:type="dxa"/>
            <w:shd w:val="clear" w:color="auto" w:fill="auto"/>
            <w:vAlign w:val="center"/>
          </w:tcPr>
          <w:p w14:paraId="185E12C2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22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C02532C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25</w:t>
            </w:r>
          </w:p>
        </w:tc>
        <w:tc>
          <w:tcPr>
            <w:tcW w:w="3288" w:type="dxa"/>
            <w:shd w:val="clear" w:color="auto" w:fill="auto"/>
          </w:tcPr>
          <w:p w14:paraId="303DAFC1" w14:textId="689D5D1E" w:rsidR="004004E8" w:rsidRPr="00CB5EDB" w:rsidRDefault="004004E8" w:rsidP="004004E8">
            <w:pPr>
              <w:spacing w:before="40"/>
            </w:pPr>
            <w:proofErr w:type="spellStart"/>
            <w:r w:rsidRPr="004E1C53">
              <w:t>Mölnlycke</w:t>
            </w:r>
            <w:proofErr w:type="spellEnd"/>
            <w:r w:rsidRPr="004E1C53">
              <w:t xml:space="preserve"> </w:t>
            </w:r>
            <w:proofErr w:type="spellStart"/>
            <w:r w:rsidRPr="004E1C53">
              <w:t>Health</w:t>
            </w:r>
            <w:proofErr w:type="spellEnd"/>
            <w:r w:rsidRPr="004E1C53">
              <w:t xml:space="preserve"> </w:t>
            </w:r>
            <w:proofErr w:type="spellStart"/>
            <w:r w:rsidRPr="004E1C53">
              <w:t>Care</w:t>
            </w:r>
            <w:proofErr w:type="spellEnd"/>
            <w:r w:rsidRPr="004E1C53">
              <w:t xml:space="preserve"> Polska </w:t>
            </w:r>
            <w:r>
              <w:t xml:space="preserve">Sp. </w:t>
            </w:r>
            <w:r w:rsidRPr="004E1C53">
              <w:t>z o.o.</w:t>
            </w:r>
          </w:p>
          <w:p w14:paraId="498C40D3" w14:textId="47FE1B42" w:rsidR="004004E8" w:rsidRPr="00CB5EDB" w:rsidRDefault="004004E8" w:rsidP="004004E8">
            <w:r>
              <w:t xml:space="preserve">ul. </w:t>
            </w:r>
            <w:r w:rsidRPr="004E1C53">
              <w:t>Przasnyska</w:t>
            </w:r>
            <w:r w:rsidRPr="00CB5EDB">
              <w:t xml:space="preserve"> </w:t>
            </w:r>
            <w:r w:rsidRPr="004E1C53">
              <w:t>6B</w:t>
            </w:r>
            <w:r w:rsidRPr="00CB5EDB">
              <w:t xml:space="preserve"> </w:t>
            </w:r>
          </w:p>
          <w:p w14:paraId="249FC3F5" w14:textId="77777777" w:rsidR="004004E8" w:rsidRPr="00CB5EDB" w:rsidRDefault="004004E8" w:rsidP="004004E8">
            <w:pPr>
              <w:spacing w:before="40" w:after="40"/>
              <w:jc w:val="both"/>
            </w:pPr>
            <w:r w:rsidRPr="004E1C53">
              <w:t>01-756</w:t>
            </w:r>
            <w:r w:rsidRPr="00CB5EDB">
              <w:t xml:space="preserve"> </w:t>
            </w:r>
            <w:r w:rsidRPr="004E1C53">
              <w:t>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02D57A9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90 573.12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688B714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2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ED55705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do 60 dni</w:t>
            </w:r>
          </w:p>
        </w:tc>
      </w:tr>
      <w:tr w:rsidR="004004E8" w:rsidRPr="00075CD0" w14:paraId="08026932" w14:textId="77777777" w:rsidTr="00654758">
        <w:tc>
          <w:tcPr>
            <w:tcW w:w="824" w:type="dxa"/>
            <w:shd w:val="clear" w:color="auto" w:fill="auto"/>
            <w:vAlign w:val="center"/>
          </w:tcPr>
          <w:p w14:paraId="562F442E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22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E578AF9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49</w:t>
            </w:r>
          </w:p>
        </w:tc>
        <w:tc>
          <w:tcPr>
            <w:tcW w:w="3288" w:type="dxa"/>
            <w:shd w:val="clear" w:color="auto" w:fill="auto"/>
          </w:tcPr>
          <w:p w14:paraId="2F7B72BC" w14:textId="091F34F8" w:rsidR="004004E8" w:rsidRPr="00CB5EDB" w:rsidRDefault="004004E8" w:rsidP="004004E8">
            <w:pPr>
              <w:spacing w:before="40"/>
            </w:pPr>
            <w:proofErr w:type="spellStart"/>
            <w:r w:rsidRPr="004E1C53">
              <w:t>Mölnlycke</w:t>
            </w:r>
            <w:proofErr w:type="spellEnd"/>
            <w:r w:rsidRPr="004E1C53">
              <w:t xml:space="preserve"> </w:t>
            </w:r>
            <w:proofErr w:type="spellStart"/>
            <w:r w:rsidRPr="004E1C53">
              <w:t>Health</w:t>
            </w:r>
            <w:proofErr w:type="spellEnd"/>
            <w:r w:rsidRPr="004E1C53">
              <w:t xml:space="preserve"> </w:t>
            </w:r>
            <w:proofErr w:type="spellStart"/>
            <w:r w:rsidRPr="004E1C53">
              <w:t>Care</w:t>
            </w:r>
            <w:proofErr w:type="spellEnd"/>
            <w:r w:rsidRPr="004E1C53">
              <w:t xml:space="preserve"> Polska </w:t>
            </w:r>
            <w:r>
              <w:t>Sp. z</w:t>
            </w:r>
            <w:r w:rsidRPr="004E1C53">
              <w:t xml:space="preserve"> o.o.</w:t>
            </w:r>
          </w:p>
          <w:p w14:paraId="2DED6EF0" w14:textId="39EA9EDC" w:rsidR="004004E8" w:rsidRPr="00CB5EDB" w:rsidRDefault="000B0725" w:rsidP="004004E8">
            <w:r>
              <w:t xml:space="preserve">ul. </w:t>
            </w:r>
            <w:r w:rsidR="004004E8" w:rsidRPr="004E1C53">
              <w:t>Przasnyska</w:t>
            </w:r>
            <w:r w:rsidR="004004E8" w:rsidRPr="00CB5EDB">
              <w:t xml:space="preserve"> </w:t>
            </w:r>
            <w:r w:rsidR="004004E8" w:rsidRPr="004E1C53">
              <w:t>6B</w:t>
            </w:r>
            <w:r w:rsidR="004004E8" w:rsidRPr="00CB5EDB">
              <w:t xml:space="preserve"> </w:t>
            </w:r>
          </w:p>
          <w:p w14:paraId="08C5C276" w14:textId="77777777" w:rsidR="004004E8" w:rsidRPr="00CB5EDB" w:rsidRDefault="004004E8" w:rsidP="004004E8">
            <w:pPr>
              <w:spacing w:before="40" w:after="40"/>
              <w:jc w:val="both"/>
            </w:pPr>
            <w:r w:rsidRPr="004E1C53">
              <w:t>01-756</w:t>
            </w:r>
            <w:r w:rsidRPr="00CB5EDB">
              <w:t xml:space="preserve"> </w:t>
            </w:r>
            <w:r w:rsidRPr="004E1C53">
              <w:t>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5C1D11B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36 336.60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77FC10B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2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4EC4AE7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do 60 dni</w:t>
            </w:r>
          </w:p>
        </w:tc>
      </w:tr>
      <w:tr w:rsidR="004004E8" w:rsidRPr="00075CD0" w14:paraId="654EE0AC" w14:textId="77777777" w:rsidTr="00654758">
        <w:tc>
          <w:tcPr>
            <w:tcW w:w="824" w:type="dxa"/>
            <w:shd w:val="clear" w:color="auto" w:fill="auto"/>
            <w:vAlign w:val="center"/>
          </w:tcPr>
          <w:p w14:paraId="5F8A5E81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22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A5875AB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50</w:t>
            </w:r>
          </w:p>
        </w:tc>
        <w:tc>
          <w:tcPr>
            <w:tcW w:w="3288" w:type="dxa"/>
            <w:shd w:val="clear" w:color="auto" w:fill="auto"/>
          </w:tcPr>
          <w:p w14:paraId="0EA7162A" w14:textId="61AF03D7" w:rsidR="004004E8" w:rsidRPr="00CB5EDB" w:rsidRDefault="004004E8" w:rsidP="004004E8">
            <w:pPr>
              <w:spacing w:before="40"/>
            </w:pPr>
            <w:proofErr w:type="spellStart"/>
            <w:r w:rsidRPr="004E1C53">
              <w:t>Mölnlycke</w:t>
            </w:r>
            <w:proofErr w:type="spellEnd"/>
            <w:r w:rsidRPr="004E1C53">
              <w:t xml:space="preserve"> </w:t>
            </w:r>
            <w:proofErr w:type="spellStart"/>
            <w:r w:rsidRPr="004E1C53">
              <w:t>Health</w:t>
            </w:r>
            <w:proofErr w:type="spellEnd"/>
            <w:r w:rsidRPr="004E1C53">
              <w:t xml:space="preserve"> </w:t>
            </w:r>
            <w:proofErr w:type="spellStart"/>
            <w:r w:rsidRPr="004E1C53">
              <w:t>Care</w:t>
            </w:r>
            <w:proofErr w:type="spellEnd"/>
            <w:r w:rsidRPr="004E1C53">
              <w:t xml:space="preserve"> Polska </w:t>
            </w:r>
            <w:r w:rsidR="000B0725">
              <w:t xml:space="preserve">Sp. </w:t>
            </w:r>
            <w:r w:rsidRPr="004E1C53">
              <w:t>z o.o.</w:t>
            </w:r>
          </w:p>
          <w:p w14:paraId="3B09F218" w14:textId="17B635AC" w:rsidR="004004E8" w:rsidRPr="00CB5EDB" w:rsidRDefault="000B0725" w:rsidP="004004E8">
            <w:r>
              <w:t xml:space="preserve">ul. </w:t>
            </w:r>
            <w:r w:rsidR="004004E8" w:rsidRPr="004E1C53">
              <w:t>Przasnyska</w:t>
            </w:r>
            <w:r w:rsidR="004004E8" w:rsidRPr="00CB5EDB">
              <w:t xml:space="preserve"> </w:t>
            </w:r>
            <w:r w:rsidR="004004E8" w:rsidRPr="004E1C53">
              <w:t>6B</w:t>
            </w:r>
            <w:r w:rsidR="004004E8" w:rsidRPr="00CB5EDB">
              <w:t xml:space="preserve"> </w:t>
            </w:r>
          </w:p>
          <w:p w14:paraId="07995C56" w14:textId="77777777" w:rsidR="004004E8" w:rsidRPr="00CB5EDB" w:rsidRDefault="004004E8" w:rsidP="004004E8">
            <w:pPr>
              <w:spacing w:before="40" w:after="40"/>
              <w:jc w:val="both"/>
            </w:pPr>
            <w:r w:rsidRPr="004E1C53">
              <w:t>01-756</w:t>
            </w:r>
            <w:r w:rsidRPr="00CB5EDB">
              <w:t xml:space="preserve"> </w:t>
            </w:r>
            <w:r w:rsidRPr="004E1C53">
              <w:t>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1780C03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234 713.86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5718E7B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2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643E256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do 60 dni</w:t>
            </w:r>
          </w:p>
        </w:tc>
      </w:tr>
      <w:tr w:rsidR="004004E8" w:rsidRPr="00075CD0" w14:paraId="1149D21C" w14:textId="77777777" w:rsidTr="00654758">
        <w:tc>
          <w:tcPr>
            <w:tcW w:w="824" w:type="dxa"/>
            <w:shd w:val="clear" w:color="auto" w:fill="auto"/>
            <w:vAlign w:val="center"/>
          </w:tcPr>
          <w:p w14:paraId="1E0E01C0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23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A65DF5F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61</w:t>
            </w:r>
          </w:p>
        </w:tc>
        <w:tc>
          <w:tcPr>
            <w:tcW w:w="3288" w:type="dxa"/>
            <w:shd w:val="clear" w:color="auto" w:fill="auto"/>
          </w:tcPr>
          <w:p w14:paraId="5136F0F7" w14:textId="77777777" w:rsidR="004004E8" w:rsidRPr="00CB5EDB" w:rsidRDefault="004004E8" w:rsidP="004004E8">
            <w:pPr>
              <w:spacing w:before="40"/>
            </w:pPr>
            <w:r w:rsidRPr="004E1C53">
              <w:t>NZ TECHNO SP.Z.O.O.</w:t>
            </w:r>
          </w:p>
          <w:p w14:paraId="43C70913" w14:textId="2A92DC0B" w:rsidR="004004E8" w:rsidRPr="00CB5EDB" w:rsidRDefault="000B0725" w:rsidP="004004E8">
            <w:r>
              <w:t xml:space="preserve">ul. </w:t>
            </w:r>
            <w:r w:rsidR="004004E8" w:rsidRPr="004E1C53">
              <w:t>B</w:t>
            </w:r>
            <w:r>
              <w:t>erneńska</w:t>
            </w:r>
            <w:r w:rsidR="004004E8" w:rsidRPr="00CB5EDB">
              <w:t xml:space="preserve"> </w:t>
            </w:r>
            <w:r w:rsidR="004004E8" w:rsidRPr="004E1C53">
              <w:t>5A</w:t>
            </w:r>
            <w:r w:rsidR="004004E8" w:rsidRPr="00CB5EDB">
              <w:t xml:space="preserve"> </w:t>
            </w:r>
          </w:p>
          <w:p w14:paraId="45B3F378" w14:textId="7C8F30E2" w:rsidR="004004E8" w:rsidRPr="00CB5EDB" w:rsidRDefault="004004E8" w:rsidP="004004E8">
            <w:pPr>
              <w:spacing w:before="40" w:after="40"/>
              <w:jc w:val="both"/>
            </w:pPr>
            <w:r w:rsidRPr="004E1C53">
              <w:t>03-976</w:t>
            </w:r>
            <w:r w:rsidRPr="00CB5EDB">
              <w:t xml:space="preserve"> </w:t>
            </w:r>
            <w:r w:rsidRPr="004E1C53">
              <w:t>W</w:t>
            </w:r>
            <w:r w:rsidR="000B0725">
              <w:t>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3902D12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8 507.16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D1DC349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2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DDF0EDC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do 60 dni</w:t>
            </w:r>
          </w:p>
        </w:tc>
      </w:tr>
      <w:tr w:rsidR="004004E8" w:rsidRPr="00075CD0" w14:paraId="5AC7B7C8" w14:textId="77777777" w:rsidTr="00654758">
        <w:tc>
          <w:tcPr>
            <w:tcW w:w="824" w:type="dxa"/>
            <w:shd w:val="clear" w:color="auto" w:fill="auto"/>
            <w:vAlign w:val="center"/>
          </w:tcPr>
          <w:p w14:paraId="580E3AE3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24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4F5F194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34</w:t>
            </w:r>
          </w:p>
        </w:tc>
        <w:tc>
          <w:tcPr>
            <w:tcW w:w="3288" w:type="dxa"/>
            <w:shd w:val="clear" w:color="auto" w:fill="auto"/>
          </w:tcPr>
          <w:p w14:paraId="5A418FCF" w14:textId="77777777" w:rsidR="004004E8" w:rsidRPr="00CB5EDB" w:rsidRDefault="004004E8" w:rsidP="004004E8">
            <w:pPr>
              <w:spacing w:before="40"/>
            </w:pPr>
            <w:r w:rsidRPr="004E1C53">
              <w:t>POLCOMED Włodzimierz Olejniczak</w:t>
            </w:r>
          </w:p>
          <w:p w14:paraId="2036D842" w14:textId="0D2141FC" w:rsidR="004004E8" w:rsidRPr="00CB5EDB" w:rsidRDefault="000B0725" w:rsidP="004004E8">
            <w:r>
              <w:t xml:space="preserve">ul. </w:t>
            </w:r>
            <w:r w:rsidR="004004E8" w:rsidRPr="004E1C53">
              <w:t>Lipowa</w:t>
            </w:r>
            <w:r w:rsidR="004004E8" w:rsidRPr="00CB5EDB">
              <w:t xml:space="preserve"> </w:t>
            </w:r>
            <w:r w:rsidR="004004E8" w:rsidRPr="004E1C53">
              <w:t>15</w:t>
            </w:r>
            <w:r w:rsidR="004004E8" w:rsidRPr="00CB5EDB">
              <w:t xml:space="preserve"> </w:t>
            </w:r>
          </w:p>
          <w:p w14:paraId="73133091" w14:textId="77777777" w:rsidR="004004E8" w:rsidRPr="00CB5EDB" w:rsidRDefault="004004E8" w:rsidP="004004E8">
            <w:pPr>
              <w:spacing w:before="40" w:after="40"/>
              <w:jc w:val="both"/>
            </w:pPr>
            <w:r w:rsidRPr="004E1C53">
              <w:t>62-081</w:t>
            </w:r>
            <w:r w:rsidRPr="00CB5EDB">
              <w:t xml:space="preserve"> </w:t>
            </w:r>
            <w:r w:rsidRPr="004E1C53">
              <w:t>Baranowo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23B2DA7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12 754.80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353269F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2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84F71A6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do 60 dni</w:t>
            </w:r>
          </w:p>
        </w:tc>
      </w:tr>
      <w:tr w:rsidR="004004E8" w:rsidRPr="00075CD0" w14:paraId="18425792" w14:textId="77777777" w:rsidTr="00654758">
        <w:tc>
          <w:tcPr>
            <w:tcW w:w="824" w:type="dxa"/>
            <w:shd w:val="clear" w:color="auto" w:fill="auto"/>
            <w:vAlign w:val="center"/>
          </w:tcPr>
          <w:p w14:paraId="3AE262A0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25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9EE6E57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43</w:t>
            </w:r>
          </w:p>
        </w:tc>
        <w:tc>
          <w:tcPr>
            <w:tcW w:w="3288" w:type="dxa"/>
            <w:shd w:val="clear" w:color="auto" w:fill="auto"/>
          </w:tcPr>
          <w:p w14:paraId="6B0BCDC1" w14:textId="77777777" w:rsidR="004004E8" w:rsidRPr="00CB5EDB" w:rsidRDefault="004004E8" w:rsidP="004004E8">
            <w:pPr>
              <w:spacing w:before="40"/>
            </w:pPr>
            <w:proofErr w:type="spellStart"/>
            <w:r w:rsidRPr="004E1C53">
              <w:t>Polhernia</w:t>
            </w:r>
            <w:proofErr w:type="spellEnd"/>
            <w:r w:rsidRPr="004E1C53">
              <w:t xml:space="preserve"> Beata </w:t>
            </w:r>
            <w:proofErr w:type="spellStart"/>
            <w:r w:rsidRPr="004E1C53">
              <w:t>Galos</w:t>
            </w:r>
            <w:proofErr w:type="spellEnd"/>
          </w:p>
          <w:p w14:paraId="3EE15043" w14:textId="45473BBB" w:rsidR="004004E8" w:rsidRPr="00CB5EDB" w:rsidRDefault="000B0725" w:rsidP="004004E8">
            <w:r>
              <w:t xml:space="preserve">ul. </w:t>
            </w:r>
            <w:r w:rsidR="004004E8" w:rsidRPr="004E1C53">
              <w:t>Jagiellońska</w:t>
            </w:r>
            <w:r w:rsidR="004004E8" w:rsidRPr="00CB5EDB">
              <w:t xml:space="preserve"> </w:t>
            </w:r>
            <w:r w:rsidR="004004E8" w:rsidRPr="004E1C53">
              <w:t>28c/7</w:t>
            </w:r>
            <w:r w:rsidR="004004E8" w:rsidRPr="00CB5EDB">
              <w:t xml:space="preserve"> </w:t>
            </w:r>
          </w:p>
          <w:p w14:paraId="64D0EA96" w14:textId="77777777" w:rsidR="004004E8" w:rsidRPr="00CB5EDB" w:rsidRDefault="004004E8" w:rsidP="004004E8">
            <w:pPr>
              <w:spacing w:before="40" w:after="40"/>
              <w:jc w:val="both"/>
            </w:pPr>
            <w:r w:rsidRPr="004E1C53">
              <w:t>80-366</w:t>
            </w:r>
            <w:r w:rsidRPr="00CB5EDB">
              <w:t xml:space="preserve"> </w:t>
            </w:r>
            <w:r w:rsidRPr="004E1C53">
              <w:t>Gdańsk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DC46AF0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34 452.00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34748FD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4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D7E7B06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do 60 dni</w:t>
            </w:r>
          </w:p>
        </w:tc>
      </w:tr>
      <w:tr w:rsidR="004004E8" w:rsidRPr="00075CD0" w14:paraId="004145C8" w14:textId="77777777" w:rsidTr="00654758">
        <w:tc>
          <w:tcPr>
            <w:tcW w:w="824" w:type="dxa"/>
            <w:shd w:val="clear" w:color="auto" w:fill="auto"/>
            <w:vAlign w:val="center"/>
          </w:tcPr>
          <w:p w14:paraId="44262CF8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26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797F107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71</w:t>
            </w:r>
          </w:p>
        </w:tc>
        <w:tc>
          <w:tcPr>
            <w:tcW w:w="3288" w:type="dxa"/>
            <w:shd w:val="clear" w:color="auto" w:fill="auto"/>
          </w:tcPr>
          <w:p w14:paraId="6B063F3B" w14:textId="77777777" w:rsidR="004004E8" w:rsidRPr="00CB5EDB" w:rsidRDefault="004004E8" w:rsidP="004004E8">
            <w:pPr>
              <w:spacing w:before="40"/>
            </w:pPr>
            <w:r w:rsidRPr="004E1C53">
              <w:t>PROMED S.A.</w:t>
            </w:r>
          </w:p>
          <w:p w14:paraId="69B4A248" w14:textId="77777777" w:rsidR="004004E8" w:rsidRPr="00CB5EDB" w:rsidRDefault="004004E8" w:rsidP="004004E8">
            <w:r w:rsidRPr="004E1C53">
              <w:t>ul. Działkowa</w:t>
            </w:r>
            <w:r w:rsidRPr="00CB5EDB">
              <w:t xml:space="preserve"> </w:t>
            </w:r>
            <w:r w:rsidRPr="004E1C53">
              <w:t>56</w:t>
            </w:r>
            <w:r w:rsidRPr="00CB5EDB">
              <w:t xml:space="preserve"> </w:t>
            </w:r>
          </w:p>
          <w:p w14:paraId="51C29B11" w14:textId="77777777" w:rsidR="004004E8" w:rsidRPr="00CB5EDB" w:rsidRDefault="004004E8" w:rsidP="004004E8">
            <w:pPr>
              <w:spacing w:before="40" w:after="40"/>
              <w:jc w:val="both"/>
            </w:pPr>
            <w:r w:rsidRPr="004E1C53">
              <w:lastRenderedPageBreak/>
              <w:t>02-234</w:t>
            </w:r>
            <w:r w:rsidRPr="00CB5EDB">
              <w:t xml:space="preserve"> </w:t>
            </w:r>
            <w:r w:rsidRPr="004E1C53">
              <w:t>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1C3BF22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lastRenderedPageBreak/>
              <w:t>7 551.90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D883AAB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2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3F5300D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do 60 dni</w:t>
            </w:r>
          </w:p>
        </w:tc>
      </w:tr>
      <w:tr w:rsidR="004004E8" w:rsidRPr="00075CD0" w14:paraId="6ACF46E3" w14:textId="77777777" w:rsidTr="00654758">
        <w:tc>
          <w:tcPr>
            <w:tcW w:w="824" w:type="dxa"/>
            <w:shd w:val="clear" w:color="auto" w:fill="auto"/>
            <w:vAlign w:val="center"/>
          </w:tcPr>
          <w:p w14:paraId="631EC213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27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E084A7E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70</w:t>
            </w:r>
          </w:p>
        </w:tc>
        <w:tc>
          <w:tcPr>
            <w:tcW w:w="3288" w:type="dxa"/>
            <w:shd w:val="clear" w:color="auto" w:fill="auto"/>
          </w:tcPr>
          <w:p w14:paraId="0F1E81BE" w14:textId="77777777" w:rsidR="004004E8" w:rsidRPr="00CB5EDB" w:rsidRDefault="004004E8" w:rsidP="004004E8">
            <w:pPr>
              <w:spacing w:before="40"/>
            </w:pPr>
            <w:proofErr w:type="spellStart"/>
            <w:r w:rsidRPr="004E1C53">
              <w:t>Rovers</w:t>
            </w:r>
            <w:proofErr w:type="spellEnd"/>
            <w:r w:rsidRPr="004E1C53">
              <w:t xml:space="preserve"> Polska Sp. z o.o.</w:t>
            </w:r>
          </w:p>
          <w:p w14:paraId="206411D2" w14:textId="2C02E121" w:rsidR="004004E8" w:rsidRPr="00CB5EDB" w:rsidRDefault="000B0725" w:rsidP="004004E8">
            <w:r>
              <w:t xml:space="preserve">ul. </w:t>
            </w:r>
            <w:r w:rsidR="004004E8" w:rsidRPr="004E1C53">
              <w:t>Stołeczna</w:t>
            </w:r>
            <w:r w:rsidR="004004E8" w:rsidRPr="00CB5EDB">
              <w:t xml:space="preserve"> </w:t>
            </w:r>
            <w:r w:rsidR="004004E8" w:rsidRPr="004E1C53">
              <w:t>10</w:t>
            </w:r>
            <w:r w:rsidR="004004E8" w:rsidRPr="00CB5EDB">
              <w:t xml:space="preserve"> </w:t>
            </w:r>
          </w:p>
          <w:p w14:paraId="3A0C56D1" w14:textId="77777777" w:rsidR="004004E8" w:rsidRPr="00CB5EDB" w:rsidRDefault="004004E8" w:rsidP="004004E8">
            <w:pPr>
              <w:spacing w:before="40" w:after="40"/>
              <w:jc w:val="both"/>
            </w:pPr>
            <w:r w:rsidRPr="004E1C53">
              <w:t>05-501</w:t>
            </w:r>
            <w:r w:rsidRPr="00CB5EDB">
              <w:t xml:space="preserve"> </w:t>
            </w:r>
            <w:r w:rsidRPr="004E1C53">
              <w:t>Piaseczno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66B6C3E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2 268.00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224319B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2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A49C31F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do 60 dni</w:t>
            </w:r>
          </w:p>
        </w:tc>
      </w:tr>
      <w:tr w:rsidR="004004E8" w:rsidRPr="00075CD0" w14:paraId="692A5350" w14:textId="77777777" w:rsidTr="00654758">
        <w:tc>
          <w:tcPr>
            <w:tcW w:w="824" w:type="dxa"/>
            <w:shd w:val="clear" w:color="auto" w:fill="auto"/>
            <w:vAlign w:val="center"/>
          </w:tcPr>
          <w:p w14:paraId="2CDF6F5F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28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2C06190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14</w:t>
            </w:r>
          </w:p>
        </w:tc>
        <w:tc>
          <w:tcPr>
            <w:tcW w:w="3288" w:type="dxa"/>
            <w:shd w:val="clear" w:color="auto" w:fill="auto"/>
          </w:tcPr>
          <w:p w14:paraId="796B80D0" w14:textId="2DA6C0A7" w:rsidR="004004E8" w:rsidRPr="00CB5EDB" w:rsidRDefault="004004E8" w:rsidP="004004E8">
            <w:pPr>
              <w:spacing w:before="40"/>
            </w:pPr>
            <w:r w:rsidRPr="004E1C53">
              <w:t xml:space="preserve">SKAMEX  </w:t>
            </w:r>
            <w:r w:rsidR="000B0725">
              <w:t>Sp. z o.o. Sp. K.</w:t>
            </w:r>
          </w:p>
          <w:p w14:paraId="2C39B1E9" w14:textId="11445D47" w:rsidR="004004E8" w:rsidRPr="00CB5EDB" w:rsidRDefault="000B0725" w:rsidP="004004E8">
            <w:r>
              <w:t xml:space="preserve">ul. </w:t>
            </w:r>
            <w:r w:rsidR="004004E8" w:rsidRPr="004E1C53">
              <w:t>Częstochowska</w:t>
            </w:r>
            <w:r w:rsidR="004004E8" w:rsidRPr="00CB5EDB">
              <w:t xml:space="preserve"> </w:t>
            </w:r>
            <w:r w:rsidR="004004E8" w:rsidRPr="004E1C53">
              <w:t>38/52</w:t>
            </w:r>
            <w:r w:rsidR="004004E8" w:rsidRPr="00CB5EDB">
              <w:t xml:space="preserve"> </w:t>
            </w:r>
          </w:p>
          <w:p w14:paraId="3C6B0559" w14:textId="77777777" w:rsidR="004004E8" w:rsidRPr="00CB5EDB" w:rsidRDefault="004004E8" w:rsidP="004004E8">
            <w:pPr>
              <w:spacing w:before="40" w:after="40"/>
              <w:jc w:val="both"/>
            </w:pPr>
            <w:r w:rsidRPr="004E1C53">
              <w:t>93-121</w:t>
            </w:r>
            <w:r w:rsidRPr="00CB5EDB">
              <w:t xml:space="preserve"> </w:t>
            </w:r>
            <w:r w:rsidRPr="004E1C53">
              <w:t>Łódź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0B8E8AB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18 511.20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0C2D0F3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2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3810F06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do 60 dni</w:t>
            </w:r>
          </w:p>
        </w:tc>
      </w:tr>
      <w:tr w:rsidR="004004E8" w:rsidRPr="00075CD0" w14:paraId="716BA80D" w14:textId="77777777" w:rsidTr="00654758">
        <w:tc>
          <w:tcPr>
            <w:tcW w:w="824" w:type="dxa"/>
            <w:shd w:val="clear" w:color="auto" w:fill="auto"/>
            <w:vAlign w:val="center"/>
          </w:tcPr>
          <w:p w14:paraId="17CB00C0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28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1E893AC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15</w:t>
            </w:r>
          </w:p>
        </w:tc>
        <w:tc>
          <w:tcPr>
            <w:tcW w:w="3288" w:type="dxa"/>
            <w:shd w:val="clear" w:color="auto" w:fill="auto"/>
          </w:tcPr>
          <w:p w14:paraId="32762A17" w14:textId="48D30864" w:rsidR="004004E8" w:rsidRPr="00CB5EDB" w:rsidRDefault="004004E8" w:rsidP="004004E8">
            <w:pPr>
              <w:spacing w:before="40"/>
            </w:pPr>
            <w:r w:rsidRPr="004E1C53">
              <w:t>SKAMEX  Sp</w:t>
            </w:r>
            <w:r w:rsidR="000B0725">
              <w:t>. z o.o. Sp. K.</w:t>
            </w:r>
          </w:p>
          <w:p w14:paraId="7A3990D0" w14:textId="45E90CD6" w:rsidR="004004E8" w:rsidRPr="00CB5EDB" w:rsidRDefault="000B0725" w:rsidP="004004E8">
            <w:r>
              <w:t xml:space="preserve">ul. </w:t>
            </w:r>
            <w:r w:rsidR="004004E8" w:rsidRPr="004E1C53">
              <w:t>Częstochowska</w:t>
            </w:r>
            <w:r w:rsidR="004004E8" w:rsidRPr="00CB5EDB">
              <w:t xml:space="preserve"> </w:t>
            </w:r>
            <w:r w:rsidR="004004E8" w:rsidRPr="004E1C53">
              <w:t>38/52</w:t>
            </w:r>
            <w:r w:rsidR="004004E8" w:rsidRPr="00CB5EDB">
              <w:t xml:space="preserve"> </w:t>
            </w:r>
          </w:p>
          <w:p w14:paraId="0D758150" w14:textId="77777777" w:rsidR="004004E8" w:rsidRPr="00CB5EDB" w:rsidRDefault="004004E8" w:rsidP="004004E8">
            <w:pPr>
              <w:spacing w:before="40" w:after="40"/>
              <w:jc w:val="both"/>
            </w:pPr>
            <w:r w:rsidRPr="004E1C53">
              <w:t>93-121</w:t>
            </w:r>
            <w:r w:rsidRPr="00CB5EDB">
              <w:t xml:space="preserve"> </w:t>
            </w:r>
            <w:r w:rsidRPr="004E1C53">
              <w:t>Łódź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FEE9661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10 427.40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F0BE98C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2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A54C73A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do 60 dni</w:t>
            </w:r>
          </w:p>
        </w:tc>
      </w:tr>
      <w:tr w:rsidR="004004E8" w:rsidRPr="00075CD0" w14:paraId="25C80A06" w14:textId="77777777" w:rsidTr="00654758">
        <w:tc>
          <w:tcPr>
            <w:tcW w:w="824" w:type="dxa"/>
            <w:shd w:val="clear" w:color="auto" w:fill="auto"/>
            <w:vAlign w:val="center"/>
          </w:tcPr>
          <w:p w14:paraId="4A1AEC77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28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5EE60E2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30</w:t>
            </w:r>
          </w:p>
        </w:tc>
        <w:tc>
          <w:tcPr>
            <w:tcW w:w="3288" w:type="dxa"/>
            <w:shd w:val="clear" w:color="auto" w:fill="auto"/>
          </w:tcPr>
          <w:p w14:paraId="250774CD" w14:textId="31EE2B83" w:rsidR="004004E8" w:rsidRPr="00CB5EDB" w:rsidRDefault="004004E8" w:rsidP="004004E8">
            <w:pPr>
              <w:spacing w:before="40"/>
            </w:pPr>
            <w:r w:rsidRPr="004E1C53">
              <w:t xml:space="preserve">SKAMEX  </w:t>
            </w:r>
            <w:r w:rsidR="000B0725">
              <w:t>Sp. z o.o. Sp. K.</w:t>
            </w:r>
          </w:p>
          <w:p w14:paraId="2A18A6E1" w14:textId="12D75B0D" w:rsidR="004004E8" w:rsidRPr="00CB5EDB" w:rsidRDefault="000B0725" w:rsidP="004004E8">
            <w:r>
              <w:t xml:space="preserve">ul. </w:t>
            </w:r>
            <w:r w:rsidR="004004E8" w:rsidRPr="004E1C53">
              <w:t>Częstochowska</w:t>
            </w:r>
            <w:r w:rsidR="004004E8" w:rsidRPr="00CB5EDB">
              <w:t xml:space="preserve"> </w:t>
            </w:r>
            <w:r w:rsidR="004004E8" w:rsidRPr="004E1C53">
              <w:t>38/52</w:t>
            </w:r>
            <w:r w:rsidR="004004E8" w:rsidRPr="00CB5EDB">
              <w:t xml:space="preserve"> </w:t>
            </w:r>
          </w:p>
          <w:p w14:paraId="0EC6C761" w14:textId="77777777" w:rsidR="004004E8" w:rsidRPr="00CB5EDB" w:rsidRDefault="004004E8" w:rsidP="004004E8">
            <w:pPr>
              <w:spacing w:before="40" w:after="40"/>
              <w:jc w:val="both"/>
            </w:pPr>
            <w:r w:rsidRPr="004E1C53">
              <w:t>93-121</w:t>
            </w:r>
            <w:r w:rsidRPr="00CB5EDB">
              <w:t xml:space="preserve"> </w:t>
            </w:r>
            <w:r w:rsidRPr="004E1C53">
              <w:t>Łódź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ADB8C35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99 891.36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39EC164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2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43B6614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do 60 dni</w:t>
            </w:r>
          </w:p>
        </w:tc>
      </w:tr>
      <w:tr w:rsidR="004004E8" w:rsidRPr="00075CD0" w14:paraId="37CBC44D" w14:textId="77777777" w:rsidTr="00654758">
        <w:tc>
          <w:tcPr>
            <w:tcW w:w="824" w:type="dxa"/>
            <w:shd w:val="clear" w:color="auto" w:fill="auto"/>
            <w:vAlign w:val="center"/>
          </w:tcPr>
          <w:p w14:paraId="06354C4B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28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5BC90FE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55</w:t>
            </w:r>
          </w:p>
        </w:tc>
        <w:tc>
          <w:tcPr>
            <w:tcW w:w="3288" w:type="dxa"/>
            <w:shd w:val="clear" w:color="auto" w:fill="auto"/>
          </w:tcPr>
          <w:p w14:paraId="6E133F81" w14:textId="43AE184D" w:rsidR="004004E8" w:rsidRPr="00CB5EDB" w:rsidRDefault="004004E8" w:rsidP="004004E8">
            <w:pPr>
              <w:spacing w:before="40"/>
            </w:pPr>
            <w:r w:rsidRPr="004E1C53">
              <w:t xml:space="preserve">SKAMEX  </w:t>
            </w:r>
            <w:r w:rsidR="000B0725">
              <w:t>Sp. z o.o. Sp. K.</w:t>
            </w:r>
          </w:p>
          <w:p w14:paraId="737832E5" w14:textId="69B4F123" w:rsidR="004004E8" w:rsidRPr="00CB5EDB" w:rsidRDefault="000B0725" w:rsidP="004004E8">
            <w:r>
              <w:t xml:space="preserve">ul. </w:t>
            </w:r>
            <w:r w:rsidR="004004E8" w:rsidRPr="004E1C53">
              <w:t>Częstochowska</w:t>
            </w:r>
            <w:r w:rsidR="004004E8" w:rsidRPr="00CB5EDB">
              <w:t xml:space="preserve"> </w:t>
            </w:r>
            <w:r w:rsidR="004004E8" w:rsidRPr="004E1C53">
              <w:t>38/52</w:t>
            </w:r>
            <w:r w:rsidR="004004E8" w:rsidRPr="00CB5EDB">
              <w:t xml:space="preserve"> </w:t>
            </w:r>
          </w:p>
          <w:p w14:paraId="65455EEB" w14:textId="77777777" w:rsidR="004004E8" w:rsidRPr="00CB5EDB" w:rsidRDefault="004004E8" w:rsidP="004004E8">
            <w:pPr>
              <w:spacing w:before="40" w:after="40"/>
              <w:jc w:val="both"/>
            </w:pPr>
            <w:r w:rsidRPr="004E1C53">
              <w:t>93-121</w:t>
            </w:r>
            <w:r w:rsidRPr="00CB5EDB">
              <w:t xml:space="preserve"> </w:t>
            </w:r>
            <w:r w:rsidRPr="004E1C53">
              <w:t>Łódź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1575495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25 547.40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E54B197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2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6604F38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do 60 dni</w:t>
            </w:r>
          </w:p>
        </w:tc>
      </w:tr>
      <w:tr w:rsidR="004004E8" w:rsidRPr="00075CD0" w14:paraId="68FB916F" w14:textId="77777777" w:rsidTr="00654758">
        <w:tc>
          <w:tcPr>
            <w:tcW w:w="824" w:type="dxa"/>
            <w:shd w:val="clear" w:color="auto" w:fill="auto"/>
            <w:vAlign w:val="center"/>
          </w:tcPr>
          <w:p w14:paraId="1F369737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29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C53D946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41</w:t>
            </w:r>
          </w:p>
        </w:tc>
        <w:tc>
          <w:tcPr>
            <w:tcW w:w="3288" w:type="dxa"/>
            <w:shd w:val="clear" w:color="auto" w:fill="auto"/>
          </w:tcPr>
          <w:p w14:paraId="07C30011" w14:textId="77777777" w:rsidR="004004E8" w:rsidRPr="00CB5EDB" w:rsidRDefault="004004E8" w:rsidP="004004E8">
            <w:pPr>
              <w:spacing w:before="40"/>
            </w:pPr>
            <w:r w:rsidRPr="004E1C53">
              <w:t>SUN-MED Spółka Cywilna</w:t>
            </w:r>
          </w:p>
          <w:p w14:paraId="5EE6310A" w14:textId="55525975" w:rsidR="004004E8" w:rsidRPr="00CB5EDB" w:rsidRDefault="000B0725" w:rsidP="004004E8">
            <w:r>
              <w:t>u</w:t>
            </w:r>
            <w:r w:rsidR="004004E8" w:rsidRPr="004E1C53">
              <w:t>l.</w:t>
            </w:r>
            <w:r>
              <w:t xml:space="preserve"> </w:t>
            </w:r>
            <w:r w:rsidR="004004E8" w:rsidRPr="004E1C53">
              <w:t>Franciszkańska</w:t>
            </w:r>
            <w:r w:rsidR="004004E8" w:rsidRPr="00CB5EDB">
              <w:t xml:space="preserve"> </w:t>
            </w:r>
            <w:r w:rsidR="004004E8" w:rsidRPr="004E1C53">
              <w:t>104/112</w:t>
            </w:r>
            <w:r w:rsidR="004004E8" w:rsidRPr="00CB5EDB">
              <w:t xml:space="preserve"> </w:t>
            </w:r>
          </w:p>
          <w:p w14:paraId="3FF4348F" w14:textId="77777777" w:rsidR="004004E8" w:rsidRPr="00CB5EDB" w:rsidRDefault="004004E8" w:rsidP="004004E8">
            <w:pPr>
              <w:spacing w:before="40" w:after="40"/>
              <w:jc w:val="both"/>
            </w:pPr>
            <w:r w:rsidRPr="004E1C53">
              <w:t>91-845</w:t>
            </w:r>
            <w:r w:rsidRPr="00CB5EDB">
              <w:t xml:space="preserve"> </w:t>
            </w:r>
            <w:r w:rsidRPr="004E1C53">
              <w:t>Łódź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6912952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5 751.00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9EADA52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2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3E08FDA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do 60 dni</w:t>
            </w:r>
          </w:p>
        </w:tc>
      </w:tr>
      <w:tr w:rsidR="004004E8" w:rsidRPr="00075CD0" w14:paraId="3C14AE5A" w14:textId="77777777" w:rsidTr="00654758">
        <w:tc>
          <w:tcPr>
            <w:tcW w:w="824" w:type="dxa"/>
            <w:shd w:val="clear" w:color="auto" w:fill="auto"/>
            <w:vAlign w:val="center"/>
          </w:tcPr>
          <w:p w14:paraId="1607371A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29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DD9A9E0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54</w:t>
            </w:r>
          </w:p>
        </w:tc>
        <w:tc>
          <w:tcPr>
            <w:tcW w:w="3288" w:type="dxa"/>
            <w:shd w:val="clear" w:color="auto" w:fill="auto"/>
          </w:tcPr>
          <w:p w14:paraId="1256D084" w14:textId="77777777" w:rsidR="004004E8" w:rsidRPr="00CB5EDB" w:rsidRDefault="004004E8" w:rsidP="004004E8">
            <w:pPr>
              <w:spacing w:before="40"/>
            </w:pPr>
            <w:r w:rsidRPr="004E1C53">
              <w:t>SUN-MED Spółka Cywilna</w:t>
            </w:r>
          </w:p>
          <w:p w14:paraId="278A1F23" w14:textId="3AF1E651" w:rsidR="004004E8" w:rsidRPr="00CB5EDB" w:rsidRDefault="000B0725" w:rsidP="004004E8">
            <w:r>
              <w:t>u</w:t>
            </w:r>
            <w:r w:rsidR="004004E8" w:rsidRPr="004E1C53">
              <w:t>l.</w:t>
            </w:r>
            <w:r>
              <w:t xml:space="preserve"> </w:t>
            </w:r>
            <w:r w:rsidR="004004E8" w:rsidRPr="004E1C53">
              <w:t>Franciszkańska</w:t>
            </w:r>
            <w:r w:rsidR="004004E8" w:rsidRPr="00CB5EDB">
              <w:t xml:space="preserve"> </w:t>
            </w:r>
            <w:r w:rsidR="004004E8" w:rsidRPr="004E1C53">
              <w:t>104/112</w:t>
            </w:r>
            <w:r w:rsidR="004004E8" w:rsidRPr="00CB5EDB">
              <w:t xml:space="preserve"> </w:t>
            </w:r>
          </w:p>
          <w:p w14:paraId="78D94A9E" w14:textId="77777777" w:rsidR="004004E8" w:rsidRPr="00CB5EDB" w:rsidRDefault="004004E8" w:rsidP="004004E8">
            <w:pPr>
              <w:spacing w:before="40" w:after="40"/>
              <w:jc w:val="both"/>
            </w:pPr>
            <w:r w:rsidRPr="004E1C53">
              <w:t>91-845</w:t>
            </w:r>
            <w:r w:rsidRPr="00CB5EDB">
              <w:t xml:space="preserve"> </w:t>
            </w:r>
            <w:r w:rsidRPr="004E1C53">
              <w:t>Łódź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310857C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42 208.80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BDDCA13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2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C600E62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do 60 dni</w:t>
            </w:r>
          </w:p>
        </w:tc>
      </w:tr>
      <w:tr w:rsidR="004004E8" w:rsidRPr="00075CD0" w14:paraId="6FE8D2C3" w14:textId="77777777" w:rsidTr="00654758">
        <w:tc>
          <w:tcPr>
            <w:tcW w:w="824" w:type="dxa"/>
            <w:shd w:val="clear" w:color="auto" w:fill="auto"/>
            <w:vAlign w:val="center"/>
          </w:tcPr>
          <w:p w14:paraId="00718A24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29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ECD3995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57</w:t>
            </w:r>
          </w:p>
        </w:tc>
        <w:tc>
          <w:tcPr>
            <w:tcW w:w="3288" w:type="dxa"/>
            <w:shd w:val="clear" w:color="auto" w:fill="auto"/>
          </w:tcPr>
          <w:p w14:paraId="4226CCF1" w14:textId="77777777" w:rsidR="004004E8" w:rsidRPr="00CB5EDB" w:rsidRDefault="004004E8" w:rsidP="004004E8">
            <w:pPr>
              <w:spacing w:before="40"/>
            </w:pPr>
            <w:r w:rsidRPr="004E1C53">
              <w:t>SUN-MED Spółka Cywilna</w:t>
            </w:r>
          </w:p>
          <w:p w14:paraId="65910749" w14:textId="58675703" w:rsidR="004004E8" w:rsidRPr="00CB5EDB" w:rsidRDefault="000B0725" w:rsidP="004004E8">
            <w:r>
              <w:t>u</w:t>
            </w:r>
            <w:r w:rsidR="004004E8" w:rsidRPr="004E1C53">
              <w:t>l.</w:t>
            </w:r>
            <w:r>
              <w:t xml:space="preserve"> </w:t>
            </w:r>
            <w:r w:rsidR="004004E8" w:rsidRPr="004E1C53">
              <w:t>Franciszkańska</w:t>
            </w:r>
            <w:r w:rsidR="004004E8" w:rsidRPr="00CB5EDB">
              <w:t xml:space="preserve"> </w:t>
            </w:r>
            <w:r w:rsidR="004004E8" w:rsidRPr="004E1C53">
              <w:t>104/112</w:t>
            </w:r>
            <w:r w:rsidR="004004E8" w:rsidRPr="00CB5EDB">
              <w:t xml:space="preserve"> </w:t>
            </w:r>
          </w:p>
          <w:p w14:paraId="07D179DA" w14:textId="77777777" w:rsidR="004004E8" w:rsidRPr="00CB5EDB" w:rsidRDefault="004004E8" w:rsidP="004004E8">
            <w:pPr>
              <w:spacing w:before="40" w:after="40"/>
              <w:jc w:val="both"/>
            </w:pPr>
            <w:r w:rsidRPr="004E1C53">
              <w:t>91-845</w:t>
            </w:r>
            <w:r w:rsidRPr="00CB5EDB">
              <w:t xml:space="preserve"> </w:t>
            </w:r>
            <w:r w:rsidRPr="004E1C53">
              <w:t>Łódź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A3C5D1E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3 628.80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8CCEEDC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2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10CB782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do 60 dni</w:t>
            </w:r>
          </w:p>
        </w:tc>
      </w:tr>
      <w:tr w:rsidR="004004E8" w:rsidRPr="00075CD0" w14:paraId="25AB14A1" w14:textId="77777777" w:rsidTr="00654758">
        <w:tc>
          <w:tcPr>
            <w:tcW w:w="824" w:type="dxa"/>
            <w:shd w:val="clear" w:color="auto" w:fill="auto"/>
            <w:vAlign w:val="center"/>
          </w:tcPr>
          <w:p w14:paraId="51EA6931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30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8D25B70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41</w:t>
            </w:r>
          </w:p>
        </w:tc>
        <w:tc>
          <w:tcPr>
            <w:tcW w:w="3288" w:type="dxa"/>
            <w:shd w:val="clear" w:color="auto" w:fill="auto"/>
          </w:tcPr>
          <w:p w14:paraId="290A9AFA" w14:textId="77777777" w:rsidR="004004E8" w:rsidRPr="00CB5EDB" w:rsidRDefault="004004E8" w:rsidP="004004E8">
            <w:pPr>
              <w:spacing w:before="40"/>
            </w:pPr>
            <w:proofErr w:type="spellStart"/>
            <w:r w:rsidRPr="004E1C53">
              <w:t>Teleflex</w:t>
            </w:r>
            <w:proofErr w:type="spellEnd"/>
            <w:r w:rsidRPr="004E1C53">
              <w:t xml:space="preserve"> Polska sp. z o.o.</w:t>
            </w:r>
          </w:p>
          <w:p w14:paraId="16E820A5" w14:textId="0349E68C" w:rsidR="004004E8" w:rsidRPr="00CB5EDB" w:rsidRDefault="000B0725" w:rsidP="004004E8">
            <w:r>
              <w:t xml:space="preserve">ul. </w:t>
            </w:r>
            <w:r w:rsidR="004004E8" w:rsidRPr="004E1C53">
              <w:t>Żwirki i Wigury</w:t>
            </w:r>
            <w:r w:rsidR="004004E8" w:rsidRPr="00CB5EDB">
              <w:t xml:space="preserve"> </w:t>
            </w:r>
            <w:r w:rsidR="004004E8" w:rsidRPr="004E1C53">
              <w:t>16A</w:t>
            </w:r>
            <w:r w:rsidR="004004E8" w:rsidRPr="00CB5EDB">
              <w:t xml:space="preserve"> </w:t>
            </w:r>
          </w:p>
          <w:p w14:paraId="623919C7" w14:textId="77777777" w:rsidR="004004E8" w:rsidRPr="00CB5EDB" w:rsidRDefault="004004E8" w:rsidP="004004E8">
            <w:pPr>
              <w:spacing w:before="40" w:after="40"/>
              <w:jc w:val="both"/>
            </w:pPr>
            <w:r w:rsidRPr="004E1C53">
              <w:t>02-092</w:t>
            </w:r>
            <w:r w:rsidRPr="00CB5EDB">
              <w:t xml:space="preserve"> </w:t>
            </w:r>
            <w:r w:rsidRPr="004E1C53">
              <w:t>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39EDE34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5 670.00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0BF54D8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2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5D91FEF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do 60 dni</w:t>
            </w:r>
          </w:p>
        </w:tc>
      </w:tr>
      <w:tr w:rsidR="004004E8" w:rsidRPr="00075CD0" w14:paraId="64B6251F" w14:textId="77777777" w:rsidTr="00654758">
        <w:tc>
          <w:tcPr>
            <w:tcW w:w="824" w:type="dxa"/>
            <w:shd w:val="clear" w:color="auto" w:fill="auto"/>
            <w:vAlign w:val="center"/>
          </w:tcPr>
          <w:p w14:paraId="2F432142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31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D5FA05E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26</w:t>
            </w:r>
          </w:p>
        </w:tc>
        <w:tc>
          <w:tcPr>
            <w:tcW w:w="3288" w:type="dxa"/>
            <w:shd w:val="clear" w:color="auto" w:fill="auto"/>
          </w:tcPr>
          <w:p w14:paraId="18980341" w14:textId="77777777" w:rsidR="004004E8" w:rsidRPr="00CB5EDB" w:rsidRDefault="004004E8" w:rsidP="004004E8">
            <w:pPr>
              <w:spacing w:before="40"/>
            </w:pPr>
            <w:r w:rsidRPr="004E1C53">
              <w:t>Toruńskie Zakłady Materiałów Opatrunkowych S.A.</w:t>
            </w:r>
          </w:p>
          <w:p w14:paraId="1AC18492" w14:textId="77777777" w:rsidR="004004E8" w:rsidRPr="00CB5EDB" w:rsidRDefault="004004E8" w:rsidP="004004E8">
            <w:r w:rsidRPr="004E1C53">
              <w:t>ul. Żółkiewskiego</w:t>
            </w:r>
            <w:r w:rsidRPr="00CB5EDB">
              <w:t xml:space="preserve"> </w:t>
            </w:r>
            <w:r w:rsidRPr="004E1C53">
              <w:t>20/26</w:t>
            </w:r>
            <w:r w:rsidRPr="00CB5EDB">
              <w:t xml:space="preserve"> </w:t>
            </w:r>
          </w:p>
          <w:p w14:paraId="0D07921C" w14:textId="77777777" w:rsidR="004004E8" w:rsidRPr="00CB5EDB" w:rsidRDefault="004004E8" w:rsidP="004004E8">
            <w:pPr>
              <w:spacing w:before="40" w:after="40"/>
              <w:jc w:val="both"/>
            </w:pPr>
            <w:r w:rsidRPr="004E1C53">
              <w:t>87-100</w:t>
            </w:r>
            <w:r w:rsidRPr="00CB5EDB">
              <w:t xml:space="preserve"> </w:t>
            </w:r>
            <w:r w:rsidRPr="004E1C53">
              <w:t>Toruń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67CF111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107 855.28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2392285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1-2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E566D91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do 60 dni</w:t>
            </w:r>
          </w:p>
        </w:tc>
      </w:tr>
      <w:tr w:rsidR="004004E8" w:rsidRPr="00075CD0" w14:paraId="57EBC996" w14:textId="77777777" w:rsidTr="00654758">
        <w:tc>
          <w:tcPr>
            <w:tcW w:w="824" w:type="dxa"/>
            <w:shd w:val="clear" w:color="auto" w:fill="auto"/>
            <w:vAlign w:val="center"/>
          </w:tcPr>
          <w:p w14:paraId="3ABB011C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31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32669C3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27</w:t>
            </w:r>
          </w:p>
        </w:tc>
        <w:tc>
          <w:tcPr>
            <w:tcW w:w="3288" w:type="dxa"/>
            <w:shd w:val="clear" w:color="auto" w:fill="auto"/>
          </w:tcPr>
          <w:p w14:paraId="63B42877" w14:textId="77777777" w:rsidR="004004E8" w:rsidRPr="00CB5EDB" w:rsidRDefault="004004E8" w:rsidP="004004E8">
            <w:pPr>
              <w:spacing w:before="40"/>
            </w:pPr>
            <w:r w:rsidRPr="004E1C53">
              <w:t>Toruńskie Zakłady Materiałów Opatrunkowych S.A.</w:t>
            </w:r>
          </w:p>
          <w:p w14:paraId="11815A24" w14:textId="77777777" w:rsidR="004004E8" w:rsidRPr="00CB5EDB" w:rsidRDefault="004004E8" w:rsidP="004004E8">
            <w:r w:rsidRPr="004E1C53">
              <w:t>ul. Żółkiewskiego</w:t>
            </w:r>
            <w:r w:rsidRPr="00CB5EDB">
              <w:t xml:space="preserve"> </w:t>
            </w:r>
            <w:r w:rsidRPr="004E1C53">
              <w:t>20/26</w:t>
            </w:r>
            <w:r w:rsidRPr="00CB5EDB">
              <w:t xml:space="preserve"> </w:t>
            </w:r>
          </w:p>
          <w:p w14:paraId="2A6BC2B0" w14:textId="77777777" w:rsidR="004004E8" w:rsidRPr="00CB5EDB" w:rsidRDefault="004004E8" w:rsidP="004004E8">
            <w:pPr>
              <w:spacing w:before="40" w:after="40"/>
              <w:jc w:val="both"/>
            </w:pPr>
            <w:r w:rsidRPr="004E1C53">
              <w:t>87-100</w:t>
            </w:r>
            <w:r w:rsidRPr="00CB5EDB">
              <w:t xml:space="preserve"> </w:t>
            </w:r>
            <w:r w:rsidRPr="004E1C53">
              <w:t>Toruń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318A8D7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26 635.39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411FDD8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2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19B8FE3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do 60 dni</w:t>
            </w:r>
          </w:p>
        </w:tc>
      </w:tr>
      <w:tr w:rsidR="004004E8" w:rsidRPr="00075CD0" w14:paraId="06B05E33" w14:textId="77777777" w:rsidTr="00654758">
        <w:tc>
          <w:tcPr>
            <w:tcW w:w="824" w:type="dxa"/>
            <w:shd w:val="clear" w:color="auto" w:fill="auto"/>
            <w:vAlign w:val="center"/>
          </w:tcPr>
          <w:p w14:paraId="0BA15C55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31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85FDE61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28</w:t>
            </w:r>
          </w:p>
        </w:tc>
        <w:tc>
          <w:tcPr>
            <w:tcW w:w="3288" w:type="dxa"/>
            <w:shd w:val="clear" w:color="auto" w:fill="auto"/>
          </w:tcPr>
          <w:p w14:paraId="20E2FD3E" w14:textId="77777777" w:rsidR="004004E8" w:rsidRPr="00CB5EDB" w:rsidRDefault="004004E8" w:rsidP="004004E8">
            <w:pPr>
              <w:spacing w:before="40"/>
            </w:pPr>
            <w:r w:rsidRPr="004E1C53">
              <w:t>Toruńskie Zakłady Materiałów Opatrunkowych S.A.</w:t>
            </w:r>
          </w:p>
          <w:p w14:paraId="3F19EA5F" w14:textId="77777777" w:rsidR="004004E8" w:rsidRPr="00CB5EDB" w:rsidRDefault="004004E8" w:rsidP="004004E8">
            <w:r w:rsidRPr="004E1C53">
              <w:t>ul. Żółkiewskiego</w:t>
            </w:r>
            <w:r w:rsidRPr="00CB5EDB">
              <w:t xml:space="preserve"> </w:t>
            </w:r>
            <w:r w:rsidRPr="004E1C53">
              <w:t>20/26</w:t>
            </w:r>
            <w:r w:rsidRPr="00CB5EDB">
              <w:t xml:space="preserve"> </w:t>
            </w:r>
          </w:p>
          <w:p w14:paraId="604116DA" w14:textId="77777777" w:rsidR="004004E8" w:rsidRPr="00CB5EDB" w:rsidRDefault="004004E8" w:rsidP="004004E8">
            <w:pPr>
              <w:spacing w:before="40" w:after="40"/>
              <w:jc w:val="both"/>
            </w:pPr>
            <w:r w:rsidRPr="004E1C53">
              <w:t>87-100</w:t>
            </w:r>
            <w:r w:rsidRPr="00CB5EDB">
              <w:t xml:space="preserve"> </w:t>
            </w:r>
            <w:r w:rsidRPr="004E1C53">
              <w:t>Toruń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C1688F4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13 527.68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790D7B9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2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9F492CC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do 60 dni</w:t>
            </w:r>
          </w:p>
        </w:tc>
      </w:tr>
      <w:tr w:rsidR="004004E8" w:rsidRPr="00075CD0" w14:paraId="4DAC1D8F" w14:textId="77777777" w:rsidTr="00654758">
        <w:tc>
          <w:tcPr>
            <w:tcW w:w="824" w:type="dxa"/>
            <w:shd w:val="clear" w:color="auto" w:fill="auto"/>
            <w:vAlign w:val="center"/>
          </w:tcPr>
          <w:p w14:paraId="371A85F2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31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F917054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46</w:t>
            </w:r>
          </w:p>
        </w:tc>
        <w:tc>
          <w:tcPr>
            <w:tcW w:w="3288" w:type="dxa"/>
            <w:shd w:val="clear" w:color="auto" w:fill="auto"/>
          </w:tcPr>
          <w:p w14:paraId="598F1111" w14:textId="77777777" w:rsidR="004004E8" w:rsidRPr="00CB5EDB" w:rsidRDefault="004004E8" w:rsidP="004004E8">
            <w:pPr>
              <w:spacing w:before="40"/>
            </w:pPr>
            <w:r w:rsidRPr="004E1C53">
              <w:t>Toruńskie Zakłady Materiałów Opatrunkowych S.A.</w:t>
            </w:r>
          </w:p>
          <w:p w14:paraId="608EAF1C" w14:textId="77777777" w:rsidR="004004E8" w:rsidRPr="00CB5EDB" w:rsidRDefault="004004E8" w:rsidP="004004E8">
            <w:r w:rsidRPr="004E1C53">
              <w:t>ul. Żółkiewskiego</w:t>
            </w:r>
            <w:r w:rsidRPr="00CB5EDB">
              <w:t xml:space="preserve"> </w:t>
            </w:r>
            <w:r w:rsidRPr="004E1C53">
              <w:t>20/26</w:t>
            </w:r>
            <w:r w:rsidRPr="00CB5EDB">
              <w:t xml:space="preserve"> </w:t>
            </w:r>
          </w:p>
          <w:p w14:paraId="5CE0C1A0" w14:textId="77777777" w:rsidR="004004E8" w:rsidRPr="00CB5EDB" w:rsidRDefault="004004E8" w:rsidP="004004E8">
            <w:pPr>
              <w:spacing w:before="40" w:after="40"/>
              <w:jc w:val="both"/>
            </w:pPr>
            <w:r w:rsidRPr="004E1C53">
              <w:t>87-100</w:t>
            </w:r>
            <w:r w:rsidRPr="00CB5EDB">
              <w:t xml:space="preserve"> </w:t>
            </w:r>
            <w:r w:rsidRPr="004E1C53">
              <w:t>Toruń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5710C04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2 885.22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CE6B6B7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2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3D5019F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do 60 dni</w:t>
            </w:r>
          </w:p>
        </w:tc>
      </w:tr>
      <w:tr w:rsidR="004004E8" w:rsidRPr="00075CD0" w14:paraId="2C1128B4" w14:textId="77777777" w:rsidTr="00654758">
        <w:tc>
          <w:tcPr>
            <w:tcW w:w="824" w:type="dxa"/>
            <w:shd w:val="clear" w:color="auto" w:fill="auto"/>
            <w:vAlign w:val="center"/>
          </w:tcPr>
          <w:p w14:paraId="5EF6C6E5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31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C393820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66</w:t>
            </w:r>
          </w:p>
        </w:tc>
        <w:tc>
          <w:tcPr>
            <w:tcW w:w="3288" w:type="dxa"/>
            <w:shd w:val="clear" w:color="auto" w:fill="auto"/>
          </w:tcPr>
          <w:p w14:paraId="7A2B03E8" w14:textId="77777777" w:rsidR="004004E8" w:rsidRPr="00CB5EDB" w:rsidRDefault="004004E8" w:rsidP="004004E8">
            <w:pPr>
              <w:spacing w:before="40"/>
            </w:pPr>
            <w:r w:rsidRPr="004E1C53">
              <w:t>Toruńskie Zakłady Materiałów Opatrunkowych S.A.</w:t>
            </w:r>
          </w:p>
          <w:p w14:paraId="5F41C4C7" w14:textId="77777777" w:rsidR="004004E8" w:rsidRPr="00CB5EDB" w:rsidRDefault="004004E8" w:rsidP="004004E8">
            <w:r w:rsidRPr="004E1C53">
              <w:t>ul. Żółkiewskiego</w:t>
            </w:r>
            <w:r w:rsidRPr="00CB5EDB">
              <w:t xml:space="preserve"> </w:t>
            </w:r>
            <w:r w:rsidRPr="004E1C53">
              <w:t>20/26</w:t>
            </w:r>
            <w:r w:rsidRPr="00CB5EDB">
              <w:t xml:space="preserve"> </w:t>
            </w:r>
          </w:p>
          <w:p w14:paraId="7926FCE7" w14:textId="77777777" w:rsidR="004004E8" w:rsidRPr="00CB5EDB" w:rsidRDefault="004004E8" w:rsidP="004004E8">
            <w:pPr>
              <w:spacing w:before="40" w:after="40"/>
              <w:jc w:val="both"/>
            </w:pPr>
            <w:r w:rsidRPr="004E1C53">
              <w:t>87-100</w:t>
            </w:r>
            <w:r w:rsidRPr="00CB5EDB">
              <w:t xml:space="preserve"> </w:t>
            </w:r>
            <w:r w:rsidRPr="004E1C53">
              <w:t>Toruń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7C1185C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10 590.48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5D077BB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2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04EDA15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do 60 dni</w:t>
            </w:r>
          </w:p>
        </w:tc>
      </w:tr>
      <w:tr w:rsidR="004004E8" w:rsidRPr="00075CD0" w14:paraId="79856F5C" w14:textId="77777777" w:rsidTr="00654758">
        <w:tc>
          <w:tcPr>
            <w:tcW w:w="824" w:type="dxa"/>
            <w:shd w:val="clear" w:color="auto" w:fill="auto"/>
            <w:vAlign w:val="center"/>
          </w:tcPr>
          <w:p w14:paraId="29534966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32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B3396E2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64</w:t>
            </w:r>
          </w:p>
        </w:tc>
        <w:tc>
          <w:tcPr>
            <w:tcW w:w="3288" w:type="dxa"/>
            <w:shd w:val="clear" w:color="auto" w:fill="auto"/>
          </w:tcPr>
          <w:p w14:paraId="05304B39" w14:textId="77777777" w:rsidR="004004E8" w:rsidRPr="00CB5EDB" w:rsidRDefault="004004E8" w:rsidP="004004E8">
            <w:pPr>
              <w:spacing w:before="40"/>
            </w:pPr>
            <w:proofErr w:type="spellStart"/>
            <w:r w:rsidRPr="004E1C53">
              <w:t>Urovision</w:t>
            </w:r>
            <w:proofErr w:type="spellEnd"/>
            <w:r w:rsidRPr="004E1C53">
              <w:t xml:space="preserve"> Firma Handlowa Zbigniew Płonka</w:t>
            </w:r>
          </w:p>
          <w:p w14:paraId="28C28B92" w14:textId="77777777" w:rsidR="004004E8" w:rsidRPr="00CB5EDB" w:rsidRDefault="004004E8" w:rsidP="004004E8">
            <w:r w:rsidRPr="004E1C53">
              <w:t>os. Złotego Wieku</w:t>
            </w:r>
            <w:r w:rsidRPr="00CB5EDB">
              <w:t xml:space="preserve"> </w:t>
            </w:r>
            <w:r w:rsidRPr="004E1C53">
              <w:t>43/7</w:t>
            </w:r>
            <w:r w:rsidRPr="00CB5EDB">
              <w:t xml:space="preserve"> </w:t>
            </w:r>
          </w:p>
          <w:p w14:paraId="4A712CEA" w14:textId="77777777" w:rsidR="004004E8" w:rsidRPr="00CB5EDB" w:rsidRDefault="004004E8" w:rsidP="004004E8">
            <w:pPr>
              <w:spacing w:before="40" w:after="40"/>
              <w:jc w:val="both"/>
            </w:pPr>
            <w:r w:rsidRPr="004E1C53">
              <w:t>31-618</w:t>
            </w:r>
            <w:r w:rsidRPr="00CB5EDB">
              <w:t xml:space="preserve"> </w:t>
            </w:r>
            <w:r w:rsidRPr="004E1C53">
              <w:t>Kraków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2D4F4C8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22 712.40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EBF8C72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4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EFC8BA1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do 60 dni</w:t>
            </w:r>
          </w:p>
        </w:tc>
      </w:tr>
      <w:tr w:rsidR="004004E8" w:rsidRPr="00075CD0" w14:paraId="371C7246" w14:textId="77777777" w:rsidTr="00654758">
        <w:tc>
          <w:tcPr>
            <w:tcW w:w="824" w:type="dxa"/>
            <w:shd w:val="clear" w:color="auto" w:fill="auto"/>
            <w:vAlign w:val="center"/>
          </w:tcPr>
          <w:p w14:paraId="0F0E0E64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33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94AD072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39</w:t>
            </w:r>
          </w:p>
        </w:tc>
        <w:tc>
          <w:tcPr>
            <w:tcW w:w="3288" w:type="dxa"/>
            <w:shd w:val="clear" w:color="auto" w:fill="auto"/>
          </w:tcPr>
          <w:p w14:paraId="362B6F25" w14:textId="77777777" w:rsidR="004004E8" w:rsidRPr="00CB5EDB" w:rsidRDefault="004004E8" w:rsidP="004004E8">
            <w:pPr>
              <w:spacing w:before="40"/>
            </w:pPr>
            <w:r w:rsidRPr="004E1C53">
              <w:t>VARIMED Sp. z o.o.</w:t>
            </w:r>
          </w:p>
          <w:p w14:paraId="3B53AE17" w14:textId="26FA47F5" w:rsidR="004004E8" w:rsidRPr="00CB5EDB" w:rsidRDefault="000B0725" w:rsidP="004004E8">
            <w:r>
              <w:t>ul. Tadeusza Kościuszki</w:t>
            </w:r>
            <w:r w:rsidR="004004E8" w:rsidRPr="004E1C53">
              <w:t xml:space="preserve"> 115/4U</w:t>
            </w:r>
            <w:r w:rsidR="004004E8" w:rsidRPr="00CB5EDB">
              <w:t xml:space="preserve"> </w:t>
            </w:r>
          </w:p>
          <w:p w14:paraId="144A856B" w14:textId="77777777" w:rsidR="004004E8" w:rsidRPr="00CB5EDB" w:rsidRDefault="004004E8" w:rsidP="004004E8">
            <w:pPr>
              <w:spacing w:before="40" w:after="40"/>
              <w:jc w:val="both"/>
            </w:pPr>
            <w:r w:rsidRPr="004E1C53">
              <w:lastRenderedPageBreak/>
              <w:t>50-442</w:t>
            </w:r>
            <w:r w:rsidRPr="00CB5EDB">
              <w:t xml:space="preserve"> </w:t>
            </w:r>
            <w:r w:rsidRPr="004E1C53">
              <w:t>WROCŁAW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9ED2447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lastRenderedPageBreak/>
              <w:t>7 557.84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995796E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2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7CEE462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do 60 dni</w:t>
            </w:r>
          </w:p>
        </w:tc>
      </w:tr>
      <w:tr w:rsidR="004004E8" w:rsidRPr="00075CD0" w14:paraId="0038CBCD" w14:textId="77777777" w:rsidTr="00654758">
        <w:tc>
          <w:tcPr>
            <w:tcW w:w="824" w:type="dxa"/>
            <w:shd w:val="clear" w:color="auto" w:fill="auto"/>
            <w:vAlign w:val="center"/>
          </w:tcPr>
          <w:p w14:paraId="5958A5C5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34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8DC5534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47</w:t>
            </w:r>
          </w:p>
        </w:tc>
        <w:tc>
          <w:tcPr>
            <w:tcW w:w="3288" w:type="dxa"/>
            <w:shd w:val="clear" w:color="auto" w:fill="auto"/>
          </w:tcPr>
          <w:p w14:paraId="77BD6F2C" w14:textId="77777777" w:rsidR="004004E8" w:rsidRPr="00CB5EDB" w:rsidRDefault="004004E8" w:rsidP="004004E8">
            <w:pPr>
              <w:spacing w:before="40"/>
            </w:pPr>
            <w:proofErr w:type="spellStart"/>
            <w:r w:rsidRPr="004E1C53">
              <w:t>Viridian</w:t>
            </w:r>
            <w:proofErr w:type="spellEnd"/>
            <w:r w:rsidRPr="004E1C53">
              <w:t xml:space="preserve"> Polska Sp. z o. o.</w:t>
            </w:r>
          </w:p>
          <w:p w14:paraId="395EEF89" w14:textId="096A826E" w:rsidR="004004E8" w:rsidRPr="00CB5EDB" w:rsidRDefault="000B0725" w:rsidP="004004E8">
            <w:r>
              <w:t xml:space="preserve">ul. </w:t>
            </w:r>
            <w:r w:rsidR="004004E8" w:rsidRPr="004E1C53">
              <w:t>Morgowa</w:t>
            </w:r>
            <w:r w:rsidR="004004E8" w:rsidRPr="00CB5EDB">
              <w:t xml:space="preserve"> </w:t>
            </w:r>
            <w:r w:rsidR="004004E8" w:rsidRPr="004E1C53">
              <w:t>4</w:t>
            </w:r>
            <w:r w:rsidR="004004E8" w:rsidRPr="00CB5EDB">
              <w:t xml:space="preserve"> </w:t>
            </w:r>
          </w:p>
          <w:p w14:paraId="0A181AB0" w14:textId="77777777" w:rsidR="004004E8" w:rsidRPr="00CB5EDB" w:rsidRDefault="004004E8" w:rsidP="004004E8">
            <w:pPr>
              <w:spacing w:before="40" w:after="40"/>
              <w:jc w:val="both"/>
            </w:pPr>
            <w:r w:rsidRPr="004E1C53">
              <w:t>04-224</w:t>
            </w:r>
            <w:r w:rsidRPr="00CB5EDB">
              <w:t xml:space="preserve"> </w:t>
            </w:r>
            <w:r w:rsidRPr="004E1C53">
              <w:t>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9C48317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131 425.20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2E5E930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4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75EF063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do 60 dni</w:t>
            </w:r>
          </w:p>
        </w:tc>
      </w:tr>
      <w:tr w:rsidR="004004E8" w:rsidRPr="00075CD0" w14:paraId="4B53A78F" w14:textId="77777777" w:rsidTr="00654758">
        <w:tc>
          <w:tcPr>
            <w:tcW w:w="824" w:type="dxa"/>
            <w:shd w:val="clear" w:color="auto" w:fill="auto"/>
            <w:vAlign w:val="center"/>
          </w:tcPr>
          <w:p w14:paraId="1DEF360A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35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CF8EACF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6</w:t>
            </w:r>
          </w:p>
        </w:tc>
        <w:tc>
          <w:tcPr>
            <w:tcW w:w="3288" w:type="dxa"/>
            <w:shd w:val="clear" w:color="auto" w:fill="auto"/>
          </w:tcPr>
          <w:p w14:paraId="7454F2DE" w14:textId="10CD40E7" w:rsidR="004004E8" w:rsidRPr="00CB5EDB" w:rsidRDefault="004004E8" w:rsidP="004004E8">
            <w:pPr>
              <w:spacing w:before="40"/>
            </w:pPr>
            <w:r w:rsidRPr="004E1C53">
              <w:t xml:space="preserve">Zarys International </w:t>
            </w:r>
            <w:proofErr w:type="spellStart"/>
            <w:r w:rsidRPr="004E1C53">
              <w:t>Group</w:t>
            </w:r>
            <w:proofErr w:type="spellEnd"/>
            <w:r w:rsidRPr="004E1C53">
              <w:t xml:space="preserve"> </w:t>
            </w:r>
            <w:r w:rsidR="000B0725">
              <w:t>Sp. z o.o. Sp. K.</w:t>
            </w:r>
          </w:p>
          <w:p w14:paraId="79F62F99" w14:textId="7D8328BC" w:rsidR="004004E8" w:rsidRPr="00CB5EDB" w:rsidRDefault="000B0725" w:rsidP="004004E8">
            <w:r>
              <w:t xml:space="preserve">ul. </w:t>
            </w:r>
            <w:r w:rsidR="004004E8" w:rsidRPr="004E1C53">
              <w:t>Pod Borem</w:t>
            </w:r>
            <w:r w:rsidR="004004E8" w:rsidRPr="00CB5EDB">
              <w:t xml:space="preserve"> </w:t>
            </w:r>
            <w:r w:rsidR="004004E8" w:rsidRPr="004E1C53">
              <w:t>18</w:t>
            </w:r>
            <w:r w:rsidR="004004E8" w:rsidRPr="00CB5EDB">
              <w:t xml:space="preserve"> </w:t>
            </w:r>
          </w:p>
          <w:p w14:paraId="748CF1A5" w14:textId="77777777" w:rsidR="004004E8" w:rsidRPr="00CB5EDB" w:rsidRDefault="004004E8" w:rsidP="004004E8">
            <w:pPr>
              <w:spacing w:before="40" w:after="40"/>
              <w:jc w:val="both"/>
            </w:pPr>
            <w:r w:rsidRPr="004E1C53">
              <w:t>41-808</w:t>
            </w:r>
            <w:r w:rsidRPr="00CB5EDB">
              <w:t xml:space="preserve"> </w:t>
            </w:r>
            <w:r w:rsidRPr="004E1C53">
              <w:t>Zabrze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E1F4AE3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8 851.68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188E1B8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2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F0B9B5B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do 60 dni</w:t>
            </w:r>
          </w:p>
        </w:tc>
      </w:tr>
      <w:tr w:rsidR="004004E8" w:rsidRPr="00075CD0" w14:paraId="02DB5DF0" w14:textId="77777777" w:rsidTr="00654758">
        <w:tc>
          <w:tcPr>
            <w:tcW w:w="824" w:type="dxa"/>
            <w:shd w:val="clear" w:color="auto" w:fill="auto"/>
            <w:vAlign w:val="center"/>
          </w:tcPr>
          <w:p w14:paraId="634FE6F3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35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B5BD57E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31</w:t>
            </w:r>
          </w:p>
        </w:tc>
        <w:tc>
          <w:tcPr>
            <w:tcW w:w="3288" w:type="dxa"/>
            <w:shd w:val="clear" w:color="auto" w:fill="auto"/>
          </w:tcPr>
          <w:p w14:paraId="5D19F4C0" w14:textId="5431A5ED" w:rsidR="004004E8" w:rsidRPr="00CB5EDB" w:rsidRDefault="004004E8" w:rsidP="004004E8">
            <w:pPr>
              <w:spacing w:before="40"/>
            </w:pPr>
            <w:r w:rsidRPr="004E1C53">
              <w:t xml:space="preserve">Zarys International </w:t>
            </w:r>
            <w:proofErr w:type="spellStart"/>
            <w:r w:rsidRPr="004E1C53">
              <w:t>Group</w:t>
            </w:r>
            <w:proofErr w:type="spellEnd"/>
            <w:r w:rsidRPr="004E1C53">
              <w:t xml:space="preserve"> </w:t>
            </w:r>
            <w:r w:rsidR="000B0725">
              <w:t>Sp. z o.o. Sp. K.</w:t>
            </w:r>
          </w:p>
          <w:p w14:paraId="47CF4982" w14:textId="5AEC835B" w:rsidR="004004E8" w:rsidRPr="00CB5EDB" w:rsidRDefault="000B0725" w:rsidP="004004E8">
            <w:r>
              <w:t xml:space="preserve">ul. </w:t>
            </w:r>
            <w:r w:rsidR="004004E8" w:rsidRPr="004E1C53">
              <w:t>Pod Borem</w:t>
            </w:r>
            <w:r w:rsidR="004004E8" w:rsidRPr="00CB5EDB">
              <w:t xml:space="preserve"> </w:t>
            </w:r>
            <w:r w:rsidR="004004E8" w:rsidRPr="004E1C53">
              <w:t>18</w:t>
            </w:r>
            <w:r w:rsidR="004004E8" w:rsidRPr="00CB5EDB">
              <w:t xml:space="preserve"> </w:t>
            </w:r>
          </w:p>
          <w:p w14:paraId="7643DF4F" w14:textId="77777777" w:rsidR="004004E8" w:rsidRPr="00CB5EDB" w:rsidRDefault="004004E8" w:rsidP="004004E8">
            <w:pPr>
              <w:spacing w:before="40" w:after="40"/>
              <w:jc w:val="both"/>
            </w:pPr>
            <w:r w:rsidRPr="004E1C53">
              <w:t>41-808</w:t>
            </w:r>
            <w:r w:rsidRPr="00CB5EDB">
              <w:t xml:space="preserve"> </w:t>
            </w:r>
            <w:r w:rsidRPr="004E1C53">
              <w:t>Zabrze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4DAC6CC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5 793.60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8094591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2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D11118F" w14:textId="77777777" w:rsidR="004004E8" w:rsidRPr="00CB5EDB" w:rsidRDefault="004004E8" w:rsidP="004004E8">
            <w:pPr>
              <w:spacing w:before="120" w:after="120"/>
              <w:jc w:val="center"/>
            </w:pPr>
            <w:r w:rsidRPr="004E1C53">
              <w:t>do 60 dni</w:t>
            </w:r>
          </w:p>
        </w:tc>
      </w:tr>
    </w:tbl>
    <w:p w14:paraId="34AF8280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5432B1FB" w14:textId="77777777" w:rsidR="00C236D3" w:rsidRDefault="00C236D3">
      <w:bookmarkStart w:id="0" w:name="_GoBack"/>
      <w:bookmarkEnd w:id="0"/>
    </w:p>
    <w:sectPr w:rsidR="00C236D3" w:rsidSect="00CB5ED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D6C963" w14:textId="77777777" w:rsidR="004004E8" w:rsidRDefault="004004E8">
      <w:r>
        <w:separator/>
      </w:r>
    </w:p>
  </w:endnote>
  <w:endnote w:type="continuationSeparator" w:id="0">
    <w:p w14:paraId="33EF4C7E" w14:textId="77777777" w:rsidR="004004E8" w:rsidRDefault="004004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8715F1" w14:textId="77777777" w:rsidR="004004E8" w:rsidRDefault="004004E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361A02E" w14:textId="77777777" w:rsidR="004004E8" w:rsidRDefault="004004E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2E0C2A" w14:textId="77777777" w:rsidR="004004E8" w:rsidRDefault="0065475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F81767E">
        <v:line id="_x0000_s2049" style="position:absolute;left:0;text-align:left;z-index:251657728" from="-3.85pt,8.7pt" to="455.15pt,8.7pt"/>
      </w:pict>
    </w:r>
  </w:p>
  <w:p w14:paraId="7795AA62" w14:textId="77777777" w:rsidR="004004E8" w:rsidRDefault="004004E8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3A37C5" w14:textId="77777777" w:rsidR="004004E8" w:rsidRDefault="004004E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67A4474" w14:textId="77777777" w:rsidR="004004E8" w:rsidRDefault="004004E8">
    <w:pPr>
      <w:pStyle w:val="Stopka"/>
      <w:tabs>
        <w:tab w:val="clear" w:pos="4536"/>
      </w:tabs>
      <w:jc w:val="center"/>
    </w:pPr>
  </w:p>
  <w:p w14:paraId="5BA0DF58" w14:textId="77777777" w:rsidR="004004E8" w:rsidRDefault="004004E8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D8455B" w14:textId="77777777" w:rsidR="004004E8" w:rsidRDefault="004004E8">
      <w:r>
        <w:separator/>
      </w:r>
    </w:p>
  </w:footnote>
  <w:footnote w:type="continuationSeparator" w:id="0">
    <w:p w14:paraId="2B884724" w14:textId="77777777" w:rsidR="004004E8" w:rsidRDefault="004004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8F2032" w14:textId="77777777" w:rsidR="004004E8" w:rsidRDefault="004004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3093A7" w14:textId="77777777" w:rsidR="004004E8" w:rsidRDefault="004004E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30A080" w14:textId="77777777" w:rsidR="004004E8" w:rsidRDefault="004004E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B2B8C"/>
    <w:rsid w:val="0001764B"/>
    <w:rsid w:val="0003529D"/>
    <w:rsid w:val="00075CD0"/>
    <w:rsid w:val="00092C61"/>
    <w:rsid w:val="000B0725"/>
    <w:rsid w:val="0014428B"/>
    <w:rsid w:val="0018613E"/>
    <w:rsid w:val="001A443E"/>
    <w:rsid w:val="002628C2"/>
    <w:rsid w:val="00342653"/>
    <w:rsid w:val="0035216A"/>
    <w:rsid w:val="003B044E"/>
    <w:rsid w:val="004004E8"/>
    <w:rsid w:val="004C7E9B"/>
    <w:rsid w:val="004E1C53"/>
    <w:rsid w:val="005028C0"/>
    <w:rsid w:val="00617D11"/>
    <w:rsid w:val="00647371"/>
    <w:rsid w:val="00651764"/>
    <w:rsid w:val="00654758"/>
    <w:rsid w:val="00666480"/>
    <w:rsid w:val="0069085C"/>
    <w:rsid w:val="007B18EB"/>
    <w:rsid w:val="00861E75"/>
    <w:rsid w:val="00864EE2"/>
    <w:rsid w:val="008B02BA"/>
    <w:rsid w:val="009F189D"/>
    <w:rsid w:val="00A3048A"/>
    <w:rsid w:val="00A80738"/>
    <w:rsid w:val="00AC7F83"/>
    <w:rsid w:val="00B50940"/>
    <w:rsid w:val="00C236D3"/>
    <w:rsid w:val="00C94D43"/>
    <w:rsid w:val="00CB2B8C"/>
    <w:rsid w:val="00CB5ED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0826F25"/>
  <w15:chartTrackingRefBased/>
  <w15:docId w15:val="{70153208-D774-4122-8123-514A3FB9E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rask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7</Pages>
  <Words>2074</Words>
  <Characters>9200</Characters>
  <Application>Microsoft Office Word</Application>
  <DocSecurity>0</DocSecurity>
  <Lines>76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kkrasko</dc:creator>
  <cp:keywords/>
  <dc:description/>
  <cp:lastModifiedBy>kkrasko@bielsk.adt.psiez.pl</cp:lastModifiedBy>
  <cp:revision>2</cp:revision>
  <dcterms:created xsi:type="dcterms:W3CDTF">2020-02-18T10:39:00Z</dcterms:created>
  <dcterms:modified xsi:type="dcterms:W3CDTF">2020-02-18T10:39:00Z</dcterms:modified>
</cp:coreProperties>
</file>