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CD" w:rsidRPr="00095BFC" w:rsidRDefault="00BD4D11" w:rsidP="00EB35CD">
      <w:pPr>
        <w:keepNext/>
        <w:jc w:val="right"/>
        <w:outlineLvl w:val="0"/>
        <w:rPr>
          <w:rFonts w:ascii="Verdana" w:hAnsi="Verdana"/>
          <w:b/>
        </w:rPr>
      </w:pPr>
      <w:r>
        <w:rPr>
          <w:noProof/>
        </w:rPr>
        <w:drawing>
          <wp:inline distT="0" distB="0" distL="0" distR="0">
            <wp:extent cx="5762625" cy="609600"/>
            <wp:effectExtent l="0" t="0" r="9525" b="0"/>
            <wp:docPr id="1" name="Obraz 1" descr="Log1 bw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1 bw (2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5CD" w:rsidRPr="00095BFC" w:rsidRDefault="00EB35CD" w:rsidP="00EB35CD">
      <w:pPr>
        <w:keepNext/>
        <w:jc w:val="right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</w:rPr>
        <w:t>Załącznik nr 4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095BFC">
        <w:rPr>
          <w:rFonts w:ascii="Verdana" w:eastAsia="Arial Unicode MS" w:hAnsi="Verdana"/>
          <w:b/>
          <w:caps/>
        </w:rPr>
        <w:t xml:space="preserve">wzór Umowy 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bookmarkStart w:id="0" w:name="_Toc470857623"/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095BFC">
        <w:rPr>
          <w:rFonts w:ascii="Verdana" w:hAnsi="Verdana"/>
        </w:rPr>
        <w:t>Pzp</w:t>
      </w:r>
      <w:proofErr w:type="spellEnd"/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pomiędzy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  <w:b/>
        </w:rPr>
        <w:t>Akademią Górniczo-Hutniczą im. Stanisława Staszica w Krakowie al. Mickiewicza 30</w:t>
      </w:r>
      <w:r w:rsidRPr="00095BFC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reprezentowana przez: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1.Dziekana Wydziału /Kierownika Jednostki/..................................................................</w:t>
      </w:r>
    </w:p>
    <w:p w:rsidR="00EB35CD" w:rsidRPr="00095BFC" w:rsidRDefault="00EB35CD" w:rsidP="00EB35CD">
      <w:pPr>
        <w:ind w:right="-47"/>
        <w:rPr>
          <w:rFonts w:ascii="Verdana" w:hAnsi="Verdana"/>
        </w:rPr>
      </w:pPr>
      <w:r w:rsidRPr="00095BFC">
        <w:rPr>
          <w:rFonts w:ascii="Verdana" w:hAnsi="Verdana"/>
        </w:rPr>
        <w:t>2.Kwestora / Z-</w:t>
      </w:r>
      <w:proofErr w:type="spellStart"/>
      <w:r w:rsidRPr="00095BFC">
        <w:rPr>
          <w:rFonts w:ascii="Verdana" w:hAnsi="Verdana"/>
        </w:rPr>
        <w:t>cę</w:t>
      </w:r>
      <w:proofErr w:type="spellEnd"/>
      <w:r w:rsidRPr="00095BFC">
        <w:rPr>
          <w:rFonts w:ascii="Verdana" w:hAnsi="Verdana"/>
        </w:rPr>
        <w:t xml:space="preserve"> Kwestora/ 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zwaną dalej ZAMAWIAJACYM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a 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  <w:i/>
        </w:rPr>
      </w:pPr>
      <w:r w:rsidRPr="00095BFC">
        <w:rPr>
          <w:rFonts w:ascii="Verdana" w:hAnsi="Verdana"/>
          <w:i/>
        </w:rPr>
        <w:t xml:space="preserve"> (nazwa i siedziba przedsiębiorcy oraz jego adres). 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reprezentowanym przez: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EB35CD" w:rsidRPr="00095BFC" w:rsidRDefault="00EB35CD" w:rsidP="00EB35CD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zwanym dalej WYKONAWCA</w:t>
      </w: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1 Przedmiot Umowy</w:t>
      </w:r>
      <w:bookmarkEnd w:id="0"/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1. Przedmiotem umowy jest usługa </w:t>
      </w:r>
      <w:r w:rsidRPr="00EB35CD">
        <w:rPr>
          <w:rFonts w:ascii="Verdana" w:eastAsia="Arial Unicode MS" w:hAnsi="Verdana"/>
        </w:rPr>
        <w:t xml:space="preserve">certyfikowanego szkolenia z egzaminem "Audytor wewnętrzny systemu zarządzania jakością ISO 9001" dla </w:t>
      </w:r>
      <w:proofErr w:type="spellStart"/>
      <w:r w:rsidRPr="00EB35CD">
        <w:rPr>
          <w:rFonts w:ascii="Verdana" w:eastAsia="Arial Unicode MS" w:hAnsi="Verdana"/>
        </w:rPr>
        <w:t>WGiG</w:t>
      </w:r>
      <w:proofErr w:type="spellEnd"/>
      <w:r w:rsidRPr="00EB35CD">
        <w:rPr>
          <w:rFonts w:ascii="Verdana" w:eastAsia="Arial Unicode MS" w:hAnsi="Verdana"/>
        </w:rPr>
        <w:t xml:space="preserve">  - Kc-zp.272-</w:t>
      </w:r>
      <w:r w:rsidR="000B5F60">
        <w:rPr>
          <w:rFonts w:ascii="Verdana" w:eastAsia="Arial Unicode MS" w:hAnsi="Verdana"/>
        </w:rPr>
        <w:t>89</w:t>
      </w:r>
      <w:r w:rsidR="002039DB" w:rsidRPr="002039DB">
        <w:rPr>
          <w:rFonts w:ascii="Verdana" w:eastAsia="Arial Unicode MS" w:hAnsi="Verdana"/>
        </w:rPr>
        <w:t>/20</w:t>
      </w:r>
      <w:r w:rsidRPr="00095BFC">
        <w:rPr>
          <w:rFonts w:ascii="Verdana" w:eastAsia="Arial Unicode MS" w:hAnsi="Verdana"/>
        </w:rPr>
        <w:t>.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</w:t>
      </w:r>
      <w:r w:rsidRPr="00095BFC">
        <w:rPr>
          <w:rFonts w:ascii="Verdana" w:eastAsia="Arial Unicode MS" w:hAnsi="Verdana"/>
        </w:rPr>
        <w:tab/>
        <w:t>Szczegółowy opis przedmiotu umowy zawiera Załącznik nr 1 do umowy – ogłoszenie o zamówieniu.</w:t>
      </w:r>
    </w:p>
    <w:p w:rsidR="00EB35CD" w:rsidRPr="00095BFC" w:rsidRDefault="00EB35CD" w:rsidP="00EB35CD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</w:t>
      </w:r>
      <w:r w:rsidRPr="00095BFC">
        <w:rPr>
          <w:rFonts w:ascii="Verdana" w:eastAsia="Arial Unicode MS" w:hAnsi="Verdana"/>
        </w:rPr>
        <w:tab/>
        <w:t>Zamówienie współfinasowane ze środków Unii Europejskiej w ramach projektu/programu - Umowa POWR.03.05.00-00-Z307/17 na projekty podnoszące kompetencje kadry administracyjnej uczelni,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:rsidR="00EB35CD" w:rsidRPr="00095BFC" w:rsidRDefault="00EB35CD" w:rsidP="00EB35CD">
      <w:pPr>
        <w:ind w:left="426"/>
        <w:rPr>
          <w:rFonts w:ascii="Verdana" w:eastAsia="Arial Unicode MS" w:hAnsi="Verdana"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095BFC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095BFC">
        <w:rPr>
          <w:rFonts w:ascii="Verdana" w:eastAsia="Arial Unicode MS" w:hAnsi="Verdana"/>
          <w:bCs/>
        </w:rPr>
        <w:t>1. Wykonawca zobowiązuje się wykonać usługę w terminie: …………….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Cs/>
        </w:rPr>
        <w:t>2. Miejsce świadczenia usługi: ………………………………..</w:t>
      </w:r>
    </w:p>
    <w:p w:rsidR="00EB35CD" w:rsidRPr="00095BFC" w:rsidRDefault="00EB35CD" w:rsidP="00EB35CD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  <w:bookmarkStart w:id="4" w:name="_GoBack"/>
      <w:bookmarkEnd w:id="4"/>
    </w:p>
    <w:p w:rsidR="00EB35CD" w:rsidRPr="00095BFC" w:rsidRDefault="00EB35CD" w:rsidP="00EB35CD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EB35CD" w:rsidRPr="00095BFC" w:rsidRDefault="00EB35CD" w:rsidP="00EB35CD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EB35CD" w:rsidRPr="00095BFC" w:rsidRDefault="00EB35CD" w:rsidP="00EB35CD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eastAsia="Arial Unicode MS" w:hAnsi="Verdana"/>
        </w:rPr>
        <w:t xml:space="preserve">1. Za prawidłowe wykonanie przedmiotu Umowy Wykonawca otrzyma wynagrodzenie maksymalne w wysokości brutto …………………….. zł (słownie: ……………………..). </w:t>
      </w:r>
      <w:r w:rsidRPr="00095BFC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95BFC">
        <w:rPr>
          <w:rFonts w:ascii="Verdana" w:eastAsia="Calibri" w:hAnsi="Verdana"/>
        </w:rPr>
        <w:t>t.j</w:t>
      </w:r>
      <w:proofErr w:type="spellEnd"/>
      <w:r w:rsidRPr="00095BFC">
        <w:rPr>
          <w:rFonts w:ascii="Verdana" w:eastAsia="Calibri" w:hAnsi="Verdana"/>
        </w:rPr>
        <w:t>. Dz. U. 2018.701 j.t.)</w:t>
      </w:r>
      <w:r w:rsidRPr="00095BFC">
        <w:rPr>
          <w:rFonts w:ascii="Verdana" w:hAnsi="Verdana"/>
          <w:bCs/>
          <w:iCs/>
          <w:lang w:eastAsia="zh-CN"/>
        </w:rPr>
        <w:t xml:space="preserve">. </w:t>
      </w:r>
    </w:p>
    <w:p w:rsidR="00EB35CD" w:rsidRPr="00095BFC" w:rsidRDefault="00EB35CD" w:rsidP="00EB35CD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hAnsi="Verdana"/>
          <w:bCs/>
          <w:iCs/>
          <w:lang w:eastAsia="zh-CN"/>
        </w:rPr>
        <w:t>2. Cena brutto za przeprowadzenie szkolenia dla 1 osoby wynosi ……………………………………..………….</w:t>
      </w:r>
    </w:p>
    <w:p w:rsidR="00EB35CD" w:rsidRPr="00095BFC" w:rsidRDefault="00EB35CD" w:rsidP="00EB35CD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3. Wynagrodzenie, o którym mowa w ust. 1 obejmuje wszystkie koszty jakie powstaną </w:t>
      </w:r>
      <w:r w:rsidRPr="00095BFC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EB35CD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095BFC">
        <w:rPr>
          <w:rFonts w:ascii="Verdana" w:hAnsi="Verdana" w:cs="Verdana"/>
          <w:lang w:eastAsia="zh-CN"/>
        </w:rPr>
        <w:t xml:space="preserve">4. Płatność nastąpi po </w:t>
      </w:r>
      <w:r w:rsidRPr="005A0EBB">
        <w:rPr>
          <w:rFonts w:ascii="Verdana" w:hAnsi="Verdana" w:cs="Verdana"/>
          <w:lang w:eastAsia="zh-CN"/>
        </w:rPr>
        <w:t>przeprowadzeniu szkolenia i egzaminu</w:t>
      </w:r>
      <w:r>
        <w:rPr>
          <w:rFonts w:ascii="Verdana" w:hAnsi="Verdana" w:cs="Verdana"/>
          <w:lang w:eastAsia="zh-CN"/>
        </w:rPr>
        <w:t xml:space="preserve"> dla danej grupy</w:t>
      </w:r>
      <w:r w:rsidRPr="005A0EBB">
        <w:rPr>
          <w:rFonts w:ascii="Verdana" w:hAnsi="Verdana" w:cs="Verdana"/>
          <w:lang w:eastAsia="zh-CN"/>
        </w:rPr>
        <w:t>, za faktyczną ilość osób, przelewem w ciągu 21 dni od daty otrzymania faktury  przez  Zamawiającego</w:t>
      </w:r>
      <w:r>
        <w:rPr>
          <w:rFonts w:ascii="Verdana" w:hAnsi="Verdana" w:cs="Verdana"/>
          <w:lang w:eastAsia="zh-CN"/>
        </w:rPr>
        <w:t>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lastRenderedPageBreak/>
        <w:t>6. Na fakturze Wykonawca umieści numer niniejszej umowy.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7. Zapłata wynagrodzenia zostanie dokonana przez Zamawiającego przelewem bankowym na rachunek bankowy Wykonawcy prowadzony przez </w:t>
      </w:r>
      <w:r w:rsidRPr="00095BFC">
        <w:rPr>
          <w:rFonts w:ascii="Verdana" w:eastAsia="Arial Unicode MS" w:hAnsi="Verdana"/>
          <w:b/>
          <w:iCs/>
        </w:rPr>
        <w:t xml:space="preserve">…………… </w:t>
      </w:r>
      <w:r w:rsidRPr="00095BFC">
        <w:rPr>
          <w:rFonts w:ascii="Verdana" w:eastAsia="Arial Unicode MS" w:hAnsi="Verdana"/>
          <w:iCs/>
        </w:rPr>
        <w:t xml:space="preserve">nr rachunku </w:t>
      </w:r>
      <w:r w:rsidRPr="00095BFC">
        <w:rPr>
          <w:rFonts w:ascii="Verdana" w:eastAsia="Arial Unicode MS" w:hAnsi="Verdana"/>
          <w:b/>
          <w:iCs/>
        </w:rPr>
        <w:t>…………….</w:t>
      </w:r>
      <w:r w:rsidRPr="00095BFC">
        <w:rPr>
          <w:rFonts w:ascii="Verdana" w:eastAsia="Arial Unicode MS" w:hAnsi="Verdana"/>
          <w:iCs/>
        </w:rPr>
        <w:t>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9. Za dzień zapłaty uważa się dzień obciążenia rachunku bankowego Zamawiającego poleceniem przelewu na rachunek bankowy Wykonawcy.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10. Za niedotrzymanie terminu płatności faktury Wykonawca może naliczyć odsetki </w:t>
      </w:r>
      <w:r w:rsidRPr="00095BFC">
        <w:rPr>
          <w:rFonts w:ascii="Verdana" w:eastAsia="Arial Unicode MS" w:hAnsi="Verdana"/>
          <w:iCs/>
        </w:rPr>
        <w:br/>
        <w:t>w ustawowej wysokości.</w:t>
      </w:r>
    </w:p>
    <w:p w:rsidR="00EB35CD" w:rsidRPr="00095BFC" w:rsidRDefault="00EB35CD" w:rsidP="00EB35C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11. Zamawiający nie wyraża zgody na cesję wierzytelności wynikającą z realizacji niniejszej umowy.</w:t>
      </w: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EB35CD" w:rsidRPr="00095BFC" w:rsidRDefault="00EB35CD" w:rsidP="00EB35C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EB35CD" w:rsidRPr="00095BFC" w:rsidRDefault="00EB35CD" w:rsidP="00EB35CD">
      <w:pPr>
        <w:contextualSpacing/>
        <w:jc w:val="both"/>
        <w:outlineLvl w:val="0"/>
        <w:rPr>
          <w:rFonts w:ascii="Verdana" w:hAnsi="Verdana"/>
          <w:color w:val="000000"/>
        </w:rPr>
      </w:pPr>
      <w:r w:rsidRPr="00095BFC">
        <w:rPr>
          <w:rFonts w:ascii="Verdana" w:hAnsi="Verdana"/>
        </w:rPr>
        <w:t xml:space="preserve">2. Wykonawca oświadcza, że </w:t>
      </w:r>
      <w:r w:rsidRPr="00095BFC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EB35CD" w:rsidRPr="00095BFC" w:rsidRDefault="00EB35CD" w:rsidP="00EB35C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hAnsi="Verdana"/>
          <w:color w:val="000000"/>
        </w:rPr>
        <w:t>3. Wykonawca zapewni kadrę prowadzącą zajęcia, gwarantującą odpowiedni poziom merytoryczny szkolenia.</w:t>
      </w:r>
    </w:p>
    <w:p w:rsidR="00EB35CD" w:rsidRPr="00095BFC" w:rsidRDefault="00EB35CD" w:rsidP="00EB35CD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:rsidR="00EB35CD" w:rsidRPr="00095BFC" w:rsidRDefault="00EB35CD" w:rsidP="00EB35CD">
      <w:pPr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5 Dane osobowe</w:t>
      </w:r>
    </w:p>
    <w:p w:rsidR="00EB35CD" w:rsidRPr="00095BFC" w:rsidRDefault="00EB35CD" w:rsidP="00EB35CD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1.</w:t>
      </w:r>
      <w:r w:rsidRPr="00095BFC">
        <w:rPr>
          <w:sz w:val="24"/>
          <w:szCs w:val="24"/>
        </w:rPr>
        <w:t xml:space="preserve"> </w:t>
      </w:r>
      <w:r w:rsidRPr="00095BFC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EB35CD" w:rsidRPr="00095BFC" w:rsidRDefault="00EB35CD" w:rsidP="00EB35CD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EB35CD" w:rsidRPr="00095BFC" w:rsidRDefault="00EB35CD" w:rsidP="00EB35CD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EB35CD" w:rsidRPr="00095BFC" w:rsidRDefault="00EB35CD" w:rsidP="00EB35CD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EB35CD" w:rsidRPr="00095BFC" w:rsidRDefault="00EB35CD" w:rsidP="00EB35CD">
      <w:pPr>
        <w:jc w:val="center"/>
        <w:rPr>
          <w:rFonts w:ascii="Verdana" w:hAnsi="Verdana"/>
        </w:rPr>
      </w:pPr>
      <w:r w:rsidRPr="00095BFC">
        <w:rPr>
          <w:rFonts w:ascii="Verdana" w:hAnsi="Verdana"/>
          <w:b/>
          <w:bCs/>
        </w:rPr>
        <w:t>§ 6 Klauzula poufności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EB35CD" w:rsidRPr="00095BFC" w:rsidRDefault="00EB35CD" w:rsidP="00EB35C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7 Kary umowne</w:t>
      </w:r>
      <w:bookmarkEnd w:id="10"/>
      <w:bookmarkEnd w:id="11"/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095BFC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095BFC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</w:t>
      </w:r>
      <w:r w:rsidRPr="00095BFC">
        <w:rPr>
          <w:rFonts w:ascii="Verdana" w:eastAsia="Arial Unicode MS" w:hAnsi="Verdana"/>
        </w:rPr>
        <w:lastRenderedPageBreak/>
        <w:t xml:space="preserve">terminu dodatkowego, a Wykonawca będzie zobowiązany do zapłaty kary umownej w wysokości 10% (słownie: dziesięć procent) </w:t>
      </w:r>
      <w:r w:rsidRPr="00095BFC">
        <w:rPr>
          <w:rFonts w:ascii="Verdana" w:hAnsi="Verdana"/>
          <w:iCs/>
        </w:rPr>
        <w:t>wynagrodzenia umownego.</w:t>
      </w:r>
    </w:p>
    <w:p w:rsidR="00EB35CD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4. </w:t>
      </w:r>
      <w:r w:rsidRPr="00515125">
        <w:rPr>
          <w:rFonts w:ascii="Verdana" w:eastAsia="Arial Unicode MS" w:hAnsi="Verdana"/>
        </w:rPr>
        <w:t>Wykonawca zapłaci na rzecz Zamawiającego karę umowną za niewykonanie lub nienależyte wykonanie umowy w wysokości 10% wynagrodzenia określonego w § 3 ust.1.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>5</w:t>
      </w:r>
      <w:r w:rsidRPr="00095BFC">
        <w:rPr>
          <w:rFonts w:ascii="Verdana" w:hAnsi="Verdana"/>
          <w:iCs/>
        </w:rPr>
        <w:t xml:space="preserve">. Zamawiający zapłaci na rzecz Wykonawcy karę umowną w wysokości 10% całkowitego wynagrodzenia, w przypadku odstąpienia od umowy przez Wykonawcę lub  Zamawiającego, z przyczyn leżących po stronie Zamawiającego. 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Pr="00095BFC">
        <w:rPr>
          <w:rFonts w:ascii="Verdana" w:eastAsia="Arial Unicode MS" w:hAnsi="Verdana"/>
        </w:rPr>
        <w:t xml:space="preserve">. Jeżeli kary umowne, o których mowa w </w:t>
      </w:r>
      <w:r w:rsidRPr="00095BFC">
        <w:rPr>
          <w:rFonts w:ascii="Verdana" w:hAnsi="Verdana"/>
          <w:bCs/>
        </w:rPr>
        <w:t xml:space="preserve">§ </w:t>
      </w:r>
      <w:r w:rsidR="000D6911">
        <w:rPr>
          <w:rFonts w:ascii="Verdana" w:hAnsi="Verdana"/>
          <w:bCs/>
        </w:rPr>
        <w:t>7</w:t>
      </w:r>
      <w:r w:rsidRPr="00095BFC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Pr="00095BFC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EB35CD" w:rsidRPr="00095BFC" w:rsidRDefault="00EB35CD" w:rsidP="00EB35CD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095BFC">
        <w:rPr>
          <w:rFonts w:ascii="Verdana" w:eastAsia="Arial Unicode MS" w:hAnsi="Verdana"/>
          <w:b/>
        </w:rPr>
        <w:t>§ 8</w:t>
      </w:r>
      <w:r w:rsidRPr="00095BFC">
        <w:rPr>
          <w:rFonts w:ascii="Verdana" w:eastAsia="Arial Unicode MS" w:hAnsi="Verdana"/>
        </w:rPr>
        <w:t xml:space="preserve"> </w:t>
      </w:r>
      <w:r w:rsidRPr="00095BFC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095BFC">
        <w:rPr>
          <w:rFonts w:ascii="Verdana" w:eastAsia="Arial Unicode MS" w:hAnsi="Verdana"/>
        </w:rPr>
        <w:t>t.j</w:t>
      </w:r>
      <w:proofErr w:type="spellEnd"/>
      <w:r w:rsidRPr="00095BFC">
        <w:rPr>
          <w:rFonts w:ascii="Verdana" w:eastAsia="Arial Unicode MS" w:hAnsi="Verdana"/>
        </w:rPr>
        <w:t xml:space="preserve">. Dz. U. z 2015 r. poz. 2164 z </w:t>
      </w:r>
      <w:proofErr w:type="spellStart"/>
      <w:r w:rsidRPr="00095BFC">
        <w:rPr>
          <w:rFonts w:ascii="Verdana" w:eastAsia="Arial Unicode MS" w:hAnsi="Verdana"/>
        </w:rPr>
        <w:t>późn</w:t>
      </w:r>
      <w:proofErr w:type="spellEnd"/>
      <w:r w:rsidRPr="00095BFC">
        <w:rPr>
          <w:rFonts w:ascii="Verdana" w:eastAsia="Arial Unicode MS" w:hAnsi="Verdana"/>
        </w:rPr>
        <w:t>. zm.).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9 Zmiany Umowy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Wszelkie zmiany umowy wymagają formy pisemnej (aneksu) pod rygorem nieważności.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Dopuszcza się następujące zmiany umowy w przypadku: </w:t>
      </w:r>
    </w:p>
    <w:p w:rsidR="00EB35CD" w:rsidRPr="00095BFC" w:rsidRDefault="00EB35CD" w:rsidP="00EB35CD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EB35CD" w:rsidRPr="00095BFC" w:rsidRDefault="00EB35CD" w:rsidP="00EB35CD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EB35CD" w:rsidRPr="00095BFC" w:rsidRDefault="00EB35CD" w:rsidP="00EB35CD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EB35CD" w:rsidRPr="00095BFC" w:rsidRDefault="00EB35CD" w:rsidP="00EB35CD">
      <w:pPr>
        <w:rPr>
          <w:rFonts w:ascii="Verdana" w:hAnsi="Verdana"/>
          <w:b/>
          <w:bCs/>
        </w:rPr>
      </w:pPr>
    </w:p>
    <w:p w:rsidR="00EB35CD" w:rsidRPr="00095BFC" w:rsidRDefault="00EB35CD" w:rsidP="00EB35CD">
      <w:pPr>
        <w:ind w:left="1" w:firstLine="1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10 Zmiany w zakresie wynagrodzenia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1. Strony zobowiązują się dokonać zmiany wysokości wynagrodzenia należnego Wykonawcy, o którym mowa w § 9 Umowy, w formie pisemnego aneksu, każdorazowo w przypadku wystąpienia jednej z następujących okoliczności: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1)</w:t>
      </w:r>
      <w:r w:rsidRPr="00095BFC">
        <w:rPr>
          <w:rFonts w:ascii="Verdana" w:hAnsi="Verdana"/>
        </w:rPr>
        <w:tab/>
        <w:t>zmiany stawki podatku od towarów i usług,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2)</w:t>
      </w:r>
      <w:r w:rsidRPr="00095BFC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3)</w:t>
      </w:r>
      <w:r w:rsidRPr="00095BFC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EB35CD" w:rsidRPr="00095BFC" w:rsidRDefault="00EB35CD" w:rsidP="00EB35CD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kapitałowych,</w:t>
      </w:r>
    </w:p>
    <w:p w:rsidR="00EB35CD" w:rsidRPr="00095BFC" w:rsidRDefault="00EB35CD" w:rsidP="00EB35CD">
      <w:pPr>
        <w:ind w:left="426"/>
        <w:jc w:val="both"/>
        <w:rPr>
          <w:rFonts w:ascii="Verdana" w:hAnsi="Verdana"/>
        </w:rPr>
      </w:pPr>
      <w:r w:rsidRPr="00095BFC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3. W przypadku zmiany, o której mowa w ust. 1 pkt 1, wartość wynagrodzenia netto nie zmieni się, a wartość wynagrodzenia brutto zostanie wyliczona na podstawie nowych przepisów.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EB35CD" w:rsidRPr="00095BFC" w:rsidRDefault="00EB35CD" w:rsidP="00EB35CD">
      <w:pPr>
        <w:ind w:left="851" w:hanging="425"/>
        <w:jc w:val="both"/>
        <w:rPr>
          <w:rFonts w:ascii="Verdana" w:hAnsi="Verdana"/>
        </w:rPr>
      </w:pPr>
      <w:r w:rsidRPr="00095BFC">
        <w:rPr>
          <w:rFonts w:ascii="Verdana" w:hAnsi="Verdana"/>
        </w:rPr>
        <w:t>1)</w:t>
      </w:r>
      <w:r w:rsidRPr="00095BFC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EB35CD" w:rsidRPr="00095BFC" w:rsidRDefault="00EB35CD" w:rsidP="00EB35CD">
      <w:pPr>
        <w:ind w:left="851" w:hanging="425"/>
        <w:jc w:val="both"/>
        <w:rPr>
          <w:rFonts w:ascii="Verdana" w:hAnsi="Verdana"/>
        </w:rPr>
      </w:pPr>
      <w:r w:rsidRPr="00095BFC">
        <w:rPr>
          <w:rFonts w:ascii="Verdana" w:hAnsi="Verdana"/>
        </w:rPr>
        <w:t>2)</w:t>
      </w:r>
      <w:r w:rsidRPr="00095BFC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EB35CD" w:rsidRPr="00095BFC" w:rsidRDefault="00EB35CD" w:rsidP="00EB35CD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12. Zawarcie aneksu nastąpi nie później niż w terminie 10 dni roboczych od dnia zatwierdzenia wniosku o dokonanie zmiany wysokości wynagrodzenia należnego Wykonawcy.</w:t>
      </w: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</w:p>
    <w:p w:rsidR="00EB35CD" w:rsidRPr="00095BFC" w:rsidRDefault="00EB35CD" w:rsidP="00EB35CD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11 Postanowienia końcowe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 sprawach nieuregulowanych niniejszą umową stosuje się przepisy Kodeksu cywilnego.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EB35CD" w:rsidRPr="00095BFC" w:rsidRDefault="00EB35CD" w:rsidP="00EB35CD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095BFC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EB35CD" w:rsidRPr="00095BFC" w:rsidRDefault="00EB35CD" w:rsidP="00EB35CD">
      <w:pPr>
        <w:rPr>
          <w:rFonts w:ascii="Verdana" w:hAnsi="Verdana"/>
        </w:rPr>
      </w:pPr>
    </w:p>
    <w:p w:rsidR="00EB35CD" w:rsidRPr="00095BFC" w:rsidRDefault="00EB35CD" w:rsidP="00EB35CD">
      <w:pPr>
        <w:rPr>
          <w:rFonts w:ascii="Verdana" w:hAnsi="Verdana"/>
        </w:rPr>
      </w:pPr>
    </w:p>
    <w:p w:rsidR="00EB35CD" w:rsidRPr="00095BFC" w:rsidRDefault="00EB35CD" w:rsidP="00EB35CD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095BFC">
        <w:rPr>
          <w:rFonts w:ascii="Verdana" w:hAnsi="Verdana"/>
        </w:rPr>
        <w:tab/>
      </w:r>
      <w:r w:rsidRPr="00095BFC">
        <w:rPr>
          <w:rFonts w:ascii="Bookman Old Style" w:hAnsi="Bookman Old Style"/>
          <w:sz w:val="22"/>
          <w:szCs w:val="22"/>
        </w:rPr>
        <w:t xml:space="preserve">      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EB35CD" w:rsidRPr="00095BFC" w:rsidRDefault="00EB35CD" w:rsidP="00EB35CD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EB35CD" w:rsidRPr="00095BFC" w:rsidRDefault="00EB35CD" w:rsidP="00EB35CD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EB35CD" w:rsidRPr="00095BFC" w:rsidRDefault="00EB35CD" w:rsidP="00EB35CD">
      <w:pPr>
        <w:rPr>
          <w:rFonts w:ascii="Bookman Old Style" w:hAnsi="Bookman Old Style"/>
          <w:sz w:val="22"/>
          <w:szCs w:val="22"/>
        </w:rPr>
      </w:pPr>
      <w:r w:rsidRPr="00095BFC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095BFC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EB35CD" w:rsidRPr="00095BFC" w:rsidRDefault="00EB35CD" w:rsidP="00EB35CD">
      <w:pPr>
        <w:rPr>
          <w:rFonts w:ascii="Bookman Old Style" w:hAnsi="Bookman Old Style"/>
          <w:i/>
        </w:rPr>
      </w:pPr>
      <w:r w:rsidRPr="00095BFC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095BFC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095BFC" w:rsidRDefault="00EB35CD" w:rsidP="00EB35CD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095BFC">
        <w:rPr>
          <w:rFonts w:ascii="Verdana" w:hAnsi="Verdana" w:cs="TimesNewRomanPS-BoldMT"/>
          <w:bCs/>
          <w:color w:val="000000"/>
        </w:rPr>
        <w:t>Zał. Nr 2 do umowy</w:t>
      </w:r>
    </w:p>
    <w:p w:rsidR="00EB35CD" w:rsidRPr="00095BFC" w:rsidRDefault="00EB35CD" w:rsidP="00EB35CD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EB35CD" w:rsidRDefault="00EB35CD" w:rsidP="00EB35CD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realizacją projektu pn. „……………………." na podstawie umowy o dofinansowanie projektu w ramach Programu Operacyjnego Wiedza Edukacja Rozwój 2014-2020, nr POWR </w:t>
      </w:r>
      <w:r>
        <w:rPr>
          <w:rFonts w:ascii="Calibri" w:eastAsia="Calibri" w:hAnsi="Calibri" w:cs="Calibri"/>
          <w:sz w:val="22"/>
          <w:szCs w:val="22"/>
          <w:lang w:eastAsia="en-US"/>
        </w:rPr>
        <w:t>03.05.0-00-Z307/17-00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, zawartej pomiędzy Narodowym Centrum Badań i Rozwoju a AGH, w ramach której NCBR powierzyło przetwarzanie danych osobowych AGH, </w:t>
      </w:r>
    </w:p>
    <w:p w:rsidR="00EB35CD" w:rsidRPr="003C626E" w:rsidRDefault="00EB35CD" w:rsidP="00EB35CD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</w:t>
      </w:r>
      <w:r w:rsidRPr="003C626E"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03.05.0-00-Z307/17-00, AGH jest umocowana do powierzenia przetwarzania danych osobowych podmiotom wykonującym zadania związane z udzieleniem wsparcia i realizacją Projektu.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:rsidR="00EB35CD" w:rsidRPr="003C626E" w:rsidRDefault="00EB35CD" w:rsidP="00EB35CD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będzie przetwarzał powierzone, na podstawie niniejszej umowy, następujące dane osobowe pracowników/studentów AGH: …………………………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EB35CD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EB35CD" w:rsidRPr="003C626E" w:rsidRDefault="00EB35CD" w:rsidP="00EB35CD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:rsidR="00EB35CD" w:rsidRPr="003C626E" w:rsidRDefault="00EB35CD" w:rsidP="00EB35CD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:rsidR="00EB35CD" w:rsidRPr="003C626E" w:rsidRDefault="00EB35CD" w:rsidP="00EB35CD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EB35CD" w:rsidRPr="003C626E" w:rsidRDefault="00EB35CD" w:rsidP="00EB35CD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…………………………………………………</w:t>
      </w:r>
    </w:p>
    <w:p w:rsidR="00EB35CD" w:rsidRPr="003C626E" w:rsidRDefault="00EB35CD" w:rsidP="00EB35CD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EB35CD" w:rsidRPr="003C626E" w:rsidRDefault="00EB35CD" w:rsidP="00EB35CD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EB35CD" w:rsidRPr="003C626E" w:rsidRDefault="00EB35CD" w:rsidP="00EB35CD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:rsidR="00EB35CD" w:rsidRPr="006D0F7E" w:rsidRDefault="00EB35CD" w:rsidP="00EB35CD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488" w:rsidRDefault="006F1488">
      <w:r>
        <w:separator/>
      </w:r>
    </w:p>
  </w:endnote>
  <w:endnote w:type="continuationSeparator" w:id="0">
    <w:p w:rsidR="006F1488" w:rsidRDefault="006F1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488" w:rsidRDefault="006F1488">
      <w:r>
        <w:separator/>
      </w:r>
    </w:p>
  </w:footnote>
  <w:footnote w:type="continuationSeparator" w:id="0">
    <w:p w:rsidR="006F1488" w:rsidRDefault="006F1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228"/>
    <w:rsid w:val="000B5F60"/>
    <w:rsid w:val="000B6493"/>
    <w:rsid w:val="000D6911"/>
    <w:rsid w:val="000E6EAF"/>
    <w:rsid w:val="001836C1"/>
    <w:rsid w:val="001B682A"/>
    <w:rsid w:val="002039DB"/>
    <w:rsid w:val="002D5E0A"/>
    <w:rsid w:val="00446B8D"/>
    <w:rsid w:val="00451B18"/>
    <w:rsid w:val="00491228"/>
    <w:rsid w:val="004973AF"/>
    <w:rsid w:val="004A0F0D"/>
    <w:rsid w:val="004C1054"/>
    <w:rsid w:val="0050385D"/>
    <w:rsid w:val="005D69AA"/>
    <w:rsid w:val="00691104"/>
    <w:rsid w:val="006D0F7E"/>
    <w:rsid w:val="006F1488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D4D11"/>
    <w:rsid w:val="00D15551"/>
    <w:rsid w:val="00D679EB"/>
    <w:rsid w:val="00D67DB9"/>
    <w:rsid w:val="00DA1BE1"/>
    <w:rsid w:val="00DB133F"/>
    <w:rsid w:val="00E32983"/>
    <w:rsid w:val="00E73A2C"/>
    <w:rsid w:val="00EB35CD"/>
    <w:rsid w:val="00ED2BA1"/>
    <w:rsid w:val="00F0666B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5C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EB35C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9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9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5C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EB35C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9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9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0A890-8692-4139-857B-1853967D4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3630</Words>
  <Characters>25332</Characters>
  <Application>Microsoft Office Word</Application>
  <DocSecurity>0</DocSecurity>
  <Lines>211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28905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2019-12-20T12:49:00Z</cp:lastPrinted>
  <dcterms:created xsi:type="dcterms:W3CDTF">2020-02-12T13:19:00Z</dcterms:created>
  <dcterms:modified xsi:type="dcterms:W3CDTF">2020-02-12T13:19:00Z</dcterms:modified>
</cp:coreProperties>
</file>