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DD2" w:rsidRDefault="00170DD2" w:rsidP="00170DD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170DD2" w:rsidRDefault="002C5B49" w:rsidP="00170DD2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0DD2" w:rsidRDefault="00170DD2" w:rsidP="00170DD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170DD2" w:rsidRDefault="00170DD2" w:rsidP="00170DD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70DD2" w:rsidRDefault="00170DD2" w:rsidP="00170DD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170DD2" w:rsidRDefault="00170DD2" w:rsidP="00170DD2">
      <w:pPr>
        <w:tabs>
          <w:tab w:val="right" w:pos="9000"/>
        </w:tabs>
        <w:jc w:val="center"/>
        <w:rPr>
          <w:b/>
          <w:sz w:val="28"/>
          <w:szCs w:val="28"/>
        </w:rPr>
      </w:pPr>
      <w:r w:rsidRPr="005C0616">
        <w:rPr>
          <w:b/>
          <w:sz w:val="28"/>
          <w:szCs w:val="28"/>
        </w:rPr>
        <w:t>odpowiedzialnych za realizację zamówienia</w:t>
      </w:r>
    </w:p>
    <w:p w:rsidR="00170DD2" w:rsidRDefault="00170DD2" w:rsidP="00170DD2">
      <w:pPr>
        <w:tabs>
          <w:tab w:val="right" w:pos="9000"/>
        </w:tabs>
        <w:jc w:val="center"/>
        <w:rPr>
          <w:b/>
          <w:sz w:val="32"/>
        </w:rPr>
      </w:pPr>
    </w:p>
    <w:p w:rsidR="00170DD2" w:rsidRDefault="00170DD2" w:rsidP="00170DD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170DD2" w:rsidRDefault="00170DD2" w:rsidP="00170DD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70DD2" w:rsidRDefault="00170DD2" w:rsidP="00170DD2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C831BB">
        <w:rPr>
          <w:b/>
        </w:rPr>
        <w:t xml:space="preserve">Usługa certyfikowanego szkolenia z egzaminem "Audytor wewnętrzny systemu zarządzania jakością ISO 9001" dla </w:t>
      </w:r>
      <w:proofErr w:type="spellStart"/>
      <w:r w:rsidRPr="00C831BB">
        <w:rPr>
          <w:b/>
        </w:rPr>
        <w:t>WGiG</w:t>
      </w:r>
      <w:proofErr w:type="spellEnd"/>
      <w:r w:rsidRPr="00C831BB">
        <w:rPr>
          <w:b/>
        </w:rPr>
        <w:t xml:space="preserve">  - Kc-zp.272-</w:t>
      </w:r>
      <w:r w:rsidR="001B70D5">
        <w:rPr>
          <w:b/>
        </w:rPr>
        <w:t>89</w:t>
      </w:r>
      <w:bookmarkStart w:id="0" w:name="_GoBack"/>
      <w:bookmarkEnd w:id="0"/>
      <w:r w:rsidR="00632D02" w:rsidRPr="00632D02">
        <w:rPr>
          <w:b/>
        </w:rPr>
        <w:t>/20</w:t>
      </w:r>
    </w:p>
    <w:p w:rsidR="00170DD2" w:rsidRPr="00AA36AA" w:rsidRDefault="00170DD2" w:rsidP="00170DD2">
      <w:pPr>
        <w:tabs>
          <w:tab w:val="left" w:pos="0"/>
        </w:tabs>
        <w:jc w:val="both"/>
      </w:pP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170DD2" w:rsidRDefault="00170DD2" w:rsidP="00170DD2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170DD2" w:rsidRPr="00AA36AA" w:rsidRDefault="00170DD2" w:rsidP="00170DD2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170DD2" w:rsidRPr="001D740A" w:rsidTr="007D10FB">
        <w:trPr>
          <w:trHeight w:val="210"/>
        </w:trPr>
        <w:tc>
          <w:tcPr>
            <w:tcW w:w="1701" w:type="dxa"/>
            <w:vAlign w:val="center"/>
          </w:tcPr>
          <w:p w:rsidR="00170DD2" w:rsidRPr="001F3612" w:rsidRDefault="00170DD2" w:rsidP="007D10FB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70DD2" w:rsidRPr="00760791" w:rsidRDefault="00170DD2" w:rsidP="007D10FB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170DD2" w:rsidRPr="001F3612" w:rsidRDefault="00170DD2" w:rsidP="007D10FB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70DD2" w:rsidRPr="00DF3D15" w:rsidTr="007D10FB">
        <w:trPr>
          <w:trHeight w:val="1286"/>
        </w:trPr>
        <w:tc>
          <w:tcPr>
            <w:tcW w:w="1701" w:type="dxa"/>
          </w:tcPr>
          <w:p w:rsidR="00170DD2" w:rsidRPr="00DF3D15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170DD2" w:rsidRDefault="00170DD2" w:rsidP="007D10FB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Wskazana w kolumnie 1 osoba, </w:t>
            </w:r>
            <w:r w:rsidRPr="00FE17D2">
              <w:t xml:space="preserve">w okresie ostatnich </w:t>
            </w:r>
            <w:r>
              <w:t>3</w:t>
            </w:r>
            <w:r w:rsidRPr="00FE17D2">
              <w:t xml:space="preserve"> lat przed termine</w:t>
            </w:r>
            <w:r>
              <w:t>m składania ofert przeprowadziła</w:t>
            </w:r>
            <w:r w:rsidRPr="00FE17D2">
              <w:t xml:space="preserve"> </w:t>
            </w:r>
            <w:r>
              <w:t xml:space="preserve">………… </w:t>
            </w:r>
            <w:r w:rsidRPr="00FE17D2">
              <w:rPr>
                <w:i/>
                <w:highlight w:val="yellow"/>
              </w:rPr>
              <w:t>(wskazać ilość szkoleń)</w:t>
            </w:r>
            <w:r>
              <w:t xml:space="preserve"> certyfikowanych szkoleń</w:t>
            </w:r>
            <w:r w:rsidRPr="00FE17D2">
              <w:t xml:space="preserve"> </w:t>
            </w:r>
            <w:r w:rsidRPr="00C831BB">
              <w:t>"Audytor wewnętrzny systemu zarządzania jakością ISO 9001"</w:t>
            </w:r>
            <w:r>
              <w:t>–</w:t>
            </w:r>
            <w:r w:rsidRPr="00431178">
              <w:t xml:space="preserve"> </w:t>
            </w:r>
          </w:p>
          <w:p w:rsidR="00170DD2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1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170DD2" w:rsidRPr="00F76588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2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170DD2" w:rsidRPr="00F76588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3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170DD2" w:rsidRPr="00F76588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</w:p>
          <w:p w:rsidR="00170DD2" w:rsidRPr="00431178" w:rsidRDefault="00170DD2" w:rsidP="007D10FB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170DD2" w:rsidRPr="00B26774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70DD2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170DD2" w:rsidRPr="00B26774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170DD2" w:rsidRDefault="00170DD2" w:rsidP="00170DD2">
      <w:pPr>
        <w:spacing w:line="360" w:lineRule="auto"/>
        <w:jc w:val="both"/>
      </w:pPr>
    </w:p>
    <w:p w:rsidR="00170DD2" w:rsidRDefault="00170DD2" w:rsidP="00170DD2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70DD2" w:rsidRDefault="00170DD2" w:rsidP="00170DD2">
      <w:pPr>
        <w:rPr>
          <w:sz w:val="16"/>
          <w:szCs w:val="16"/>
        </w:rPr>
      </w:pPr>
    </w:p>
    <w:p w:rsidR="00170DD2" w:rsidRDefault="00170DD2" w:rsidP="00170DD2">
      <w:pPr>
        <w:rPr>
          <w:sz w:val="16"/>
          <w:szCs w:val="16"/>
        </w:rPr>
      </w:pPr>
    </w:p>
    <w:p w:rsidR="00170DD2" w:rsidRPr="00AA36AA" w:rsidRDefault="00170DD2" w:rsidP="00170DD2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170DD2" w:rsidRPr="00AA36AA" w:rsidRDefault="00170DD2" w:rsidP="00170DD2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170DD2" w:rsidRPr="00895426" w:rsidRDefault="00170DD2" w:rsidP="00170DD2"/>
    <w:p w:rsidR="00170DD2" w:rsidRPr="00E77354" w:rsidRDefault="00170DD2" w:rsidP="00170DD2"/>
    <w:p w:rsidR="00170DD2" w:rsidRPr="00B62E34" w:rsidRDefault="00170DD2" w:rsidP="00170DD2"/>
    <w:p w:rsidR="00F55B12" w:rsidRPr="00170DD2" w:rsidRDefault="00F55B12" w:rsidP="00170DD2"/>
    <w:sectPr w:rsidR="00F55B12" w:rsidRPr="00170D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04C" w:rsidRDefault="004A104C">
      <w:r>
        <w:separator/>
      </w:r>
    </w:p>
  </w:endnote>
  <w:endnote w:type="continuationSeparator" w:id="0">
    <w:p w:rsidR="004A104C" w:rsidRDefault="004A1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04C" w:rsidRDefault="004A104C">
      <w:r>
        <w:separator/>
      </w:r>
    </w:p>
  </w:footnote>
  <w:footnote w:type="continuationSeparator" w:id="0">
    <w:p w:rsidR="004A104C" w:rsidRDefault="004A104C">
      <w:r>
        <w:continuationSeparator/>
      </w:r>
    </w:p>
  </w:footnote>
  <w:footnote w:id="1">
    <w:p w:rsidR="00170DD2" w:rsidRPr="00E60B5C" w:rsidRDefault="00170DD2" w:rsidP="00170DD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99A"/>
    <w:rsid w:val="00170DD2"/>
    <w:rsid w:val="001B70D5"/>
    <w:rsid w:val="002328A0"/>
    <w:rsid w:val="002A7F51"/>
    <w:rsid w:val="002C5B49"/>
    <w:rsid w:val="004A104C"/>
    <w:rsid w:val="00527F15"/>
    <w:rsid w:val="0058399A"/>
    <w:rsid w:val="00632D02"/>
    <w:rsid w:val="008539D0"/>
    <w:rsid w:val="008E4A55"/>
    <w:rsid w:val="008E66F9"/>
    <w:rsid w:val="009E4F5D"/>
    <w:rsid w:val="00B33027"/>
    <w:rsid w:val="00C303B2"/>
    <w:rsid w:val="00E33DD4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33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3DD4"/>
  </w:style>
  <w:style w:type="paragraph" w:styleId="Tekstprzypisudolnego">
    <w:name w:val="footnote text"/>
    <w:basedOn w:val="Normalny"/>
    <w:link w:val="TekstprzypisudolnegoZnak"/>
    <w:semiHidden/>
    <w:rsid w:val="00170DD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0DD2"/>
  </w:style>
  <w:style w:type="character" w:styleId="Odwoanieprzypisudolnego">
    <w:name w:val="footnote reference"/>
    <w:semiHidden/>
    <w:rsid w:val="00170D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33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3DD4"/>
  </w:style>
  <w:style w:type="paragraph" w:styleId="Tekstprzypisudolnego">
    <w:name w:val="footnote text"/>
    <w:basedOn w:val="Normalny"/>
    <w:link w:val="TekstprzypisudolnegoZnak"/>
    <w:semiHidden/>
    <w:rsid w:val="00170DD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0DD2"/>
  </w:style>
  <w:style w:type="character" w:styleId="Odwoanieprzypisudolnego">
    <w:name w:val="footnote reference"/>
    <w:semiHidden/>
    <w:rsid w:val="00170D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Michał Długoń</cp:lastModifiedBy>
  <cp:revision>2</cp:revision>
  <cp:lastPrinted>1900-12-31T23:00:00Z</cp:lastPrinted>
  <dcterms:created xsi:type="dcterms:W3CDTF">2020-02-12T13:19:00Z</dcterms:created>
  <dcterms:modified xsi:type="dcterms:W3CDTF">2020-02-12T13:19:00Z</dcterms:modified>
</cp:coreProperties>
</file>