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B6" w:rsidRPr="003D6231" w:rsidRDefault="000A53B6" w:rsidP="000A53B6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="00E46D3C">
        <w:rPr>
          <w:noProof/>
          <w:lang w:eastAsia="pl-PL"/>
        </w:rPr>
        <w:drawing>
          <wp:inline distT="0" distB="0" distL="0" distR="0">
            <wp:extent cx="5762625" cy="609600"/>
            <wp:effectExtent l="0" t="0" r="9525" b="0"/>
            <wp:docPr id="1" name="Obraz 1" descr="Log1 bw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1 bw (2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3B6" w:rsidRPr="003107A9" w:rsidRDefault="000A53B6" w:rsidP="000A53B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A53B6" w:rsidRPr="009555BD" w:rsidRDefault="000A53B6" w:rsidP="000A53B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0A53B6" w:rsidRPr="0041609D" w:rsidRDefault="000A53B6" w:rsidP="000A53B6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0A53B6" w:rsidRPr="0041609D" w:rsidRDefault="000A53B6" w:rsidP="000A53B6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0A53B6" w:rsidRPr="0041609D" w:rsidRDefault="000A53B6" w:rsidP="000A53B6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0A53B6" w:rsidRPr="0041609D" w:rsidRDefault="000A53B6" w:rsidP="000A53B6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0A53B6" w:rsidRPr="0041609D" w:rsidRDefault="000A53B6" w:rsidP="000A53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0A53B6" w:rsidRPr="0041609D" w:rsidRDefault="000A53B6" w:rsidP="000A53B6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0A53B6" w:rsidRPr="0041609D" w:rsidRDefault="000A53B6" w:rsidP="000A53B6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0A53B6" w:rsidRPr="0041609D" w:rsidRDefault="000A53B6" w:rsidP="000A53B6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0A53B6" w:rsidRPr="0041609D" w:rsidRDefault="000A53B6" w:rsidP="000A53B6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0A53B6" w:rsidRPr="008E13E3" w:rsidRDefault="000A53B6" w:rsidP="000A53B6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0A53B6" w:rsidRPr="0041609D" w:rsidRDefault="000A53B6" w:rsidP="000A53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A53B6" w:rsidRPr="0041609D" w:rsidRDefault="000A53B6" w:rsidP="000A53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0A53B6" w:rsidRPr="0041609D" w:rsidRDefault="000A53B6" w:rsidP="000A53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0A53B6" w:rsidRPr="0041609D" w:rsidRDefault="000A53B6" w:rsidP="000A53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0A53B6" w:rsidRPr="0041609D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>DOTYCZĄCE SPEŁNIANIA W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ARUNKÓW UDZIAŁU W POSTĘPOWANIU </w:t>
      </w:r>
    </w:p>
    <w:p w:rsidR="000A53B6" w:rsidRPr="0041609D" w:rsidRDefault="000A53B6" w:rsidP="000A53B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Pr="00F86E6E">
        <w:rPr>
          <w:rFonts w:ascii="Times New Roman" w:hAnsi="Times New Roman"/>
          <w:b/>
          <w:sz w:val="24"/>
          <w:szCs w:val="24"/>
        </w:rPr>
        <w:t xml:space="preserve">Usługa certyfikowanego szkolenia z egzaminem "Audytor wewnętrzny systemu zarządzania jakością ISO 9001" dla </w:t>
      </w:r>
      <w:proofErr w:type="spellStart"/>
      <w:r w:rsidRPr="00F86E6E">
        <w:rPr>
          <w:rFonts w:ascii="Times New Roman" w:hAnsi="Times New Roman"/>
          <w:b/>
          <w:sz w:val="24"/>
          <w:szCs w:val="24"/>
        </w:rPr>
        <w:t>WGiG</w:t>
      </w:r>
      <w:proofErr w:type="spellEnd"/>
      <w:r w:rsidRPr="00F86E6E">
        <w:rPr>
          <w:rFonts w:ascii="Times New Roman" w:hAnsi="Times New Roman"/>
          <w:b/>
          <w:sz w:val="24"/>
          <w:szCs w:val="24"/>
        </w:rPr>
        <w:t xml:space="preserve">  - Kc-zp.272-</w:t>
      </w:r>
      <w:r w:rsidR="00422999">
        <w:rPr>
          <w:rFonts w:ascii="Times New Roman" w:hAnsi="Times New Roman"/>
          <w:b/>
          <w:sz w:val="24"/>
          <w:szCs w:val="24"/>
        </w:rPr>
        <w:t>89</w:t>
      </w:r>
      <w:bookmarkStart w:id="0" w:name="_GoBack"/>
      <w:bookmarkEnd w:id="0"/>
      <w:r w:rsidR="006A39E0" w:rsidRPr="006A39E0">
        <w:rPr>
          <w:rFonts w:ascii="Times New Roman" w:hAnsi="Times New Roman"/>
          <w:b/>
          <w:sz w:val="24"/>
          <w:szCs w:val="24"/>
        </w:rPr>
        <w:t>/20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0A53B6" w:rsidRPr="009555BD" w:rsidRDefault="000A53B6" w:rsidP="000A53B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0A53B6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-3.</w:t>
      </w:r>
    </w:p>
    <w:p w:rsidR="000A53B6" w:rsidRPr="00ED1EBE" w:rsidRDefault="000A53B6" w:rsidP="000A53B6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0A53B6" w:rsidRPr="009555BD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0A53B6" w:rsidRPr="009555BD" w:rsidRDefault="000A53B6" w:rsidP="000A53B6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0A53B6" w:rsidRPr="009555BD" w:rsidRDefault="000A53B6" w:rsidP="000A53B6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0A53B6" w:rsidRPr="0041609D" w:rsidRDefault="000A53B6" w:rsidP="000A53B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A53B6" w:rsidRDefault="000A53B6" w:rsidP="000A53B6">
      <w:pPr>
        <w:jc w:val="both"/>
        <w:rPr>
          <w:b/>
          <w:color w:val="FF0000"/>
        </w:rPr>
      </w:pPr>
    </w:p>
    <w:p w:rsidR="000A53B6" w:rsidRPr="006B1030" w:rsidRDefault="000A53B6" w:rsidP="000A53B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BCA" w:rsidRDefault="005E5BCA" w:rsidP="0038231F">
      <w:pPr>
        <w:spacing w:after="0" w:line="240" w:lineRule="auto"/>
      </w:pPr>
      <w:r>
        <w:separator/>
      </w:r>
    </w:p>
  </w:endnote>
  <w:endnote w:type="continuationSeparator" w:id="0">
    <w:p w:rsidR="005E5BCA" w:rsidRDefault="005E5B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299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299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BCA" w:rsidRDefault="005E5BCA" w:rsidP="0038231F">
      <w:pPr>
        <w:spacing w:after="0" w:line="240" w:lineRule="auto"/>
      </w:pPr>
      <w:r>
        <w:separator/>
      </w:r>
    </w:p>
  </w:footnote>
  <w:footnote w:type="continuationSeparator" w:id="0">
    <w:p w:rsidR="005E5BCA" w:rsidRDefault="005E5B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95512D">
      <w:rPr>
        <w:rFonts w:ascii="Times New Roman" w:hAnsi="Times New Roman"/>
        <w:sz w:val="20"/>
        <w:szCs w:val="20"/>
      </w:rPr>
      <w:t>Kc-zp.272-</w:t>
    </w:r>
    <w:r w:rsidR="00422999">
      <w:rPr>
        <w:rFonts w:ascii="Times New Roman" w:hAnsi="Times New Roman"/>
        <w:sz w:val="20"/>
        <w:szCs w:val="20"/>
      </w:rPr>
      <w:t>89</w:t>
    </w:r>
    <w:r w:rsidR="006A39E0" w:rsidRPr="006A39E0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1289"/>
    <w:rsid w:val="00023477"/>
    <w:rsid w:val="000247FF"/>
    <w:rsid w:val="00025C8D"/>
    <w:rsid w:val="000303EE"/>
    <w:rsid w:val="00056D32"/>
    <w:rsid w:val="00073C3D"/>
    <w:rsid w:val="000809B6"/>
    <w:rsid w:val="000A53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2999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E1289"/>
    <w:rsid w:val="004F23F7"/>
    <w:rsid w:val="004F40EF"/>
    <w:rsid w:val="005103B9"/>
    <w:rsid w:val="00520174"/>
    <w:rsid w:val="005641F0"/>
    <w:rsid w:val="005C39CA"/>
    <w:rsid w:val="005E176A"/>
    <w:rsid w:val="005E5BCA"/>
    <w:rsid w:val="00634311"/>
    <w:rsid w:val="00641874"/>
    <w:rsid w:val="006676AE"/>
    <w:rsid w:val="006A39E0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512D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46D3C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53B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0A53B6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53B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Gwka">
    <w:name w:val="Główka"/>
    <w:basedOn w:val="Normalny"/>
    <w:rsid w:val="000A53B6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E3AFF-E6CB-4674-AE3B-F2F7EC9E3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Michał Długoń</cp:lastModifiedBy>
  <cp:revision>2</cp:revision>
  <cp:lastPrinted>2016-07-26T11:32:00Z</cp:lastPrinted>
  <dcterms:created xsi:type="dcterms:W3CDTF">2020-02-12T13:18:00Z</dcterms:created>
  <dcterms:modified xsi:type="dcterms:W3CDTF">2020-02-12T13:18:00Z</dcterms:modified>
</cp:coreProperties>
</file>