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D84" w:rsidRPr="00095BFC" w:rsidRDefault="00D339BA" w:rsidP="00C71D84">
      <w:pPr>
        <w:keepNext/>
        <w:jc w:val="right"/>
        <w:outlineLvl w:val="0"/>
        <w:rPr>
          <w:rFonts w:ascii="Verdana" w:hAnsi="Verdana"/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1 bw (2)" style="width:453.75pt;height:48pt;visibility:visible;mso-wrap-style:square">
            <v:imagedata r:id="rId9" o:title="Log1 bw (2)"/>
          </v:shape>
        </w:pict>
      </w:r>
    </w:p>
    <w:p w:rsidR="00C71D84" w:rsidRPr="00095BFC" w:rsidRDefault="00C71D84" w:rsidP="00C71D84">
      <w:pPr>
        <w:keepNext/>
        <w:jc w:val="right"/>
        <w:outlineLvl w:val="0"/>
        <w:rPr>
          <w:rFonts w:ascii="Verdana" w:hAnsi="Verdana"/>
          <w:b/>
        </w:rPr>
      </w:pPr>
      <w:r w:rsidRPr="00095BFC">
        <w:rPr>
          <w:rFonts w:ascii="Verdana" w:hAnsi="Verdana"/>
          <w:b/>
        </w:rPr>
        <w:t xml:space="preserve">Załącznik nr </w:t>
      </w:r>
      <w:r w:rsidR="00491B34">
        <w:rPr>
          <w:rFonts w:ascii="Verdana" w:hAnsi="Verdana"/>
          <w:b/>
        </w:rPr>
        <w:t>3</w:t>
      </w:r>
    </w:p>
    <w:p w:rsidR="00C71D84" w:rsidRPr="00095BFC" w:rsidRDefault="00C71D84" w:rsidP="00C71D8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C71D84" w:rsidRPr="00095BFC" w:rsidRDefault="00C71D84" w:rsidP="00C71D8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095BFC">
        <w:rPr>
          <w:rFonts w:ascii="Verdana" w:eastAsia="Arial Unicode MS" w:hAnsi="Verdana"/>
          <w:b/>
          <w:caps/>
        </w:rPr>
        <w:t xml:space="preserve">wzór Umowy </w:t>
      </w:r>
    </w:p>
    <w:p w:rsidR="00C71D84" w:rsidRPr="00095BFC" w:rsidRDefault="00C71D84" w:rsidP="00C71D8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C71D84" w:rsidRPr="00095BFC" w:rsidRDefault="00C71D84" w:rsidP="00C71D84">
      <w:pPr>
        <w:ind w:right="-47"/>
        <w:jc w:val="both"/>
        <w:rPr>
          <w:rFonts w:ascii="Verdana" w:hAnsi="Verdana"/>
        </w:rPr>
      </w:pPr>
      <w:bookmarkStart w:id="0" w:name="_Toc470857623"/>
    </w:p>
    <w:p w:rsidR="00C71D84" w:rsidRPr="00095BFC" w:rsidRDefault="00C71D84" w:rsidP="00C71D84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Umowa zawarta w dniu .................... r. w Krakowie w wyniku przeprowadzonego postępowania o zamówienie publiczne na podstawie art. 138g ustawy </w:t>
      </w:r>
      <w:proofErr w:type="spellStart"/>
      <w:r w:rsidRPr="00095BFC">
        <w:rPr>
          <w:rFonts w:ascii="Verdana" w:hAnsi="Verdana"/>
        </w:rPr>
        <w:t>Pzp</w:t>
      </w:r>
      <w:proofErr w:type="spellEnd"/>
    </w:p>
    <w:p w:rsidR="00C71D84" w:rsidRPr="00095BFC" w:rsidRDefault="00C71D84" w:rsidP="00C71D84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pomiędzy</w:t>
      </w:r>
    </w:p>
    <w:p w:rsidR="00C71D84" w:rsidRPr="00095BFC" w:rsidRDefault="00C71D84" w:rsidP="00C71D84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  <w:b/>
        </w:rPr>
        <w:t>Akademią Górniczo-Hutniczą im. Stanisława Staszica w Krakowie al. Mickiewicza 30</w:t>
      </w:r>
      <w:r w:rsidRPr="00095BFC"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C71D84" w:rsidRPr="00095BFC" w:rsidRDefault="00C71D84" w:rsidP="00C71D84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reprezentowana przez:</w:t>
      </w:r>
    </w:p>
    <w:p w:rsidR="00C71D84" w:rsidRPr="00095BFC" w:rsidRDefault="00C71D84" w:rsidP="00C71D84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1.Dziekana Wydziału /Kierownika Jednostki/..................................................................</w:t>
      </w:r>
    </w:p>
    <w:p w:rsidR="00C71D84" w:rsidRPr="00095BFC" w:rsidRDefault="00C71D84" w:rsidP="00C71D84">
      <w:pPr>
        <w:ind w:right="-47"/>
        <w:rPr>
          <w:rFonts w:ascii="Verdana" w:hAnsi="Verdana"/>
        </w:rPr>
      </w:pPr>
      <w:r w:rsidRPr="00095BFC">
        <w:rPr>
          <w:rFonts w:ascii="Verdana" w:hAnsi="Verdana"/>
        </w:rPr>
        <w:t>2.Kwestora / Z-</w:t>
      </w:r>
      <w:proofErr w:type="spellStart"/>
      <w:r w:rsidRPr="00095BFC">
        <w:rPr>
          <w:rFonts w:ascii="Verdana" w:hAnsi="Verdana"/>
        </w:rPr>
        <w:t>cę</w:t>
      </w:r>
      <w:proofErr w:type="spellEnd"/>
      <w:r w:rsidRPr="00095BFC">
        <w:rPr>
          <w:rFonts w:ascii="Verdana" w:hAnsi="Verdana"/>
        </w:rPr>
        <w:t xml:space="preserve"> Kwestora/ .............................................................................</w:t>
      </w:r>
    </w:p>
    <w:p w:rsidR="00C71D84" w:rsidRPr="00095BFC" w:rsidRDefault="00C71D84" w:rsidP="00C71D84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zwaną dalej ZAMAWIAJACYM</w:t>
      </w:r>
    </w:p>
    <w:p w:rsidR="00C71D84" w:rsidRPr="00095BFC" w:rsidRDefault="00C71D84" w:rsidP="00C71D84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a </w:t>
      </w:r>
    </w:p>
    <w:p w:rsidR="00C71D84" w:rsidRPr="00095BFC" w:rsidRDefault="00C71D84" w:rsidP="00C71D84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C71D84" w:rsidRPr="00095BFC" w:rsidRDefault="00C71D84" w:rsidP="00C71D84">
      <w:pPr>
        <w:ind w:right="-47"/>
        <w:jc w:val="both"/>
        <w:rPr>
          <w:rFonts w:ascii="Verdana" w:hAnsi="Verdana"/>
          <w:i/>
        </w:rPr>
      </w:pPr>
      <w:r w:rsidRPr="00095BFC">
        <w:rPr>
          <w:rFonts w:ascii="Verdana" w:hAnsi="Verdana"/>
          <w:i/>
        </w:rPr>
        <w:t xml:space="preserve"> (nazwa i siedziba przedsiębiorcy oraz jego adres). </w:t>
      </w:r>
    </w:p>
    <w:p w:rsidR="00C71D84" w:rsidRPr="00095BFC" w:rsidRDefault="00C71D84" w:rsidP="00C71D84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reprezentowanym przez:</w:t>
      </w:r>
    </w:p>
    <w:p w:rsidR="00C71D84" w:rsidRPr="00095BFC" w:rsidRDefault="00C71D84" w:rsidP="00C71D84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C71D84" w:rsidRPr="00095BFC" w:rsidRDefault="00C71D84" w:rsidP="00C71D84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zwanym dalej WYKONAWCA</w:t>
      </w:r>
    </w:p>
    <w:p w:rsidR="00C71D84" w:rsidRPr="00095BFC" w:rsidRDefault="00C71D84" w:rsidP="00C71D8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C71D84" w:rsidRPr="00095BFC" w:rsidRDefault="00C71D84" w:rsidP="00C71D8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095BFC">
        <w:rPr>
          <w:rFonts w:ascii="Verdana" w:hAnsi="Verdana"/>
          <w:b/>
          <w:bCs/>
        </w:rPr>
        <w:t>§ 1 Przedmiot Umowy</w:t>
      </w:r>
      <w:bookmarkEnd w:id="0"/>
    </w:p>
    <w:p w:rsidR="00C71D84" w:rsidRPr="00095BFC" w:rsidRDefault="00C71D84" w:rsidP="00C71D84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 xml:space="preserve">1. Przedmiotem umowy jest usługa </w:t>
      </w:r>
      <w:r w:rsidRPr="00C71D84">
        <w:rPr>
          <w:rFonts w:ascii="Verdana" w:eastAsia="Arial Unicode MS" w:hAnsi="Verdana"/>
        </w:rPr>
        <w:t xml:space="preserve">szkolenia językowego - język angielski w zakresie górnictwa, geologii, transportu , maszyn w górnictwie odkrywkowym  dla </w:t>
      </w:r>
      <w:proofErr w:type="spellStart"/>
      <w:r w:rsidRPr="00C71D84">
        <w:rPr>
          <w:rFonts w:ascii="Verdana" w:eastAsia="Arial Unicode MS" w:hAnsi="Verdana"/>
        </w:rPr>
        <w:t>WGiG</w:t>
      </w:r>
      <w:proofErr w:type="spellEnd"/>
      <w:r w:rsidRPr="00C71D84">
        <w:rPr>
          <w:rFonts w:ascii="Verdana" w:eastAsia="Arial Unicode MS" w:hAnsi="Verdana"/>
        </w:rPr>
        <w:t xml:space="preserve"> - Kc-zp.272-37/20</w:t>
      </w:r>
    </w:p>
    <w:p w:rsidR="00C71D84" w:rsidRPr="00095BFC" w:rsidRDefault="00C71D84" w:rsidP="00C71D84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2.</w:t>
      </w:r>
      <w:r w:rsidRPr="00095BFC">
        <w:rPr>
          <w:rFonts w:ascii="Verdana" w:eastAsia="Arial Unicode MS" w:hAnsi="Verdana"/>
        </w:rPr>
        <w:tab/>
        <w:t>Szczegółowy opis przedmiotu umowy zawiera Załącznik nr 1 do umowy – ogłoszenie o zamówieniu.</w:t>
      </w:r>
    </w:p>
    <w:p w:rsidR="00C71D84" w:rsidRPr="00095BFC" w:rsidRDefault="00C71D84" w:rsidP="00C71D84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3.</w:t>
      </w:r>
      <w:r w:rsidRPr="00095BFC">
        <w:rPr>
          <w:rFonts w:ascii="Verdana" w:eastAsia="Arial Unicode MS" w:hAnsi="Verdana"/>
        </w:rPr>
        <w:tab/>
        <w:t xml:space="preserve">Zamówienie współfinasowane ze środków Unii Europejskiej w ramach projektu/programu - </w:t>
      </w:r>
      <w:r w:rsidRPr="00C71D84">
        <w:rPr>
          <w:rFonts w:ascii="Verdana" w:eastAsia="Arial Unicode MS" w:hAnsi="Verdana"/>
        </w:rPr>
        <w:t>Umowa POWR.03.05.00-00-Z307/17, projekt współfinansowany ze środków Europejskiego Funduszu Rozwoju Społecznego w ramach Programu Operacyjnego Wiedza Edukacja Rozwój 2014-2020, Oś III Szkolnictwo wyższe dla gospodarki i rozwoju, Działanie 3.5 Kompleksowe programy szkół wyższych.</w:t>
      </w:r>
      <w:r w:rsidRPr="00095BFC">
        <w:rPr>
          <w:rFonts w:ascii="Verdana" w:eastAsia="Arial Unicode MS" w:hAnsi="Verdana"/>
        </w:rPr>
        <w:t>.</w:t>
      </w:r>
    </w:p>
    <w:p w:rsidR="00C71D84" w:rsidRPr="00095BFC" w:rsidRDefault="00C71D84" w:rsidP="00C71D84">
      <w:pPr>
        <w:ind w:left="426"/>
        <w:rPr>
          <w:rFonts w:ascii="Verdana" w:eastAsia="Arial Unicode MS" w:hAnsi="Verdana"/>
        </w:rPr>
      </w:pPr>
    </w:p>
    <w:p w:rsidR="00C71D84" w:rsidRPr="00095BFC" w:rsidRDefault="00C71D84" w:rsidP="00C71D8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095BFC"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C71D84" w:rsidRPr="00095BFC" w:rsidRDefault="00C71D84" w:rsidP="00C71D8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r w:rsidRPr="00095BFC">
        <w:rPr>
          <w:rFonts w:ascii="Verdana" w:eastAsia="Arial Unicode MS" w:hAnsi="Verdana"/>
          <w:bCs/>
        </w:rPr>
        <w:t>1. Wykonawca zobowiązuje się wykonać usługę w terminie: …………….</w:t>
      </w:r>
    </w:p>
    <w:p w:rsidR="00C71D84" w:rsidRPr="00095BFC" w:rsidRDefault="00C71D84" w:rsidP="00C71D8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bCs/>
        </w:rPr>
        <w:t>2. Miejsce świadczenia usługi</w:t>
      </w:r>
      <w:r>
        <w:rPr>
          <w:rFonts w:ascii="Verdana" w:eastAsia="Arial Unicode MS" w:hAnsi="Verdana"/>
          <w:bCs/>
        </w:rPr>
        <w:t xml:space="preserve">: </w:t>
      </w:r>
      <w:r w:rsidRPr="00C71D84">
        <w:rPr>
          <w:rFonts w:ascii="Verdana" w:eastAsia="Arial Unicode MS" w:hAnsi="Verdana"/>
          <w:bCs/>
        </w:rPr>
        <w:t xml:space="preserve">AGH al. Mickiewicza 30 30-059 Kraków w salach dydaktycznych </w:t>
      </w:r>
      <w:proofErr w:type="spellStart"/>
      <w:r w:rsidRPr="00C71D84">
        <w:rPr>
          <w:rFonts w:ascii="Verdana" w:eastAsia="Arial Unicode MS" w:hAnsi="Verdana"/>
          <w:bCs/>
        </w:rPr>
        <w:t>WGiG</w:t>
      </w:r>
      <w:proofErr w:type="spellEnd"/>
      <w:r w:rsidRPr="00C71D84">
        <w:rPr>
          <w:rFonts w:ascii="Verdana" w:eastAsia="Arial Unicode MS" w:hAnsi="Verdana"/>
          <w:bCs/>
        </w:rPr>
        <w:t>.</w:t>
      </w:r>
    </w:p>
    <w:p w:rsidR="00C71D84" w:rsidRPr="00095BFC" w:rsidRDefault="00C71D84" w:rsidP="00C71D84">
      <w:pPr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bookmarkStart w:id="3" w:name="_Toc447696300"/>
    </w:p>
    <w:p w:rsidR="00C71D84" w:rsidRPr="00095BFC" w:rsidRDefault="00C71D84" w:rsidP="00C71D8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:rsidR="00C71D84" w:rsidRPr="00095BFC" w:rsidRDefault="00C71D84" w:rsidP="00C71D8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:rsidR="00C71D84" w:rsidRPr="00095BFC" w:rsidRDefault="00C71D84" w:rsidP="00C71D84">
      <w:pPr>
        <w:widowControl w:val="0"/>
        <w:tabs>
          <w:tab w:val="left" w:pos="333"/>
        </w:tabs>
        <w:suppressAutoHyphens/>
        <w:jc w:val="both"/>
        <w:outlineLvl w:val="1"/>
        <w:rPr>
          <w:rFonts w:ascii="Verdana" w:hAnsi="Verdana"/>
          <w:color w:val="000000"/>
        </w:rPr>
      </w:pPr>
      <w:r w:rsidRPr="00095BFC">
        <w:rPr>
          <w:rFonts w:ascii="Verdana" w:eastAsia="Arial Unicode MS" w:hAnsi="Verdana"/>
        </w:rPr>
        <w:t xml:space="preserve">1. Za prawidłowe wykonanie przedmiotu Umowy Wykonawca otrzyma wynagrodzenie maksymalne w wysokości brutto …………………….. zł (słownie: ……………………..). </w:t>
      </w:r>
      <w:r w:rsidRPr="00095BFC"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095BFC">
        <w:rPr>
          <w:rFonts w:ascii="Verdana" w:eastAsia="Calibri" w:hAnsi="Verdana"/>
        </w:rPr>
        <w:t>t.j</w:t>
      </w:r>
      <w:proofErr w:type="spellEnd"/>
      <w:r w:rsidRPr="00095BFC">
        <w:rPr>
          <w:rFonts w:ascii="Verdana" w:eastAsia="Calibri" w:hAnsi="Verdana"/>
        </w:rPr>
        <w:t>. Dz. U. 2018.701 j.t.)</w:t>
      </w:r>
      <w:r w:rsidRPr="00095BFC">
        <w:rPr>
          <w:rFonts w:ascii="Verdana" w:hAnsi="Verdana"/>
          <w:bCs/>
          <w:iCs/>
          <w:lang w:eastAsia="zh-CN"/>
        </w:rPr>
        <w:t xml:space="preserve">. </w:t>
      </w:r>
    </w:p>
    <w:p w:rsidR="00C71D84" w:rsidRPr="00095BFC" w:rsidRDefault="00C71D84" w:rsidP="00C71D84">
      <w:pPr>
        <w:widowControl w:val="0"/>
        <w:tabs>
          <w:tab w:val="left" w:pos="333"/>
        </w:tabs>
        <w:suppressAutoHyphens/>
        <w:jc w:val="both"/>
        <w:outlineLvl w:val="1"/>
        <w:rPr>
          <w:rFonts w:ascii="Verdana" w:hAnsi="Verdana"/>
          <w:color w:val="000000"/>
        </w:rPr>
      </w:pPr>
      <w:r w:rsidRPr="00095BFC">
        <w:rPr>
          <w:rFonts w:ascii="Verdana" w:hAnsi="Verdana"/>
          <w:bCs/>
          <w:iCs/>
          <w:lang w:eastAsia="zh-CN"/>
        </w:rPr>
        <w:t>2. Cena brutto za przeprowadzenie szkolenia dla 1 osoby wynosi ……………………………………..………….</w:t>
      </w:r>
    </w:p>
    <w:p w:rsidR="00C71D84" w:rsidRPr="00095BFC" w:rsidRDefault="00C71D84" w:rsidP="00C71D84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 xml:space="preserve">3. Wynagrodzenie, o którym mowa w ust. 1 obejmuje wszystkie koszty jakie powstaną </w:t>
      </w:r>
      <w:r w:rsidRPr="00095BFC"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:rsidR="00C71D84" w:rsidRDefault="00C71D84" w:rsidP="00C71D8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lang w:eastAsia="zh-CN"/>
        </w:rPr>
      </w:pPr>
      <w:r w:rsidRPr="00095BFC">
        <w:rPr>
          <w:rFonts w:ascii="Verdana" w:hAnsi="Verdana" w:cs="Verdana"/>
          <w:lang w:eastAsia="zh-CN"/>
        </w:rPr>
        <w:lastRenderedPageBreak/>
        <w:t xml:space="preserve">4. </w:t>
      </w:r>
      <w:r w:rsidRPr="00C71D84">
        <w:rPr>
          <w:rFonts w:ascii="Verdana" w:hAnsi="Verdana" w:cs="Verdana"/>
          <w:lang w:eastAsia="zh-CN"/>
        </w:rPr>
        <w:t>Płatność nastąpi po wykonaniu zamówienia, w terminie do 21 dni od daty otrzymania przez Zamawiającego poprawnie wystawionej przez Wykonawcę faktury VAT.</w:t>
      </w:r>
    </w:p>
    <w:p w:rsidR="00C71D84" w:rsidRPr="00095BFC" w:rsidRDefault="00C71D84" w:rsidP="00C71D8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5</w:t>
      </w:r>
      <w:r w:rsidRPr="00095BFC">
        <w:rPr>
          <w:rFonts w:ascii="Verdana" w:eastAsia="Arial Unicode MS" w:hAnsi="Verdana"/>
          <w:iCs/>
        </w:rPr>
        <w:t>. Na fakturze Wykonawca umieści numer niniejszej umowy.</w:t>
      </w:r>
    </w:p>
    <w:p w:rsidR="00C71D84" w:rsidRPr="00095BFC" w:rsidRDefault="00C71D84" w:rsidP="00C71D8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6</w:t>
      </w:r>
      <w:r w:rsidRPr="00095BFC">
        <w:rPr>
          <w:rFonts w:ascii="Verdana" w:eastAsia="Arial Unicode MS" w:hAnsi="Verdana"/>
          <w:iCs/>
        </w:rPr>
        <w:t xml:space="preserve">. Zapłata wynagrodzenia zostanie dokonana przez Zamawiającego przelewem bankowym na rachunek bankowy Wykonawcy prowadzony przez </w:t>
      </w:r>
      <w:r w:rsidRPr="00095BFC">
        <w:rPr>
          <w:rFonts w:ascii="Verdana" w:eastAsia="Arial Unicode MS" w:hAnsi="Verdana"/>
          <w:b/>
          <w:iCs/>
        </w:rPr>
        <w:t xml:space="preserve">…………… </w:t>
      </w:r>
      <w:r w:rsidRPr="00095BFC">
        <w:rPr>
          <w:rFonts w:ascii="Verdana" w:eastAsia="Arial Unicode MS" w:hAnsi="Verdana"/>
          <w:iCs/>
        </w:rPr>
        <w:t xml:space="preserve">nr rachunku </w:t>
      </w:r>
      <w:r w:rsidRPr="00095BFC">
        <w:rPr>
          <w:rFonts w:ascii="Verdana" w:eastAsia="Arial Unicode MS" w:hAnsi="Verdana"/>
          <w:b/>
          <w:iCs/>
        </w:rPr>
        <w:t>…………….</w:t>
      </w:r>
      <w:r w:rsidRPr="00095BFC">
        <w:rPr>
          <w:rFonts w:ascii="Verdana" w:eastAsia="Arial Unicode MS" w:hAnsi="Verdana"/>
          <w:iCs/>
        </w:rPr>
        <w:t>.</w:t>
      </w:r>
    </w:p>
    <w:p w:rsidR="00C71D84" w:rsidRPr="00095BFC" w:rsidRDefault="00C71D84" w:rsidP="00C71D8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7</w:t>
      </w:r>
      <w:r w:rsidRPr="00095BFC">
        <w:rPr>
          <w:rFonts w:ascii="Verdana" w:eastAsia="Arial Unicode MS" w:hAnsi="Verdana"/>
          <w:iCs/>
        </w:rPr>
        <w:t>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C71D84" w:rsidRPr="00095BFC" w:rsidRDefault="00C71D84" w:rsidP="00C71D8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8</w:t>
      </w:r>
      <w:r w:rsidRPr="00095BFC">
        <w:rPr>
          <w:rFonts w:ascii="Verdana" w:eastAsia="Arial Unicode MS" w:hAnsi="Verdana"/>
          <w:iCs/>
        </w:rPr>
        <w:t>. Za dzień zapłaty uważa się dzień obciążenia rachunku bankowego Zamawiającego poleceniem przelewu na rachunek bankowy Wykonawcy.</w:t>
      </w:r>
    </w:p>
    <w:p w:rsidR="00C71D84" w:rsidRPr="00095BFC" w:rsidRDefault="00C71D84" w:rsidP="00C71D8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9</w:t>
      </w:r>
      <w:r w:rsidRPr="00095BFC">
        <w:rPr>
          <w:rFonts w:ascii="Verdana" w:eastAsia="Arial Unicode MS" w:hAnsi="Verdana"/>
          <w:iCs/>
        </w:rPr>
        <w:t xml:space="preserve">. Za niedotrzymanie terminu płatności faktury Wykonawca może naliczyć odsetki </w:t>
      </w:r>
      <w:r w:rsidRPr="00095BFC">
        <w:rPr>
          <w:rFonts w:ascii="Verdana" w:eastAsia="Arial Unicode MS" w:hAnsi="Verdana"/>
          <w:iCs/>
        </w:rPr>
        <w:br/>
        <w:t>w ustawowej wysokości.</w:t>
      </w:r>
    </w:p>
    <w:p w:rsidR="00C71D84" w:rsidRPr="00095BFC" w:rsidRDefault="00C71D84" w:rsidP="00C71D8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10</w:t>
      </w:r>
      <w:r w:rsidRPr="00095BFC">
        <w:rPr>
          <w:rFonts w:ascii="Verdana" w:eastAsia="Arial Unicode MS" w:hAnsi="Verdana"/>
          <w:iCs/>
        </w:rPr>
        <w:t>. Zamawiający nie wyraża zgody na cesję wierzytelności wynikającą z realizacji niniejszej umowy.</w:t>
      </w:r>
    </w:p>
    <w:p w:rsidR="00C71D84" w:rsidRPr="00095BFC" w:rsidRDefault="00C71D84" w:rsidP="00C71D8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4" w:name="_Toc447696301"/>
      <w:bookmarkStart w:id="5" w:name="_Toc470857625"/>
    </w:p>
    <w:p w:rsidR="00C71D84" w:rsidRPr="00095BFC" w:rsidRDefault="00C71D84" w:rsidP="00C71D8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095BFC">
        <w:rPr>
          <w:rFonts w:ascii="Verdana" w:hAnsi="Verdana"/>
          <w:b/>
          <w:bCs/>
        </w:rPr>
        <w:t>§ 4 Oświadczenia stron</w:t>
      </w:r>
      <w:bookmarkEnd w:id="4"/>
      <w:bookmarkEnd w:id="5"/>
    </w:p>
    <w:p w:rsidR="00C71D84" w:rsidRPr="00095BFC" w:rsidRDefault="00C71D84" w:rsidP="00C71D84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1. Wykonawca zobowiązuje się do wykonania przedmiotu Umowy ze szczególną starannością, przestrzegając wszelkich wymaganych prawem przepisów, stosownych norm.</w:t>
      </w:r>
    </w:p>
    <w:p w:rsidR="00C71D84" w:rsidRPr="00095BFC" w:rsidRDefault="00C71D84" w:rsidP="00C71D84">
      <w:pPr>
        <w:contextualSpacing/>
        <w:jc w:val="both"/>
        <w:outlineLvl w:val="0"/>
        <w:rPr>
          <w:rFonts w:ascii="Verdana" w:hAnsi="Verdana"/>
          <w:color w:val="000000"/>
        </w:rPr>
      </w:pPr>
      <w:r w:rsidRPr="00095BFC">
        <w:rPr>
          <w:rFonts w:ascii="Verdana" w:hAnsi="Verdana"/>
        </w:rPr>
        <w:t xml:space="preserve">2. Wykonawca oświadcza, że </w:t>
      </w:r>
      <w:r w:rsidRPr="00095BFC">
        <w:rPr>
          <w:rFonts w:ascii="Verdana" w:hAnsi="Verdana"/>
          <w:color w:val="000000"/>
        </w:rPr>
        <w:t>posiada odpowiednią wiedzę, umiejętności i uprawnienia konieczne dla prawidłowego wykonywania Umowy.</w:t>
      </w:r>
    </w:p>
    <w:p w:rsidR="006F4971" w:rsidRDefault="00C71D84" w:rsidP="006F497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color w:val="000000"/>
        </w:rPr>
      </w:pPr>
      <w:r w:rsidRPr="00095BFC">
        <w:rPr>
          <w:rFonts w:ascii="Verdana" w:hAnsi="Verdana"/>
          <w:color w:val="000000"/>
        </w:rPr>
        <w:t>3. Wykonawca zapewni kadrę prowadzącą zajęcia, gwarantującą odpowiedni poziom merytoryczny szkolenia.</w:t>
      </w:r>
      <w:bookmarkStart w:id="6" w:name="_§5_Dostawa_i"/>
      <w:bookmarkStart w:id="7" w:name="_§_7_Warunki"/>
      <w:bookmarkStart w:id="8" w:name="_§_8_Kary"/>
      <w:bookmarkStart w:id="9" w:name="_Toc447696305"/>
      <w:bookmarkStart w:id="10" w:name="_Toc470857628"/>
      <w:bookmarkEnd w:id="6"/>
      <w:bookmarkEnd w:id="7"/>
      <w:bookmarkEnd w:id="8"/>
    </w:p>
    <w:p w:rsidR="006F4971" w:rsidRPr="006F4971" w:rsidRDefault="006F4971" w:rsidP="006F497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4. </w:t>
      </w:r>
      <w:r>
        <w:rPr>
          <w:rFonts w:ascii="Verdana" w:eastAsia="Arial Unicode MS" w:hAnsi="Verdana"/>
        </w:rPr>
        <w:t>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:rsidR="006F4971" w:rsidRDefault="006F4971" w:rsidP="006F4971">
      <w:pPr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5. Po podpisaniu umowy nadzór nad jej realizacją sprawuje:</w:t>
      </w:r>
    </w:p>
    <w:p w:rsidR="006F4971" w:rsidRDefault="006F4971" w:rsidP="006F4971">
      <w:pPr>
        <w:numPr>
          <w:ilvl w:val="0"/>
          <w:numId w:val="23"/>
        </w:numPr>
        <w:tabs>
          <w:tab w:val="left" w:pos="300"/>
        </w:tabs>
        <w:ind w:hanging="720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:rsidR="006F4971" w:rsidRDefault="006F4971" w:rsidP="006F4971">
      <w:pPr>
        <w:numPr>
          <w:ilvl w:val="0"/>
          <w:numId w:val="23"/>
        </w:numPr>
        <w:tabs>
          <w:tab w:val="left" w:pos="300"/>
        </w:tabs>
        <w:ind w:hanging="720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ze strony Wykonawcy: …………… Tel. …………………., e-mail ……………………..</w:t>
      </w:r>
    </w:p>
    <w:p w:rsidR="00C71D84" w:rsidRPr="00095BFC" w:rsidRDefault="00C71D84" w:rsidP="00C71D84">
      <w:pPr>
        <w:tabs>
          <w:tab w:val="left" w:pos="300"/>
        </w:tabs>
        <w:rPr>
          <w:rFonts w:ascii="Verdana" w:hAnsi="Verdana"/>
          <w:b/>
          <w:bCs/>
        </w:rPr>
      </w:pPr>
    </w:p>
    <w:p w:rsidR="00C71D84" w:rsidRPr="00095BFC" w:rsidRDefault="00C71D84" w:rsidP="00C71D84">
      <w:pPr>
        <w:jc w:val="center"/>
        <w:rPr>
          <w:rFonts w:ascii="Verdana" w:hAnsi="Verdana"/>
          <w:b/>
          <w:bCs/>
        </w:rPr>
      </w:pPr>
      <w:r w:rsidRPr="00095BFC">
        <w:rPr>
          <w:rFonts w:ascii="Verdana" w:hAnsi="Verdana"/>
          <w:b/>
          <w:bCs/>
        </w:rPr>
        <w:t>§ 5 Dane osobowe</w:t>
      </w:r>
    </w:p>
    <w:p w:rsidR="00C71D84" w:rsidRPr="00095BFC" w:rsidRDefault="00C71D84" w:rsidP="00C71D84">
      <w:pPr>
        <w:shd w:val="clear" w:color="auto" w:fill="FFFFFF"/>
        <w:jc w:val="both"/>
        <w:rPr>
          <w:rFonts w:ascii="Verdana" w:hAnsi="Verdana"/>
        </w:rPr>
      </w:pPr>
      <w:r w:rsidRPr="00095BFC">
        <w:rPr>
          <w:rFonts w:ascii="Verdana" w:hAnsi="Verdana"/>
        </w:rPr>
        <w:t>1.</w:t>
      </w:r>
      <w:r w:rsidRPr="00095BFC">
        <w:rPr>
          <w:sz w:val="24"/>
          <w:szCs w:val="24"/>
        </w:rPr>
        <w:t xml:space="preserve"> </w:t>
      </w:r>
      <w:r w:rsidRPr="00095BFC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C71D84" w:rsidRPr="00095BFC" w:rsidRDefault="00C71D84" w:rsidP="00C71D84">
      <w:pPr>
        <w:shd w:val="clear" w:color="auto" w:fill="FFFFFF"/>
        <w:jc w:val="both"/>
        <w:rPr>
          <w:rFonts w:ascii="Verdana" w:hAnsi="Verdana"/>
        </w:rPr>
      </w:pPr>
      <w:r w:rsidRPr="00095BFC"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:rsidR="00C71D84" w:rsidRPr="00095BFC" w:rsidRDefault="00C71D84" w:rsidP="00C71D84">
      <w:pPr>
        <w:shd w:val="clear" w:color="auto" w:fill="FFFFFF"/>
        <w:jc w:val="both"/>
        <w:rPr>
          <w:rFonts w:ascii="Verdana" w:hAnsi="Verdana"/>
        </w:rPr>
      </w:pPr>
      <w:r w:rsidRPr="00095BFC"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:rsidR="00C71D84" w:rsidRPr="00095BFC" w:rsidRDefault="00C71D84" w:rsidP="00C71D84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C71D84" w:rsidRPr="00095BFC" w:rsidRDefault="00C71D84" w:rsidP="00C71D84">
      <w:pPr>
        <w:jc w:val="center"/>
        <w:rPr>
          <w:rFonts w:ascii="Verdana" w:hAnsi="Verdana"/>
        </w:rPr>
      </w:pPr>
      <w:r w:rsidRPr="00095BFC">
        <w:rPr>
          <w:rFonts w:ascii="Verdana" w:hAnsi="Verdana"/>
          <w:b/>
          <w:bCs/>
        </w:rPr>
        <w:t>§ 6 Klauzula poufności</w:t>
      </w:r>
    </w:p>
    <w:p w:rsidR="00C71D84" w:rsidRPr="00095BFC" w:rsidRDefault="00C71D84" w:rsidP="00C71D84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C71D84" w:rsidRPr="00095BFC" w:rsidRDefault="00C71D84" w:rsidP="00C71D84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2. W razie wątpliwości, czy określona informacja stanowi tajemnicę, Wykonawca zobowiązany jest zwrócić się w formie pisemnej do Jednostki o wyjaśnienie takiej wątpliwości. </w:t>
      </w:r>
    </w:p>
    <w:p w:rsidR="00C71D84" w:rsidRPr="00095BFC" w:rsidRDefault="00C71D84" w:rsidP="00C71D84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3. Wykonawca zobowiązuje się do wykorzystania uzyskanych, powyższych informacji jedynie w celu wykonania przedmiotu umowy. </w:t>
      </w:r>
    </w:p>
    <w:p w:rsidR="00C71D84" w:rsidRPr="00095BFC" w:rsidRDefault="00C71D84" w:rsidP="00C71D84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:rsidR="00C71D84" w:rsidRPr="00095BFC" w:rsidRDefault="00C71D84" w:rsidP="00C71D84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lastRenderedPageBreak/>
        <w:t xml:space="preserve">5. Powyższe przepisy nie będą miały zastosowania wobec informacji powszechnie znanych lub opublikowanych oraz w przypadku żądania ich ujawnienia przez uprawniony organ. </w:t>
      </w:r>
    </w:p>
    <w:p w:rsidR="00C71D84" w:rsidRPr="00095BFC" w:rsidRDefault="00C71D84" w:rsidP="00C71D8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C71D84" w:rsidRPr="00095BFC" w:rsidRDefault="00C71D84" w:rsidP="00C71D8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C71D84" w:rsidRPr="00095BFC" w:rsidRDefault="00C71D84" w:rsidP="00C71D8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095BFC">
        <w:rPr>
          <w:rFonts w:ascii="Verdana" w:hAnsi="Verdana"/>
          <w:b/>
          <w:bCs/>
        </w:rPr>
        <w:t>§ 7 Kary umowne</w:t>
      </w:r>
      <w:bookmarkEnd w:id="9"/>
      <w:bookmarkEnd w:id="10"/>
    </w:p>
    <w:p w:rsidR="00C71D84" w:rsidRPr="00095BFC" w:rsidRDefault="00C71D84" w:rsidP="00C71D8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1" w:name="_§_9_Odstąpienie"/>
      <w:bookmarkStart w:id="12" w:name="_Toc447696306"/>
      <w:bookmarkStart w:id="13" w:name="_Toc470857629"/>
      <w:bookmarkEnd w:id="11"/>
      <w:r w:rsidRPr="00095BFC">
        <w:rPr>
          <w:rFonts w:ascii="Verdana" w:eastAsia="Arial Unicode MS" w:hAnsi="Verdana"/>
        </w:rPr>
        <w:t xml:space="preserve">1. Wykonawca zapłaci na rzecz Zamawiającego, karę umowną za niedotrzymanie uzgodnionego </w:t>
      </w:r>
      <w:r w:rsidRPr="00095BFC"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C71D84" w:rsidRPr="00095BFC" w:rsidRDefault="00C71D84" w:rsidP="00C71D8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 xml:space="preserve">2. Jeżeli opóźnienie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095BFC">
        <w:rPr>
          <w:rFonts w:ascii="Verdana" w:hAnsi="Verdana"/>
          <w:iCs/>
        </w:rPr>
        <w:t>wynagrodzenia umownego.</w:t>
      </w:r>
    </w:p>
    <w:p w:rsidR="00C71D84" w:rsidRDefault="00C71D84" w:rsidP="00C71D8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hAnsi="Verdana"/>
          <w:iCs/>
        </w:rPr>
      </w:pPr>
      <w:r w:rsidRPr="00095BFC">
        <w:rPr>
          <w:rFonts w:ascii="Verdana" w:hAnsi="Verdana"/>
          <w:iCs/>
        </w:rPr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:rsidR="00C71D84" w:rsidRPr="00095BFC" w:rsidRDefault="00D339BA" w:rsidP="00C71D8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>4</w:t>
      </w:r>
      <w:r w:rsidR="00C71D84" w:rsidRPr="00095BFC">
        <w:rPr>
          <w:rFonts w:ascii="Verdana" w:hAnsi="Verdana"/>
          <w:iCs/>
        </w:rPr>
        <w:t xml:space="preserve">. Zamawiający zapłaci na rzecz Wykonawcy karę umowną w wysokości 10% całkowitego wynagrodzenia, w przypadku odstąpienia od umowy przez Wykonawcę lub  Zamawiającego, z przyczyn leżących po stronie Zamawiającego. </w:t>
      </w:r>
    </w:p>
    <w:p w:rsidR="00C71D84" w:rsidRPr="00095BFC" w:rsidRDefault="00D339BA" w:rsidP="00C71D8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5</w:t>
      </w:r>
      <w:r w:rsidR="00C71D84" w:rsidRPr="00095BFC">
        <w:rPr>
          <w:rFonts w:ascii="Verdana" w:eastAsia="Arial Unicode MS" w:hAnsi="Verdana"/>
        </w:rPr>
        <w:t xml:space="preserve">. Jeżeli kary umowne, o których mowa w </w:t>
      </w:r>
      <w:r w:rsidR="00C71D84" w:rsidRPr="00095BFC">
        <w:rPr>
          <w:rFonts w:ascii="Verdana" w:hAnsi="Verdana"/>
          <w:bCs/>
        </w:rPr>
        <w:t xml:space="preserve">§ </w:t>
      </w:r>
      <w:r w:rsidR="00C71D84">
        <w:rPr>
          <w:rFonts w:ascii="Verdana" w:hAnsi="Verdana"/>
          <w:bCs/>
        </w:rPr>
        <w:t>7</w:t>
      </w:r>
      <w:r w:rsidR="00C71D84" w:rsidRPr="00095BFC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C71D84" w:rsidRPr="00095BFC" w:rsidRDefault="00D339BA" w:rsidP="00C71D8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6</w:t>
      </w:r>
      <w:r w:rsidR="00C71D84" w:rsidRPr="00095BFC">
        <w:rPr>
          <w:rFonts w:ascii="Verdana" w:eastAsia="Arial Unicode MS" w:hAnsi="Verdana"/>
        </w:rPr>
        <w:t xml:space="preserve">. Kary umowne są płatne w terminie 14 dni od daty otrzymania wezwania lub poprzez potrącenie z wynagrodzenia Wykonawcy. </w:t>
      </w:r>
    </w:p>
    <w:p w:rsidR="00C71D84" w:rsidRPr="00095BFC" w:rsidRDefault="00C71D84" w:rsidP="00C71D8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C71D84" w:rsidRPr="00095BFC" w:rsidRDefault="00C71D84" w:rsidP="00C71D8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095BFC">
        <w:rPr>
          <w:rFonts w:ascii="Verdana" w:eastAsia="Arial Unicode MS" w:hAnsi="Verdana"/>
          <w:b/>
        </w:rPr>
        <w:t>§ 8</w:t>
      </w:r>
      <w:r w:rsidRPr="00095BFC">
        <w:rPr>
          <w:rFonts w:ascii="Verdana" w:eastAsia="Arial Unicode MS" w:hAnsi="Verdana"/>
        </w:rPr>
        <w:t xml:space="preserve"> </w:t>
      </w:r>
      <w:r w:rsidRPr="00095BFC">
        <w:rPr>
          <w:rFonts w:ascii="Verdana" w:hAnsi="Verdana"/>
          <w:b/>
          <w:bCs/>
        </w:rPr>
        <w:t>Odstąpienie i wypowiedzenie Umowy</w:t>
      </w:r>
      <w:bookmarkEnd w:id="12"/>
      <w:bookmarkEnd w:id="13"/>
    </w:p>
    <w:p w:rsidR="00C71D84" w:rsidRPr="00095BFC" w:rsidRDefault="00C71D84" w:rsidP="00C71D8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1. Zamawiający może odstąpić od Umowy w przypadku wystąpienia okoliczności, o których mowa w art. 145 ust. 1 ustawy z dnia 29 stycznia 2004 r. Prawo zamówień publicznych (</w:t>
      </w:r>
      <w:proofErr w:type="spellStart"/>
      <w:r w:rsidRPr="00095BFC">
        <w:rPr>
          <w:rFonts w:ascii="Verdana" w:eastAsia="Arial Unicode MS" w:hAnsi="Verdana"/>
        </w:rPr>
        <w:t>t.j</w:t>
      </w:r>
      <w:proofErr w:type="spellEnd"/>
      <w:r w:rsidRPr="00095BFC">
        <w:rPr>
          <w:rFonts w:ascii="Verdana" w:eastAsia="Arial Unicode MS" w:hAnsi="Verdana"/>
        </w:rPr>
        <w:t xml:space="preserve">. Dz. U. z 2015 r. poz. 2164 z </w:t>
      </w:r>
      <w:proofErr w:type="spellStart"/>
      <w:r w:rsidRPr="00095BFC">
        <w:rPr>
          <w:rFonts w:ascii="Verdana" w:eastAsia="Arial Unicode MS" w:hAnsi="Verdana"/>
        </w:rPr>
        <w:t>późn</w:t>
      </w:r>
      <w:proofErr w:type="spellEnd"/>
      <w:r w:rsidRPr="00095BFC">
        <w:rPr>
          <w:rFonts w:ascii="Verdana" w:eastAsia="Arial Unicode MS" w:hAnsi="Verdana"/>
        </w:rPr>
        <w:t>. zm.).</w:t>
      </w:r>
    </w:p>
    <w:p w:rsidR="00C71D84" w:rsidRPr="00095BFC" w:rsidRDefault="00C71D84" w:rsidP="00C71D8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C71D84" w:rsidRPr="00095BFC" w:rsidRDefault="00C71D84" w:rsidP="00C71D8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C71D84" w:rsidRPr="00095BFC" w:rsidRDefault="00C71D84" w:rsidP="00C71D84">
      <w:pPr>
        <w:ind w:left="567"/>
        <w:jc w:val="center"/>
        <w:rPr>
          <w:rFonts w:ascii="Verdana" w:hAnsi="Verdana"/>
          <w:b/>
          <w:bCs/>
        </w:rPr>
      </w:pPr>
    </w:p>
    <w:p w:rsidR="00C71D84" w:rsidRPr="00095BFC" w:rsidRDefault="00C71D84" w:rsidP="00C71D84">
      <w:pPr>
        <w:ind w:left="567"/>
        <w:jc w:val="center"/>
        <w:rPr>
          <w:rFonts w:ascii="Verdana" w:hAnsi="Verdana"/>
          <w:b/>
          <w:bCs/>
        </w:rPr>
      </w:pPr>
      <w:r w:rsidRPr="00095BFC">
        <w:rPr>
          <w:rFonts w:ascii="Verdana" w:hAnsi="Verdana"/>
          <w:b/>
          <w:bCs/>
        </w:rPr>
        <w:t>§ 9 Zmiany Umowy</w:t>
      </w:r>
    </w:p>
    <w:p w:rsidR="00C71D84" w:rsidRPr="00095BFC" w:rsidRDefault="00C71D84" w:rsidP="00C71D84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1. Wszelkie zmiany umowy wymagają formy pisemnej (aneksu) pod rygorem nieważności.</w:t>
      </w:r>
    </w:p>
    <w:p w:rsidR="00C71D84" w:rsidRPr="00095BFC" w:rsidRDefault="00C71D84" w:rsidP="00C71D84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 xml:space="preserve">2. Dopuszcza się następujące zmiany umowy w przypadku: </w:t>
      </w:r>
    </w:p>
    <w:p w:rsidR="00C71D84" w:rsidRPr="00095BFC" w:rsidRDefault="00C71D84" w:rsidP="00C71D84">
      <w:pPr>
        <w:numPr>
          <w:ilvl w:val="0"/>
          <w:numId w:val="21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095BFC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:rsidR="004E0720" w:rsidRDefault="00C71D84" w:rsidP="004E0720">
      <w:pPr>
        <w:numPr>
          <w:ilvl w:val="0"/>
          <w:numId w:val="21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095BFC">
        <w:rPr>
          <w:rFonts w:ascii="Verdana" w:hAnsi="Verdana"/>
          <w:iCs/>
        </w:rPr>
        <w:t>ograniczenia zakresu prac objętych niniejszą umową w przypadku stwierdzenia braku konieczności wykonywania części zamówienia.</w:t>
      </w:r>
    </w:p>
    <w:p w:rsidR="004E0720" w:rsidRDefault="006F4971" w:rsidP="004E0720">
      <w:pPr>
        <w:numPr>
          <w:ilvl w:val="0"/>
          <w:numId w:val="21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E0720">
        <w:rPr>
          <w:rFonts w:ascii="Verdana" w:hAnsi="Verdana"/>
        </w:rPr>
        <w:t>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:rsidR="004E0720" w:rsidRDefault="006F4971" w:rsidP="004E0720">
      <w:pPr>
        <w:numPr>
          <w:ilvl w:val="0"/>
          <w:numId w:val="21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E0720">
        <w:rPr>
          <w:rFonts w:ascii="Verdana" w:hAnsi="Verdana"/>
        </w:rPr>
        <w:t>zmiany osoby wyznaczonej do realizacji przedmiotu umowy przez Wykonawcę z przyczyn wskazanych w § 4 ust. 4 niniejszej umowy, przy czym zmiana ta następuje w trybie i na zasadach wskazanych poniżej:</w:t>
      </w:r>
    </w:p>
    <w:p w:rsidR="004E0720" w:rsidRDefault="006F4971" w:rsidP="004E0720">
      <w:pPr>
        <w:tabs>
          <w:tab w:val="left" w:pos="426"/>
          <w:tab w:val="left" w:pos="851"/>
        </w:tabs>
        <w:autoSpaceDE w:val="0"/>
        <w:autoSpaceDN w:val="0"/>
        <w:ind w:left="851"/>
        <w:jc w:val="both"/>
        <w:rPr>
          <w:rFonts w:ascii="Verdana" w:hAnsi="Verdana"/>
          <w:iCs/>
        </w:rPr>
      </w:pPr>
      <w:r w:rsidRPr="004E0720">
        <w:rPr>
          <w:rFonts w:ascii="Verdana" w:hAnsi="Verdana"/>
        </w:rPr>
        <w:t xml:space="preserve">Wykonawca przedkłada Zamawiającemu odpowiednio umotywowany pisemny wniosek o zmianę </w:t>
      </w:r>
      <w:bookmarkStart w:id="14" w:name="_Hlk31109499"/>
      <w:r w:rsidRPr="004E0720">
        <w:rPr>
          <w:rFonts w:ascii="Verdana" w:hAnsi="Verdana"/>
        </w:rPr>
        <w:t xml:space="preserve">osoby wyznaczonej do realizacji przedmiotu umowy </w:t>
      </w:r>
      <w:bookmarkEnd w:id="14"/>
      <w:r w:rsidRPr="004E0720">
        <w:rPr>
          <w:rFonts w:ascii="Verdana" w:hAnsi="Verdana"/>
        </w:rPr>
        <w:t>na co najmniej 7 dni przed terminem rozpoczęcia szkolenia – prośbę o zmianę osoby dedykowanej do realizacji przedmiotu umowy zawierający konkretną przyczynę planowanej zmiany, uprawdopodobnioną odpowiednimi dokumentami.</w:t>
      </w:r>
    </w:p>
    <w:p w:rsidR="006F4971" w:rsidRPr="004E0720" w:rsidRDefault="006F4971" w:rsidP="004E0720">
      <w:pPr>
        <w:tabs>
          <w:tab w:val="left" w:pos="426"/>
          <w:tab w:val="left" w:pos="851"/>
        </w:tabs>
        <w:autoSpaceDE w:val="0"/>
        <w:autoSpaceDN w:val="0"/>
        <w:ind w:left="851"/>
        <w:jc w:val="both"/>
        <w:rPr>
          <w:rFonts w:ascii="Verdana" w:hAnsi="Verdana"/>
          <w:iCs/>
        </w:rPr>
      </w:pPr>
      <w:r>
        <w:rPr>
          <w:rFonts w:ascii="Verdana" w:hAnsi="Verdana"/>
        </w:rPr>
        <w:t>Zamawiający rozpatrując wniosek Wykonawcy jest uprawniony do wyrażenia pisemnej, uprzedniej zgody na zmianę osoby wyznaczonej do realizacji przedmiotu umowy albo nieuwzględnienia wniosku, w szczególności, gdy zmiana jest spowodowana innymi przyczynami niż wskazane w § 4 ust. 4 umowy, jak również w przypadku powzięcia przez Zamawiającego wątpliwości co do zasadności faktów wskazanych w uzasadnieniu wniosku. W razie odmowy Zamawiającego zmiany osoby wyznaczonej do realizacji przedmiotu umowy Wykonawca w terminie 2 (dwóch) dni od przekazania odmowy przedkłada Zamawiającemu propozycję nowej kandydatury, z uwzględnieniem powyżej opisanej procedury.</w:t>
      </w:r>
    </w:p>
    <w:p w:rsidR="00C71D84" w:rsidRPr="00095BFC" w:rsidRDefault="00C71D84" w:rsidP="00C71D84">
      <w:pPr>
        <w:ind w:left="567"/>
        <w:jc w:val="center"/>
        <w:rPr>
          <w:rFonts w:ascii="Verdana" w:hAnsi="Verdana"/>
          <w:b/>
          <w:bCs/>
        </w:rPr>
      </w:pPr>
    </w:p>
    <w:p w:rsidR="00C71D84" w:rsidRPr="00095BFC" w:rsidRDefault="00C71D84" w:rsidP="00C71D84">
      <w:pPr>
        <w:ind w:left="567"/>
        <w:jc w:val="center"/>
        <w:rPr>
          <w:rFonts w:ascii="Verdana" w:hAnsi="Verdana"/>
          <w:b/>
          <w:bCs/>
        </w:rPr>
      </w:pPr>
      <w:r w:rsidRPr="00095BFC">
        <w:rPr>
          <w:rFonts w:ascii="Verdana" w:hAnsi="Verdana"/>
          <w:b/>
          <w:bCs/>
        </w:rPr>
        <w:t>§ 1</w:t>
      </w:r>
      <w:r w:rsidR="004E0720">
        <w:rPr>
          <w:rFonts w:ascii="Verdana" w:hAnsi="Verdana"/>
          <w:b/>
          <w:bCs/>
        </w:rPr>
        <w:t xml:space="preserve">0 </w:t>
      </w:r>
      <w:r w:rsidRPr="00095BFC">
        <w:rPr>
          <w:rFonts w:ascii="Verdana" w:hAnsi="Verdana"/>
          <w:b/>
          <w:bCs/>
        </w:rPr>
        <w:t>Postanowienia końcowe</w:t>
      </w:r>
    </w:p>
    <w:p w:rsidR="00C71D84" w:rsidRPr="00095BFC" w:rsidRDefault="00C71D84" w:rsidP="00C71D8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1. W sprawach nieuregulowanych niniejszą umową stosuje się przepisy Kodeksu cywilnego.</w:t>
      </w:r>
    </w:p>
    <w:p w:rsidR="00C71D84" w:rsidRPr="00095BFC" w:rsidRDefault="00C71D84" w:rsidP="00C71D8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2. Ewentualne spory powstałe w trakcie realizacji umowy podlegają rozpoznaniu przez sąd właściwy dla siedziby Zamawiającego.</w:t>
      </w:r>
    </w:p>
    <w:p w:rsidR="00C71D84" w:rsidRPr="00095BFC" w:rsidRDefault="00C71D84" w:rsidP="00C71D8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095BFC">
        <w:rPr>
          <w:rFonts w:ascii="Verdana" w:eastAsia="Arial Unicode MS" w:hAnsi="Verdana"/>
        </w:rPr>
        <w:t>3. Umowę sporządzono w 2 jednobrzmiących egzemplarzach, po 1 egzemplarzu dla każdej ze Stron.</w:t>
      </w:r>
    </w:p>
    <w:p w:rsidR="00C71D84" w:rsidRPr="00095BFC" w:rsidRDefault="00C71D84" w:rsidP="00C71D84">
      <w:pPr>
        <w:rPr>
          <w:rFonts w:ascii="Verdana" w:hAnsi="Verdana"/>
        </w:rPr>
      </w:pPr>
    </w:p>
    <w:p w:rsidR="00C71D84" w:rsidRPr="00095BFC" w:rsidRDefault="00C71D84" w:rsidP="00C71D84">
      <w:pPr>
        <w:rPr>
          <w:rFonts w:ascii="Verdana" w:hAnsi="Verdana"/>
        </w:rPr>
      </w:pPr>
    </w:p>
    <w:p w:rsidR="00C71D84" w:rsidRPr="00095BFC" w:rsidRDefault="00C71D84" w:rsidP="00C71D8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095BFC">
        <w:rPr>
          <w:rFonts w:ascii="Verdana" w:hAnsi="Verdana"/>
        </w:rPr>
        <w:tab/>
      </w:r>
      <w:r w:rsidRPr="00095BFC">
        <w:rPr>
          <w:rFonts w:ascii="Bookman Old Style" w:hAnsi="Bookman Old Style"/>
          <w:sz w:val="22"/>
          <w:szCs w:val="22"/>
        </w:rPr>
        <w:t xml:space="preserve">       </w:t>
      </w:r>
      <w:r w:rsidRPr="00095BFC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095BFC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:rsidR="00C71D84" w:rsidRPr="00095BFC" w:rsidRDefault="00C71D84" w:rsidP="00C71D8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C71D84" w:rsidRPr="00095BFC" w:rsidRDefault="00C71D84" w:rsidP="00C71D8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C71D84" w:rsidRPr="00095BFC" w:rsidRDefault="00C71D84" w:rsidP="00C71D84">
      <w:pPr>
        <w:rPr>
          <w:rFonts w:ascii="Bookman Old Style" w:hAnsi="Bookman Old Style"/>
          <w:sz w:val="22"/>
          <w:szCs w:val="22"/>
        </w:rPr>
      </w:pPr>
      <w:r w:rsidRPr="00095BFC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095BFC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C71D84" w:rsidRPr="00095BFC" w:rsidRDefault="00C71D84" w:rsidP="00C71D84">
      <w:pPr>
        <w:rPr>
          <w:rFonts w:ascii="Bookman Old Style" w:hAnsi="Bookman Old Style"/>
          <w:i/>
        </w:rPr>
      </w:pPr>
      <w:r w:rsidRPr="00095BFC">
        <w:rPr>
          <w:rFonts w:ascii="Bookman Old Style" w:hAnsi="Bookman Old Style"/>
          <w:i/>
        </w:rPr>
        <w:t xml:space="preserve">          Data i podpis                                                                             Data i podpis</w:t>
      </w:r>
    </w:p>
    <w:p w:rsidR="00C71D84" w:rsidRPr="00095BFC" w:rsidRDefault="00C71D84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 w:rsidRPr="00095BFC"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</w:p>
    <w:p w:rsidR="00C71D84" w:rsidRPr="00095BFC" w:rsidRDefault="00C71D84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C71D84" w:rsidRPr="00095BFC" w:rsidRDefault="00C71D84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C71D84" w:rsidRPr="00095BFC" w:rsidRDefault="00C71D84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C71D84" w:rsidRPr="00095BFC" w:rsidRDefault="00C71D84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C71D84" w:rsidRPr="00095BFC" w:rsidRDefault="00C71D84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C71D84" w:rsidRDefault="00C71D84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4E0720" w:rsidRDefault="004E0720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4E0720" w:rsidRDefault="004E0720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4E0720" w:rsidRDefault="004E0720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4E0720" w:rsidRDefault="004E0720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4E0720" w:rsidRDefault="004E0720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4E0720" w:rsidRDefault="004E0720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4E0720" w:rsidRDefault="004E0720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4E0720" w:rsidRDefault="004E0720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4E0720" w:rsidRDefault="004E0720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4E0720" w:rsidRDefault="004E0720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4E0720" w:rsidRDefault="004E0720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4E0720" w:rsidRPr="00095BFC" w:rsidRDefault="004E0720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C71D84" w:rsidRDefault="00C71D84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D339BA" w:rsidRDefault="00D339BA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D339BA" w:rsidRPr="00095BFC" w:rsidRDefault="00D339BA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bookmarkStart w:id="15" w:name="_GoBack"/>
      <w:bookmarkEnd w:id="15"/>
    </w:p>
    <w:p w:rsidR="00C71D84" w:rsidRPr="00095BFC" w:rsidRDefault="00C71D84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C71D84" w:rsidRPr="00095BFC" w:rsidRDefault="00C71D84" w:rsidP="00C71D84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 w:rsidRPr="00095BFC">
        <w:rPr>
          <w:rFonts w:ascii="Verdana" w:hAnsi="Verdana" w:cs="TimesNewRomanPS-BoldMT"/>
          <w:bCs/>
          <w:color w:val="000000"/>
        </w:rPr>
        <w:t>Zał. Nr 2 do umowy</w:t>
      </w:r>
    </w:p>
    <w:p w:rsidR="00C71D84" w:rsidRPr="00095BFC" w:rsidRDefault="00C71D84" w:rsidP="00C71D84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C71D84" w:rsidRPr="003C626E" w:rsidRDefault="00C71D84" w:rsidP="00C71D84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Umowa powierzenia przetwarzania danych osobowych</w:t>
      </w: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sz w:val="12"/>
          <w:szCs w:val="22"/>
          <w:lang w:eastAsia="en-US"/>
        </w:rPr>
      </w:pP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zawarta w dniu ...................................... w ......................................  </w:t>
      </w: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pomiędzy:</w:t>
      </w: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Akademią Górniczo-Hutniczą im. Stanisława Staszica w Krakowie </w:t>
      </w: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Al. Mickiewicza 30, 30-059 Kraków </w:t>
      </w: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reprezentowaną przez:</w:t>
      </w: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……………………………………………………………………………………………</w:t>
      </w: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zwaną dalej również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AGH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</w:t>
      </w: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a</w:t>
      </w: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XXX * .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...........................................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i/>
          <w:szCs w:val="22"/>
          <w:lang w:eastAsia="en-US"/>
        </w:rPr>
      </w:pPr>
      <w:r w:rsidRPr="003C626E">
        <w:rPr>
          <w:rFonts w:ascii="Calibri" w:eastAsia="Calibri" w:hAnsi="Calibri" w:cs="Calibri"/>
          <w:i/>
          <w:szCs w:val="22"/>
          <w:lang w:eastAsia="en-US"/>
        </w:rPr>
        <w:t>* dotyczy podmiotów podlegających wpisowi do KRS (spółki prawa handlowego, fundacje, stowarzyszenia itp.)</w:t>
      </w: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reprezentowaną przez: ....</w:t>
      </w: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lub </w:t>
      </w: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i Informacji o Działalności Gospodarczej, NIP …………., REGON ……….,</w:t>
      </w: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i/>
          <w:szCs w:val="22"/>
          <w:lang w:eastAsia="en-US"/>
        </w:rPr>
      </w:pPr>
      <w:r w:rsidRPr="003C626E">
        <w:rPr>
          <w:rFonts w:ascii="Calibri" w:eastAsia="Calibri" w:hAnsi="Calibri" w:cs="Calibri"/>
          <w:i/>
          <w:szCs w:val="22"/>
          <w:lang w:eastAsia="en-US"/>
        </w:rPr>
        <w:t xml:space="preserve">** dotyczy przedsiębiorców będący osobami fizycznymi </w:t>
      </w: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zwaną(</w:t>
      </w:r>
      <w:proofErr w:type="spellStart"/>
      <w:r w:rsidRPr="003C626E">
        <w:rPr>
          <w:rFonts w:ascii="Calibri" w:eastAsia="Calibri" w:hAnsi="Calibri" w:cs="Calibri"/>
          <w:sz w:val="22"/>
          <w:szCs w:val="22"/>
          <w:lang w:eastAsia="en-US"/>
        </w:rPr>
        <w:t>ym</w:t>
      </w:r>
      <w:proofErr w:type="spellEnd"/>
      <w:r w:rsidRPr="003C626E">
        <w:rPr>
          <w:rFonts w:ascii="Calibri" w:eastAsia="Calibri" w:hAnsi="Calibri" w:cs="Calibri"/>
          <w:sz w:val="22"/>
          <w:szCs w:val="22"/>
          <w:lang w:eastAsia="en-US"/>
        </w:rPr>
        <w:t>) dalej również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Podmiotem przetwarzającym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</w:t>
      </w: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łącznie zwanymi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Stronami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”.</w:t>
      </w: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W związku z:</w:t>
      </w:r>
    </w:p>
    <w:p w:rsidR="00C71D84" w:rsidRDefault="00C71D84" w:rsidP="00C71D84">
      <w:pPr>
        <w:spacing w:line="256" w:lineRule="auto"/>
        <w:ind w:left="360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realizacją projektu pn. „……………………." na podstawie umowy o dofinansowanie projektu w ramach </w:t>
      </w:r>
      <w:r>
        <w:rPr>
          <w:rFonts w:ascii="Calibri" w:eastAsia="Calibri" w:hAnsi="Calibri" w:cs="Calibri"/>
          <w:sz w:val="22"/>
          <w:szCs w:val="22"/>
          <w:lang w:eastAsia="en-US"/>
        </w:rPr>
        <w:t>umowy</w:t>
      </w:r>
      <w:r w:rsidRPr="00C71D84">
        <w:rPr>
          <w:rFonts w:ascii="Calibri" w:eastAsia="Calibri" w:hAnsi="Calibri" w:cs="Calibri"/>
          <w:sz w:val="22"/>
          <w:szCs w:val="22"/>
          <w:lang w:eastAsia="en-US"/>
        </w:rPr>
        <w:t xml:space="preserve"> POWR.03.05.00-00-Z307/17, projekt współfinansowany ze środków Europejskiego Funduszu Rozwoju Społecznego w ramach Programu Operacyjnego Wiedza Edukacja Rozwój 2014-2020, Oś III Szkolnictwo wyższe dla gospodarki i rozwoju, Działanie 3.5 Kompleksowe programy szkół wyższych.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, </w:t>
      </w:r>
    </w:p>
    <w:p w:rsidR="00C71D84" w:rsidRPr="003C626E" w:rsidRDefault="00C71D84" w:rsidP="00C71D84">
      <w:pPr>
        <w:spacing w:line="256" w:lineRule="auto"/>
        <w:ind w:left="360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zawarciem przez Strony umowy nr ……………………..</w:t>
      </w: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Strony zawierają niniejszą umowę powierzenia przetwarzania danych.</w:t>
      </w:r>
    </w:p>
    <w:p w:rsidR="00C71D84" w:rsidRPr="003C626E" w:rsidRDefault="00C71D84" w:rsidP="00C71D84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:rsidR="00C71D84" w:rsidRPr="003C626E" w:rsidRDefault="00C71D84" w:rsidP="00C71D84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1.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</w:t>
      </w:r>
      <w:r w:rsidRPr="003C626E">
        <w:t xml:space="preserve">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03.05.0-00-Z307/17-00, AGH jest umocowana do powierzenia przetwarzania danych osobowych podmiotom wykonującym zadania związane z udzieleniem wsparcia i realizacją Projektu.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oświadcza, iż prowadzi rejestr kategorii czynności przetwarzania oraz stosuje środki bezpieczeństwa spełniające wymogi zawarte w RODO.</w:t>
      </w:r>
    </w:p>
    <w:p w:rsidR="00C71D84" w:rsidRPr="003C626E" w:rsidRDefault="00C71D84" w:rsidP="00C71D8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C71D84" w:rsidRPr="003C626E" w:rsidRDefault="00C71D84" w:rsidP="00C71D84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2.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będzie przetwarzał powierzone, na podstawie niniejszej umowy, następujące dane osobowe pracowników/studentów AGH: </w:t>
      </w:r>
      <w:r>
        <w:rPr>
          <w:rFonts w:ascii="Calibri" w:eastAsia="Calibri" w:hAnsi="Calibri" w:cs="Calibri"/>
          <w:sz w:val="22"/>
          <w:szCs w:val="22"/>
          <w:lang w:eastAsia="en-US"/>
        </w:rPr>
        <w:t>imię i nazwisko, adres zamieszkania.</w:t>
      </w:r>
    </w:p>
    <w:p w:rsidR="00C71D84" w:rsidRPr="003C626E" w:rsidRDefault="00C71D84" w:rsidP="00C71D84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3.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dołożyć należytej staranności przy przetwarzaniu powierzonych danych osobowych.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5.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6.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7.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71D84" w:rsidRPr="003C626E" w:rsidRDefault="00C71D84" w:rsidP="00C71D84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4.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Kontrolerzy mają w szczególności prawo:</w:t>
      </w:r>
    </w:p>
    <w:p w:rsidR="00C71D84" w:rsidRPr="003C626E" w:rsidRDefault="00C71D84" w:rsidP="00C71D84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71D84" w:rsidRPr="003C626E" w:rsidRDefault="00C71D84" w:rsidP="00C71D84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71D84" w:rsidRPr="003C626E" w:rsidRDefault="00C71D84" w:rsidP="00C71D84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wglądu do wszelkich dokumentów i wszelkich danych mających bezpośredni związek z przedmiotem kontroli lub audytu oraz sporządzania ich kopii;</w:t>
      </w:r>
    </w:p>
    <w:p w:rsidR="00C71D84" w:rsidRPr="003C626E" w:rsidRDefault="00C71D84" w:rsidP="00C71D84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przeprowadzania oględzin urządzeń, nośników oraz systemu informatycznego służącego do przetwarzania danych osobowych.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5.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3C626E">
        <w:rPr>
          <w:rFonts w:ascii="Calibri" w:eastAsia="Calibri" w:hAnsi="Calibri" w:cs="Calibri"/>
          <w:sz w:val="22"/>
          <w:szCs w:val="22"/>
          <w:lang w:eastAsia="en-US"/>
        </w:rPr>
        <w:t>późn</w:t>
      </w:r>
      <w:proofErr w:type="spellEnd"/>
      <w:r w:rsidRPr="003C626E">
        <w:rPr>
          <w:rFonts w:ascii="Calibri" w:eastAsia="Calibri" w:hAnsi="Calibri" w:cs="Calibri"/>
          <w:sz w:val="22"/>
          <w:szCs w:val="22"/>
          <w:lang w:eastAsia="en-US"/>
        </w:rPr>
        <w:t>. zm.).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6.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7.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udostępnia AGH wszelkie informacje niezbędne do wykazania spełnienia obowiązków określonych w art. 28 RODO. </w:t>
      </w:r>
    </w:p>
    <w:p w:rsidR="00C71D84" w:rsidRPr="003C626E" w:rsidRDefault="00C71D84" w:rsidP="00C71D84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5.</w:t>
      </w:r>
    </w:p>
    <w:p w:rsidR="00C71D84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nie może powierzyć danych osobowych objętych niniejszą umową do dalszego przetwarzania.  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C71D84" w:rsidRPr="003C626E" w:rsidRDefault="00C71D84" w:rsidP="00C71D84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6.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C71D84" w:rsidRPr="003C626E" w:rsidRDefault="00C71D84" w:rsidP="00C71D84">
      <w:pPr>
        <w:spacing w:line="256" w:lineRule="auto"/>
        <w:jc w:val="center"/>
        <w:rPr>
          <w:rFonts w:ascii="Calibri" w:eastAsia="Calibri" w:hAnsi="Calibri" w:cs="Calibri"/>
          <w:b/>
          <w:sz w:val="8"/>
          <w:szCs w:val="22"/>
          <w:lang w:eastAsia="en-US"/>
        </w:rPr>
      </w:pPr>
    </w:p>
    <w:p w:rsidR="00C71D84" w:rsidRPr="003C626E" w:rsidRDefault="00C71D84" w:rsidP="00C71D84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7.</w:t>
      </w:r>
    </w:p>
    <w:p w:rsidR="00C71D84" w:rsidRPr="003C626E" w:rsidRDefault="00C71D84" w:rsidP="00C71D84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AGH może rozwiązać niniejszą umowę ze skutkiem natychmiastowym, gdy Podmiot przetwarzający:</w:t>
      </w:r>
    </w:p>
    <w:p w:rsidR="00C71D84" w:rsidRPr="003C626E" w:rsidRDefault="00C71D84" w:rsidP="00C71D84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pomimo zobowiązania go do usunięcia uchybień stwierdzonych podczas kontroli nie usunie ich w wyznaczonym terminie;</w:t>
      </w:r>
    </w:p>
    <w:p w:rsidR="00C71D84" w:rsidRPr="003C626E" w:rsidRDefault="00C71D84" w:rsidP="00C71D84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przetwarza dane osobowe w sposób niezgodny z umową lub przepisami prawa.</w:t>
      </w:r>
    </w:p>
    <w:p w:rsidR="00C71D84" w:rsidRPr="003C626E" w:rsidRDefault="00C71D84" w:rsidP="00C71D84">
      <w:pPr>
        <w:spacing w:line="256" w:lineRule="auto"/>
        <w:jc w:val="center"/>
        <w:rPr>
          <w:rFonts w:ascii="Calibri" w:eastAsia="Calibri" w:hAnsi="Calibri" w:cs="Calibri"/>
          <w:b/>
          <w:sz w:val="2"/>
          <w:szCs w:val="22"/>
          <w:lang w:eastAsia="en-US"/>
        </w:rPr>
      </w:pPr>
    </w:p>
    <w:p w:rsidR="00C71D84" w:rsidRPr="003C626E" w:rsidRDefault="00C71D84" w:rsidP="00C71D84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8.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Obowiązek zachowania w tajemnicy danych osobowych powierzonych do przetwarzania obowiązuje bezterminowo.</w:t>
      </w:r>
    </w:p>
    <w:p w:rsidR="00C71D84" w:rsidRPr="003C626E" w:rsidRDefault="00C71D84" w:rsidP="00C71D84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9.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Niniejsza umowa zostaje zawarta na czas realizacji umowy …………………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Umowa została sporządzona w dwóch jednobrzmiących egzemplarzach po jednym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dla każdej ze Stron. 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W sprawach nieuregulowanych zastosowanie będą miały przepisy Kodeksu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>cywilnego oraz RODO.</w:t>
      </w:r>
    </w:p>
    <w:p w:rsidR="00C71D84" w:rsidRPr="003C626E" w:rsidRDefault="00C71D84" w:rsidP="00C71D8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Sądem właściwym dla rozpatrzenia sporów wynikających z niniejszej umowy będzie sąd właściwy dla siedziby AGH.</w:t>
      </w: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…………………………………                                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                                      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      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     …………………………………………………</w:t>
      </w:r>
    </w:p>
    <w:p w:rsidR="00C71D84" w:rsidRPr="003C626E" w:rsidRDefault="00C71D84" w:rsidP="00C71D84">
      <w:pPr>
        <w:spacing w:after="160" w:line="256" w:lineRule="auto"/>
        <w:ind w:firstLine="708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AGH                                                          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                                                 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>Podmiot przetwarzający</w:t>
      </w: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12"/>
          <w:szCs w:val="22"/>
          <w:lang w:eastAsia="en-US"/>
        </w:rPr>
      </w:pP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Załącznik nr 1 do umowy powierzenia przetwarzania danych osobowych</w:t>
      </w: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12"/>
          <w:szCs w:val="22"/>
          <w:lang w:eastAsia="en-US"/>
        </w:rPr>
      </w:pPr>
    </w:p>
    <w:p w:rsidR="00C71D84" w:rsidRPr="003C626E" w:rsidRDefault="00C71D84" w:rsidP="00C71D84">
      <w:pPr>
        <w:spacing w:after="160" w:line="25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/>
          <w:b/>
          <w:sz w:val="22"/>
          <w:szCs w:val="22"/>
          <w:lang w:eastAsia="en-US"/>
        </w:rPr>
        <w:t>UPOWAŻNIENIE Nr______</w:t>
      </w:r>
    </w:p>
    <w:p w:rsidR="00C71D84" w:rsidRPr="003C626E" w:rsidRDefault="00C71D84" w:rsidP="00C71D84">
      <w:pPr>
        <w:spacing w:after="160" w:line="25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/>
          <w:b/>
          <w:sz w:val="22"/>
          <w:szCs w:val="22"/>
          <w:lang w:eastAsia="en-US"/>
        </w:rPr>
        <w:t>DO PRZETWARZANIA DANYCH OSOBOWYCH</w:t>
      </w: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                                   (imię nazwisko, stanowisko) </w:t>
      </w: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________________________________</w:t>
      </w: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>Czytelny podpis osoby upoważnionej do wydawania i odwoływania upoważnień.</w:t>
      </w: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14"/>
          <w:szCs w:val="22"/>
          <w:lang w:eastAsia="en-US"/>
        </w:rPr>
      </w:pP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Upoważnienie otrzymałem</w:t>
      </w: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                                                                                                                        </w:t>
      </w: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_____________________</w:t>
      </w: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(miejscowość, data, podpis)</w:t>
      </w: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8"/>
          <w:szCs w:val="22"/>
          <w:lang w:eastAsia="en-US"/>
        </w:rPr>
      </w:pP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Oświadczam, że zapoznałem/</w:t>
      </w:r>
      <w:proofErr w:type="spellStart"/>
      <w:r w:rsidRPr="003C626E">
        <w:rPr>
          <w:rFonts w:ascii="Calibri" w:eastAsia="Calibri" w:hAnsi="Calibri"/>
          <w:sz w:val="22"/>
          <w:szCs w:val="22"/>
          <w:lang w:eastAsia="en-US"/>
        </w:rPr>
        <w:t>am</w:t>
      </w:r>
      <w:proofErr w:type="spellEnd"/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Zobowiązuję się do zachowania w tajemnicy przetwarzanych danych osobowych, z którymi zapoznałem/</w:t>
      </w:r>
      <w:proofErr w:type="spellStart"/>
      <w:r w:rsidRPr="003C626E">
        <w:rPr>
          <w:rFonts w:ascii="Calibri" w:eastAsia="Calibri" w:hAnsi="Calibri"/>
          <w:sz w:val="22"/>
          <w:szCs w:val="22"/>
          <w:lang w:eastAsia="en-US"/>
        </w:rPr>
        <w:t>am</w:t>
      </w:r>
      <w:proofErr w:type="spellEnd"/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_______________________________</w:t>
      </w: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Czytelny podpis osoby składającej oświadczenie</w:t>
      </w: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Cs w:val="22"/>
          <w:lang w:eastAsia="en-US"/>
        </w:rPr>
      </w:pPr>
    </w:p>
    <w:p w:rsidR="00C71D84" w:rsidRPr="003C626E" w:rsidRDefault="00C71D84" w:rsidP="00C71D84">
      <w:pPr>
        <w:spacing w:after="160" w:line="256" w:lineRule="auto"/>
        <w:jc w:val="both"/>
        <w:rPr>
          <w:rFonts w:ascii="Calibri" w:eastAsia="Calibri" w:hAnsi="Calibri"/>
          <w:szCs w:val="22"/>
          <w:lang w:eastAsia="en-US"/>
        </w:rPr>
      </w:pPr>
      <w:r w:rsidRPr="003C626E">
        <w:rPr>
          <w:rFonts w:ascii="Calibri" w:eastAsia="Calibri" w:hAnsi="Calibri"/>
          <w:szCs w:val="22"/>
          <w:lang w:eastAsia="en-US"/>
        </w:rPr>
        <w:t>*niepotrzebne skreślić</w:t>
      </w:r>
    </w:p>
    <w:p w:rsidR="00C71D84" w:rsidRPr="006D0F7E" w:rsidRDefault="00C71D84" w:rsidP="00C71D84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E84" w:rsidRDefault="009A2E84">
      <w:r>
        <w:separator/>
      </w:r>
    </w:p>
  </w:endnote>
  <w:endnote w:type="continuationSeparator" w:id="0">
    <w:p w:rsidR="009A2E84" w:rsidRDefault="009A2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E84" w:rsidRDefault="009A2E84">
      <w:r>
        <w:separator/>
      </w:r>
    </w:p>
  </w:footnote>
  <w:footnote w:type="continuationSeparator" w:id="0">
    <w:p w:rsidR="009A2E84" w:rsidRDefault="009A2E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</w:abstractNum>
  <w:abstractNum w:abstractNumId="8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77B0642"/>
    <w:multiLevelType w:val="hybridMultilevel"/>
    <w:tmpl w:val="CA28F76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4"/>
  </w:num>
  <w:num w:numId="3">
    <w:abstractNumId w:val="3"/>
  </w:num>
  <w:num w:numId="4">
    <w:abstractNumId w:val="14"/>
  </w:num>
  <w:num w:numId="5">
    <w:abstractNumId w:val="18"/>
  </w:num>
  <w:num w:numId="6">
    <w:abstractNumId w:val="13"/>
  </w:num>
  <w:num w:numId="7">
    <w:abstractNumId w:val="21"/>
  </w:num>
  <w:num w:numId="8">
    <w:abstractNumId w:val="15"/>
  </w:num>
  <w:num w:numId="9">
    <w:abstractNumId w:val="2"/>
  </w:num>
  <w:num w:numId="10">
    <w:abstractNumId w:val="8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2"/>
  </w:num>
  <w:num w:numId="16">
    <w:abstractNumId w:val="20"/>
  </w:num>
  <w:num w:numId="17">
    <w:abstractNumId w:val="0"/>
  </w:num>
  <w:num w:numId="18">
    <w:abstractNumId w:val="5"/>
  </w:num>
  <w:num w:numId="19">
    <w:abstractNumId w:val="10"/>
  </w:num>
  <w:num w:numId="20">
    <w:abstractNumId w:val="22"/>
  </w:num>
  <w:num w:numId="21">
    <w:abstractNumId w:val="9"/>
  </w:num>
  <w:num w:numId="22">
    <w:abstractNumId w:val="7"/>
    <w:lvlOverride w:ilvl="0">
      <w:startOverride w:val="1"/>
    </w:lvlOverride>
  </w:num>
  <w:num w:numId="23">
    <w:abstractNumId w:val="16"/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E84"/>
    <w:rsid w:val="000B6493"/>
    <w:rsid w:val="000E6EAF"/>
    <w:rsid w:val="001836C1"/>
    <w:rsid w:val="001B682A"/>
    <w:rsid w:val="002D5E0A"/>
    <w:rsid w:val="00446B8D"/>
    <w:rsid w:val="00451B18"/>
    <w:rsid w:val="00491B34"/>
    <w:rsid w:val="004973AF"/>
    <w:rsid w:val="004A0F0D"/>
    <w:rsid w:val="004C1054"/>
    <w:rsid w:val="004E0720"/>
    <w:rsid w:val="0050385D"/>
    <w:rsid w:val="005D69AA"/>
    <w:rsid w:val="00691104"/>
    <w:rsid w:val="006D0F7E"/>
    <w:rsid w:val="006F4971"/>
    <w:rsid w:val="007007FD"/>
    <w:rsid w:val="007613A2"/>
    <w:rsid w:val="00774622"/>
    <w:rsid w:val="007858A8"/>
    <w:rsid w:val="00892E0C"/>
    <w:rsid w:val="008C634A"/>
    <w:rsid w:val="00976B68"/>
    <w:rsid w:val="009A2E84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71D84"/>
    <w:rsid w:val="00D15551"/>
    <w:rsid w:val="00D339BA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7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1D84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C71D84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1B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1B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5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E4E58-87E9-442D-B804-9D2F54B99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3128</Words>
  <Characters>22511</Characters>
  <Application>Microsoft Office Word</Application>
  <DocSecurity>0</DocSecurity>
  <Lines>187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25588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2020-02-10T14:22:00Z</cp:lastPrinted>
  <dcterms:created xsi:type="dcterms:W3CDTF">2020-02-10T14:22:00Z</dcterms:created>
  <dcterms:modified xsi:type="dcterms:W3CDTF">2020-02-10T14:22:00Z</dcterms:modified>
</cp:coreProperties>
</file>