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1107AD" w:rsidP="00007727">
      <w:pPr>
        <w:jc w:val="right"/>
        <w:rPr>
          <w:b/>
          <w:bCs/>
          <w:sz w:val="24"/>
        </w:rPr>
      </w:pPr>
      <w:r w:rsidRPr="001107AD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1107AD">
        <w:rPr>
          <w:sz w:val="24"/>
        </w:rPr>
        <w:t>2020-02-11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1107AD" w:rsidP="00173B20">
      <w:pPr>
        <w:spacing w:after="40"/>
        <w:rPr>
          <w:b/>
          <w:bCs/>
          <w:sz w:val="24"/>
        </w:rPr>
      </w:pPr>
      <w:r w:rsidRPr="001107AD">
        <w:rPr>
          <w:b/>
          <w:bCs/>
          <w:sz w:val="24"/>
        </w:rPr>
        <w:t>Politechnika Częstochowska</w:t>
      </w:r>
    </w:p>
    <w:p w:rsidR="00A80738" w:rsidRPr="00173B20" w:rsidRDefault="001107AD" w:rsidP="00A80738">
      <w:pPr>
        <w:rPr>
          <w:bCs/>
          <w:sz w:val="24"/>
        </w:rPr>
      </w:pPr>
      <w:r w:rsidRPr="001107AD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1107AD">
        <w:rPr>
          <w:bCs/>
          <w:sz w:val="24"/>
        </w:rPr>
        <w:t>69</w:t>
      </w:r>
    </w:p>
    <w:p w:rsidR="00A80738" w:rsidRPr="00173B20" w:rsidRDefault="001107AD" w:rsidP="00A80738">
      <w:pPr>
        <w:rPr>
          <w:bCs/>
          <w:sz w:val="24"/>
        </w:rPr>
      </w:pPr>
      <w:r w:rsidRPr="001107AD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1107AD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1107AD" w:rsidRPr="001107AD">
        <w:rPr>
          <w:b/>
          <w:sz w:val="24"/>
          <w:szCs w:val="24"/>
        </w:rPr>
        <w:t>ZP/D-01/20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1107AD" w:rsidRPr="001107AD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1107AD" w:rsidP="00C659E2">
      <w:pPr>
        <w:pStyle w:val="Tekstpodstawowywcity"/>
        <w:spacing w:before="120" w:after="240"/>
        <w:ind w:firstLine="0"/>
        <w:jc w:val="center"/>
      </w:pPr>
      <w:r w:rsidRPr="001107AD">
        <w:rPr>
          <w:b/>
        </w:rPr>
        <w:t>Dostawa artykułów  reklamowych dla Biura Karier i Marketingu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1107AD" w:rsidRPr="001107AD">
        <w:rPr>
          <w:sz w:val="24"/>
          <w:szCs w:val="24"/>
        </w:rPr>
        <w:t>(</w:t>
      </w:r>
      <w:proofErr w:type="spellStart"/>
      <w:r w:rsidR="001107AD" w:rsidRPr="001107AD">
        <w:rPr>
          <w:sz w:val="24"/>
          <w:szCs w:val="24"/>
        </w:rPr>
        <w:t>t.j</w:t>
      </w:r>
      <w:proofErr w:type="spellEnd"/>
      <w:r w:rsidR="001107AD" w:rsidRPr="001107AD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1107AD" w:rsidRPr="001107AD">
        <w:rPr>
          <w:sz w:val="24"/>
          <w:szCs w:val="24"/>
        </w:rPr>
        <w:t>11/02/2020</w:t>
      </w:r>
      <w:r w:rsidR="00FF4AB1" w:rsidRPr="00FF4AB1">
        <w:rPr>
          <w:sz w:val="24"/>
          <w:szCs w:val="24"/>
        </w:rPr>
        <w:t xml:space="preserve"> o godz. </w:t>
      </w:r>
      <w:r w:rsidR="001107AD" w:rsidRPr="001107AD">
        <w:rPr>
          <w:sz w:val="24"/>
          <w:szCs w:val="24"/>
        </w:rPr>
        <w:t>11:20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7C6821">
        <w:rPr>
          <w:sz w:val="24"/>
          <w:szCs w:val="24"/>
        </w:rPr>
        <w:t xml:space="preserve">       </w:t>
      </w:r>
      <w:r w:rsidR="001107AD" w:rsidRPr="001107AD">
        <w:rPr>
          <w:sz w:val="24"/>
          <w:szCs w:val="24"/>
        </w:rPr>
        <w:t>16 236.00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1107AD" w:rsidRPr="00493F8C" w:rsidTr="00B27CD8">
        <w:tc>
          <w:tcPr>
            <w:tcW w:w="706" w:type="dxa"/>
            <w:shd w:val="clear" w:color="auto" w:fill="auto"/>
            <w:vAlign w:val="center"/>
          </w:tcPr>
          <w:p w:rsidR="001107AD" w:rsidRPr="00490DC0" w:rsidRDefault="001107AD" w:rsidP="00B27CD8">
            <w:pPr>
              <w:spacing w:before="120" w:after="120"/>
              <w:jc w:val="center"/>
            </w:pPr>
            <w:r w:rsidRPr="001107AD">
              <w:t>1</w:t>
            </w:r>
          </w:p>
        </w:tc>
        <w:tc>
          <w:tcPr>
            <w:tcW w:w="2696" w:type="dxa"/>
            <w:shd w:val="clear" w:color="auto" w:fill="auto"/>
          </w:tcPr>
          <w:p w:rsidR="001107AD" w:rsidRPr="00490DC0" w:rsidRDefault="001107AD" w:rsidP="00B27CD8">
            <w:pPr>
              <w:spacing w:before="40"/>
            </w:pPr>
            <w:r w:rsidRPr="001107AD">
              <w:t xml:space="preserve">PPHU "LIR" Elżbieta </w:t>
            </w:r>
            <w:proofErr w:type="spellStart"/>
            <w:r w:rsidRPr="001107AD">
              <w:t>Zajet</w:t>
            </w:r>
            <w:proofErr w:type="spellEnd"/>
          </w:p>
          <w:p w:rsidR="001107AD" w:rsidRPr="00490DC0" w:rsidRDefault="001107AD" w:rsidP="00B27CD8">
            <w:r w:rsidRPr="001107AD">
              <w:t>Grunwaldzka</w:t>
            </w:r>
            <w:r w:rsidRPr="00490DC0">
              <w:t xml:space="preserve"> </w:t>
            </w:r>
            <w:r w:rsidRPr="001107AD">
              <w:t>2</w:t>
            </w:r>
            <w:r w:rsidRPr="00490DC0">
              <w:t xml:space="preserve"> </w:t>
            </w:r>
          </w:p>
          <w:p w:rsidR="001107AD" w:rsidRPr="00490DC0" w:rsidRDefault="001107AD" w:rsidP="00B27CD8">
            <w:pPr>
              <w:spacing w:after="40"/>
              <w:jc w:val="both"/>
            </w:pPr>
            <w:r w:rsidRPr="001107AD">
              <w:t>82-300</w:t>
            </w:r>
            <w:r w:rsidRPr="00490DC0">
              <w:t xml:space="preserve"> </w:t>
            </w:r>
            <w:r w:rsidRPr="001107AD">
              <w:t>Elbląg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07AD" w:rsidRPr="00490DC0" w:rsidRDefault="001107AD" w:rsidP="00B27CD8">
            <w:pPr>
              <w:spacing w:before="120" w:after="120"/>
              <w:jc w:val="both"/>
            </w:pPr>
            <w:r w:rsidRPr="001107AD">
              <w:t>12 853.50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07AD" w:rsidRPr="00490DC0" w:rsidRDefault="001107AD" w:rsidP="00B27CD8">
            <w:pPr>
              <w:spacing w:before="120" w:after="120"/>
              <w:jc w:val="both"/>
            </w:pPr>
            <w:r w:rsidRPr="001107AD">
              <w:t>do 7 dni roboczych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107AD" w:rsidRPr="00490DC0" w:rsidRDefault="007C6821" w:rsidP="00B27CD8">
            <w:pPr>
              <w:spacing w:before="120" w:after="120"/>
              <w:jc w:val="both"/>
            </w:pPr>
            <w:r>
              <w:t>---------------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107AD" w:rsidRPr="00490DC0" w:rsidRDefault="001107AD" w:rsidP="00B27CD8">
            <w:pPr>
              <w:spacing w:before="120" w:after="120"/>
              <w:jc w:val="both"/>
            </w:pPr>
            <w:r w:rsidRPr="001107AD">
              <w:t>zgodnie ze SIWZ</w:t>
            </w:r>
          </w:p>
        </w:tc>
      </w:tr>
      <w:tr w:rsidR="007C6821" w:rsidRPr="00493F8C" w:rsidTr="007C6821">
        <w:tc>
          <w:tcPr>
            <w:tcW w:w="706" w:type="dxa"/>
            <w:shd w:val="clear" w:color="auto" w:fill="auto"/>
            <w:vAlign w:val="center"/>
          </w:tcPr>
          <w:p w:rsidR="007C6821" w:rsidRPr="00490DC0" w:rsidRDefault="007C6821" w:rsidP="007C6821">
            <w:pPr>
              <w:spacing w:before="120" w:after="120"/>
              <w:jc w:val="center"/>
            </w:pPr>
            <w:r w:rsidRPr="001107AD">
              <w:t>2</w:t>
            </w:r>
          </w:p>
        </w:tc>
        <w:tc>
          <w:tcPr>
            <w:tcW w:w="2696" w:type="dxa"/>
            <w:shd w:val="clear" w:color="auto" w:fill="auto"/>
          </w:tcPr>
          <w:p w:rsidR="007C6821" w:rsidRPr="00490DC0" w:rsidRDefault="007C6821" w:rsidP="007C6821">
            <w:pPr>
              <w:spacing w:before="40"/>
            </w:pPr>
            <w:r w:rsidRPr="001107AD">
              <w:t>Studio Siedem Żółtowski Grzegorz</w:t>
            </w:r>
          </w:p>
          <w:p w:rsidR="007C6821" w:rsidRPr="00490DC0" w:rsidRDefault="007C6821" w:rsidP="007C6821">
            <w:r w:rsidRPr="001107AD">
              <w:t>Myślenicka</w:t>
            </w:r>
            <w:r w:rsidRPr="00490DC0">
              <w:t xml:space="preserve"> </w:t>
            </w:r>
            <w:r w:rsidRPr="001107AD">
              <w:t>186</w:t>
            </w:r>
            <w:r w:rsidRPr="00490DC0">
              <w:t xml:space="preserve"> </w:t>
            </w:r>
          </w:p>
          <w:p w:rsidR="007C6821" w:rsidRPr="00490DC0" w:rsidRDefault="007C6821" w:rsidP="007C6821">
            <w:pPr>
              <w:spacing w:after="40"/>
              <w:jc w:val="both"/>
            </w:pPr>
            <w:r w:rsidRPr="001107AD">
              <w:t>30-698</w:t>
            </w:r>
            <w:r w:rsidRPr="00490DC0">
              <w:t xml:space="preserve"> </w:t>
            </w:r>
            <w:r w:rsidRPr="001107AD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C6821" w:rsidRPr="00490DC0" w:rsidRDefault="007C6821" w:rsidP="007C6821">
            <w:pPr>
              <w:spacing w:before="120" w:after="120"/>
              <w:jc w:val="both"/>
            </w:pPr>
            <w:r w:rsidRPr="001107AD">
              <w:t>12 109.35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C6821" w:rsidRPr="00490DC0" w:rsidRDefault="007C6821" w:rsidP="007C6821">
            <w:pPr>
              <w:spacing w:before="120" w:after="120"/>
              <w:jc w:val="both"/>
            </w:pPr>
            <w:r w:rsidRPr="001107AD">
              <w:t>do 5 dni roboczych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C6821" w:rsidRDefault="007C6821" w:rsidP="007C6821">
            <w:r w:rsidRPr="00021ADB">
              <w:t>---------------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C6821" w:rsidRPr="00490DC0" w:rsidRDefault="007C6821" w:rsidP="007C6821">
            <w:pPr>
              <w:spacing w:before="120" w:after="120"/>
              <w:jc w:val="both"/>
            </w:pPr>
            <w:r w:rsidRPr="001107AD">
              <w:t>zgodnie ze SIWZ</w:t>
            </w:r>
          </w:p>
        </w:tc>
      </w:tr>
      <w:tr w:rsidR="007C6821" w:rsidRPr="00493F8C" w:rsidTr="007C6821">
        <w:tc>
          <w:tcPr>
            <w:tcW w:w="706" w:type="dxa"/>
            <w:shd w:val="clear" w:color="auto" w:fill="auto"/>
            <w:vAlign w:val="center"/>
          </w:tcPr>
          <w:p w:rsidR="007C6821" w:rsidRPr="00490DC0" w:rsidRDefault="007C6821" w:rsidP="007C6821">
            <w:pPr>
              <w:spacing w:before="120" w:after="120"/>
              <w:jc w:val="center"/>
            </w:pPr>
            <w:r w:rsidRPr="001107AD">
              <w:t>3</w:t>
            </w:r>
          </w:p>
        </w:tc>
        <w:tc>
          <w:tcPr>
            <w:tcW w:w="2696" w:type="dxa"/>
            <w:shd w:val="clear" w:color="auto" w:fill="auto"/>
          </w:tcPr>
          <w:p w:rsidR="007C6821" w:rsidRPr="00490DC0" w:rsidRDefault="007C6821" w:rsidP="007C6821">
            <w:pPr>
              <w:spacing w:before="40"/>
            </w:pPr>
            <w:r w:rsidRPr="001107AD">
              <w:t>INTERMEDIA Paweł Kędzierski</w:t>
            </w:r>
          </w:p>
          <w:p w:rsidR="007C6821" w:rsidRPr="00490DC0" w:rsidRDefault="007C6821" w:rsidP="007C6821">
            <w:r w:rsidRPr="001107AD">
              <w:t>Spółdzielcza</w:t>
            </w:r>
            <w:r w:rsidRPr="00490DC0">
              <w:t xml:space="preserve"> </w:t>
            </w:r>
            <w:r w:rsidRPr="001107AD">
              <w:t>17</w:t>
            </w:r>
            <w:r w:rsidRPr="00490DC0">
              <w:t xml:space="preserve"> </w:t>
            </w:r>
          </w:p>
          <w:p w:rsidR="007C6821" w:rsidRPr="00490DC0" w:rsidRDefault="007C6821" w:rsidP="007C6821">
            <w:pPr>
              <w:spacing w:after="40"/>
              <w:jc w:val="both"/>
            </w:pPr>
            <w:r w:rsidRPr="001107AD">
              <w:t>09-407</w:t>
            </w:r>
            <w:r w:rsidRPr="00490DC0">
              <w:t xml:space="preserve"> </w:t>
            </w:r>
            <w:r w:rsidRPr="001107AD">
              <w:t>Płock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C6821" w:rsidRPr="00490DC0" w:rsidRDefault="007C6821" w:rsidP="007C6821">
            <w:pPr>
              <w:spacing w:before="120" w:after="120"/>
              <w:jc w:val="both"/>
            </w:pPr>
            <w:r w:rsidRPr="001107AD">
              <w:t>15 058.89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C6821" w:rsidRPr="00490DC0" w:rsidRDefault="007C6821" w:rsidP="007C6821">
            <w:pPr>
              <w:spacing w:before="120" w:after="120"/>
              <w:jc w:val="both"/>
            </w:pPr>
            <w:r w:rsidRPr="001107AD">
              <w:t>do 5 dni roboczych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C6821" w:rsidRDefault="007C6821" w:rsidP="007C6821">
            <w:r w:rsidRPr="00021ADB">
              <w:t>---------------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C6821" w:rsidRPr="00490DC0" w:rsidRDefault="007C6821" w:rsidP="007C6821">
            <w:pPr>
              <w:spacing w:before="120" w:after="120"/>
              <w:jc w:val="both"/>
            </w:pPr>
            <w:r w:rsidRPr="001107AD">
              <w:t>zgodnie ze SIWZ</w:t>
            </w:r>
          </w:p>
        </w:tc>
      </w:tr>
      <w:tr w:rsidR="007C6821" w:rsidRPr="00493F8C" w:rsidTr="007C6821">
        <w:tc>
          <w:tcPr>
            <w:tcW w:w="706" w:type="dxa"/>
            <w:shd w:val="clear" w:color="auto" w:fill="auto"/>
            <w:vAlign w:val="center"/>
          </w:tcPr>
          <w:p w:rsidR="007C6821" w:rsidRPr="00490DC0" w:rsidRDefault="007C6821" w:rsidP="007C6821">
            <w:pPr>
              <w:spacing w:before="120" w:after="120"/>
              <w:jc w:val="center"/>
            </w:pPr>
            <w:r w:rsidRPr="001107AD">
              <w:t>4</w:t>
            </w:r>
          </w:p>
        </w:tc>
        <w:tc>
          <w:tcPr>
            <w:tcW w:w="2696" w:type="dxa"/>
            <w:shd w:val="clear" w:color="auto" w:fill="auto"/>
          </w:tcPr>
          <w:p w:rsidR="007C6821" w:rsidRPr="00490DC0" w:rsidRDefault="007C6821" w:rsidP="007C6821">
            <w:pPr>
              <w:spacing w:before="40"/>
            </w:pPr>
            <w:r w:rsidRPr="001107AD">
              <w:t>MARKET ELIT Tomasz Augustyniak</w:t>
            </w:r>
          </w:p>
          <w:p w:rsidR="007C6821" w:rsidRPr="00490DC0" w:rsidRDefault="007C6821" w:rsidP="007C6821">
            <w:r w:rsidRPr="001107AD">
              <w:t>Rolnicza</w:t>
            </w:r>
            <w:r w:rsidRPr="00490DC0">
              <w:t xml:space="preserve"> </w:t>
            </w:r>
            <w:r w:rsidRPr="001107AD">
              <w:t>13</w:t>
            </w:r>
            <w:r w:rsidRPr="00490DC0">
              <w:t xml:space="preserve"> </w:t>
            </w:r>
          </w:p>
          <w:p w:rsidR="007C6821" w:rsidRPr="00490DC0" w:rsidRDefault="007C6821" w:rsidP="007C6821">
            <w:pPr>
              <w:spacing w:after="40"/>
              <w:jc w:val="both"/>
            </w:pPr>
            <w:r w:rsidRPr="001107AD">
              <w:t>04-562</w:t>
            </w:r>
            <w:r w:rsidRPr="00490DC0">
              <w:t xml:space="preserve"> </w:t>
            </w:r>
            <w:r w:rsidRPr="001107AD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C6821" w:rsidRPr="00490DC0" w:rsidRDefault="007C6821" w:rsidP="007C6821">
            <w:pPr>
              <w:spacing w:before="120" w:after="120"/>
              <w:jc w:val="both"/>
            </w:pPr>
            <w:r w:rsidRPr="001107AD">
              <w:t>15 522.60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C6821" w:rsidRPr="00490DC0" w:rsidRDefault="007C6821" w:rsidP="007C6821">
            <w:pPr>
              <w:spacing w:before="120" w:after="120"/>
              <w:jc w:val="both"/>
            </w:pPr>
            <w:r w:rsidRPr="001107AD">
              <w:t>do 5 dni roboczych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C6821" w:rsidRDefault="007C6821" w:rsidP="007C6821">
            <w:r w:rsidRPr="00021ADB">
              <w:t>---------------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C6821" w:rsidRPr="00490DC0" w:rsidRDefault="007C6821" w:rsidP="007C6821">
            <w:pPr>
              <w:spacing w:before="120" w:after="120"/>
              <w:jc w:val="both"/>
            </w:pPr>
            <w:r w:rsidRPr="001107AD">
              <w:t>zgodnie ze SIWZ</w:t>
            </w:r>
          </w:p>
        </w:tc>
      </w:tr>
      <w:tr w:rsidR="007C6821" w:rsidRPr="00493F8C" w:rsidTr="007C6821">
        <w:tc>
          <w:tcPr>
            <w:tcW w:w="706" w:type="dxa"/>
            <w:shd w:val="clear" w:color="auto" w:fill="auto"/>
            <w:vAlign w:val="center"/>
          </w:tcPr>
          <w:p w:rsidR="007C6821" w:rsidRPr="00490DC0" w:rsidRDefault="007C6821" w:rsidP="007C6821">
            <w:pPr>
              <w:spacing w:before="120" w:after="120"/>
              <w:jc w:val="center"/>
            </w:pPr>
            <w:r w:rsidRPr="001107AD">
              <w:t>5</w:t>
            </w:r>
          </w:p>
        </w:tc>
        <w:tc>
          <w:tcPr>
            <w:tcW w:w="2696" w:type="dxa"/>
            <w:shd w:val="clear" w:color="auto" w:fill="auto"/>
          </w:tcPr>
          <w:p w:rsidR="007C6821" w:rsidRPr="00490DC0" w:rsidRDefault="007C6821" w:rsidP="007C6821">
            <w:pPr>
              <w:spacing w:before="40"/>
            </w:pPr>
            <w:r w:rsidRPr="001107AD">
              <w:t xml:space="preserve">Agencja Reklamowa SOLDIES Dominik </w:t>
            </w:r>
            <w:proofErr w:type="spellStart"/>
            <w:r w:rsidRPr="001107AD">
              <w:t>Maślerz</w:t>
            </w:r>
            <w:proofErr w:type="spellEnd"/>
          </w:p>
          <w:p w:rsidR="007C6821" w:rsidRPr="00490DC0" w:rsidRDefault="007C6821" w:rsidP="007C6821">
            <w:r w:rsidRPr="001107AD">
              <w:t>Droginia</w:t>
            </w:r>
            <w:r w:rsidRPr="00490DC0">
              <w:t xml:space="preserve"> </w:t>
            </w:r>
            <w:r w:rsidRPr="001107AD">
              <w:t>320</w:t>
            </w:r>
            <w:r w:rsidRPr="00490DC0">
              <w:t xml:space="preserve"> </w:t>
            </w:r>
          </w:p>
          <w:p w:rsidR="007C6821" w:rsidRPr="00490DC0" w:rsidRDefault="007C6821" w:rsidP="007C6821">
            <w:pPr>
              <w:spacing w:after="40"/>
              <w:jc w:val="both"/>
            </w:pPr>
            <w:r w:rsidRPr="001107AD">
              <w:t>32-400</w:t>
            </w:r>
            <w:r w:rsidRPr="00490DC0">
              <w:t xml:space="preserve"> </w:t>
            </w:r>
            <w:r w:rsidRPr="001107AD">
              <w:t>Myślenice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C6821" w:rsidRPr="00490DC0" w:rsidRDefault="007C6821" w:rsidP="007C6821">
            <w:pPr>
              <w:spacing w:before="120" w:after="120"/>
              <w:jc w:val="both"/>
            </w:pPr>
            <w:r w:rsidRPr="001107AD">
              <w:t>19 250.00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C6821" w:rsidRPr="00490DC0" w:rsidRDefault="007C6821" w:rsidP="007C6821">
            <w:pPr>
              <w:spacing w:before="120" w:after="120"/>
              <w:jc w:val="both"/>
            </w:pPr>
            <w:r w:rsidRPr="001107AD">
              <w:t>do 5 dni roboczych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C6821" w:rsidRDefault="007C6821" w:rsidP="007C6821">
            <w:r w:rsidRPr="00021ADB">
              <w:t>---------------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C6821" w:rsidRPr="00490DC0" w:rsidRDefault="007C6821" w:rsidP="007C6821">
            <w:pPr>
              <w:spacing w:before="120" w:after="120"/>
              <w:jc w:val="both"/>
            </w:pPr>
            <w:r w:rsidRPr="001107AD">
              <w:t>zgodnie ze SIWZ</w:t>
            </w:r>
          </w:p>
        </w:tc>
      </w:tr>
      <w:tr w:rsidR="007C6821" w:rsidRPr="00493F8C" w:rsidTr="007C6821">
        <w:tc>
          <w:tcPr>
            <w:tcW w:w="706" w:type="dxa"/>
            <w:shd w:val="clear" w:color="auto" w:fill="auto"/>
            <w:vAlign w:val="center"/>
          </w:tcPr>
          <w:p w:rsidR="007C6821" w:rsidRPr="00490DC0" w:rsidRDefault="007C6821" w:rsidP="007C6821">
            <w:pPr>
              <w:spacing w:before="120" w:after="120"/>
              <w:jc w:val="center"/>
            </w:pPr>
            <w:r w:rsidRPr="001107AD">
              <w:t>6</w:t>
            </w:r>
          </w:p>
        </w:tc>
        <w:tc>
          <w:tcPr>
            <w:tcW w:w="2696" w:type="dxa"/>
            <w:shd w:val="clear" w:color="auto" w:fill="auto"/>
          </w:tcPr>
          <w:p w:rsidR="007C6821" w:rsidRPr="00490DC0" w:rsidRDefault="007C6821" w:rsidP="007C6821">
            <w:pPr>
              <w:spacing w:before="40"/>
            </w:pPr>
            <w:r w:rsidRPr="001107AD">
              <w:t xml:space="preserve">TOP - ARTEK Artur </w:t>
            </w:r>
            <w:proofErr w:type="spellStart"/>
            <w:r w:rsidRPr="001107AD">
              <w:t>Zendran</w:t>
            </w:r>
            <w:proofErr w:type="spellEnd"/>
          </w:p>
          <w:p w:rsidR="007C6821" w:rsidRPr="00490DC0" w:rsidRDefault="007C6821" w:rsidP="007C6821">
            <w:r w:rsidRPr="001107AD">
              <w:t>Źródlana</w:t>
            </w:r>
            <w:r w:rsidRPr="00490DC0">
              <w:t xml:space="preserve"> </w:t>
            </w:r>
            <w:r w:rsidRPr="001107AD">
              <w:t>8</w:t>
            </w:r>
            <w:r w:rsidRPr="00490DC0">
              <w:t xml:space="preserve"> </w:t>
            </w:r>
          </w:p>
          <w:p w:rsidR="007C6821" w:rsidRPr="00490DC0" w:rsidRDefault="007C6821" w:rsidP="007C6821">
            <w:pPr>
              <w:spacing w:after="40"/>
              <w:jc w:val="both"/>
            </w:pPr>
            <w:r w:rsidRPr="001107AD">
              <w:lastRenderedPageBreak/>
              <w:t>64-100</w:t>
            </w:r>
            <w:r w:rsidRPr="00490DC0">
              <w:t xml:space="preserve"> </w:t>
            </w:r>
            <w:r w:rsidRPr="001107AD">
              <w:t>Leszno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C6821" w:rsidRPr="00490DC0" w:rsidRDefault="007C6821" w:rsidP="007C6821">
            <w:pPr>
              <w:spacing w:before="120" w:after="120"/>
              <w:jc w:val="both"/>
            </w:pPr>
            <w:r w:rsidRPr="001107AD">
              <w:lastRenderedPageBreak/>
              <w:t>18 287.02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C6821" w:rsidRPr="00490DC0" w:rsidRDefault="007C6821" w:rsidP="007C6821">
            <w:pPr>
              <w:spacing w:before="120" w:after="120"/>
              <w:jc w:val="both"/>
            </w:pPr>
            <w:r w:rsidRPr="001107AD">
              <w:t xml:space="preserve">do 7 dni </w:t>
            </w:r>
            <w:r w:rsidRPr="001107AD">
              <w:lastRenderedPageBreak/>
              <w:t>roboczych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C6821" w:rsidRDefault="007C6821" w:rsidP="007C6821">
            <w:r w:rsidRPr="00021ADB">
              <w:lastRenderedPageBreak/>
              <w:t>---------------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C6821" w:rsidRPr="00490DC0" w:rsidRDefault="007C6821" w:rsidP="007C6821">
            <w:pPr>
              <w:spacing w:before="120" w:after="120"/>
              <w:jc w:val="both"/>
            </w:pPr>
            <w:r w:rsidRPr="001107AD">
              <w:t>zgodnie ze SIWZ</w:t>
            </w:r>
          </w:p>
        </w:tc>
      </w:tr>
      <w:tr w:rsidR="007C6821" w:rsidRPr="00493F8C" w:rsidTr="007C6821">
        <w:tc>
          <w:tcPr>
            <w:tcW w:w="706" w:type="dxa"/>
            <w:shd w:val="clear" w:color="auto" w:fill="auto"/>
            <w:vAlign w:val="center"/>
          </w:tcPr>
          <w:p w:rsidR="007C6821" w:rsidRPr="00490DC0" w:rsidRDefault="007C6821" w:rsidP="007C6821">
            <w:pPr>
              <w:spacing w:before="120" w:after="120"/>
              <w:jc w:val="center"/>
            </w:pPr>
            <w:r w:rsidRPr="001107AD">
              <w:t>7</w:t>
            </w:r>
          </w:p>
        </w:tc>
        <w:tc>
          <w:tcPr>
            <w:tcW w:w="2696" w:type="dxa"/>
            <w:shd w:val="clear" w:color="auto" w:fill="auto"/>
          </w:tcPr>
          <w:p w:rsidR="00BB778F" w:rsidRDefault="007C6821" w:rsidP="007C6821">
            <w:pPr>
              <w:spacing w:before="40"/>
            </w:pPr>
            <w:r w:rsidRPr="001107AD">
              <w:t>MERKURIUSZ</w:t>
            </w:r>
            <w:r w:rsidR="00BB778F">
              <w:t xml:space="preserve"> S.C.</w:t>
            </w:r>
          </w:p>
          <w:p w:rsidR="007C6821" w:rsidRPr="00490DC0" w:rsidRDefault="007C6821" w:rsidP="007C6821">
            <w:pPr>
              <w:spacing w:before="40"/>
            </w:pPr>
            <w:r w:rsidRPr="001107AD">
              <w:t xml:space="preserve"> Reklama i Druk</w:t>
            </w:r>
          </w:p>
          <w:p w:rsidR="007C6821" w:rsidRPr="00490DC0" w:rsidRDefault="007C6821" w:rsidP="007C6821">
            <w:r w:rsidRPr="001107AD">
              <w:t>Szpitalna</w:t>
            </w:r>
            <w:r w:rsidRPr="00490DC0">
              <w:t xml:space="preserve"> </w:t>
            </w:r>
            <w:r w:rsidRPr="001107AD">
              <w:t>25B</w:t>
            </w:r>
            <w:r w:rsidRPr="00490DC0">
              <w:t xml:space="preserve"> </w:t>
            </w:r>
          </w:p>
          <w:p w:rsidR="007C6821" w:rsidRPr="00490DC0" w:rsidRDefault="007C6821" w:rsidP="007C6821">
            <w:pPr>
              <w:spacing w:after="40"/>
              <w:jc w:val="both"/>
            </w:pPr>
            <w:r w:rsidRPr="001107AD">
              <w:t>33-100</w:t>
            </w:r>
            <w:r w:rsidRPr="00490DC0">
              <w:t xml:space="preserve"> </w:t>
            </w:r>
            <w:r w:rsidRPr="001107AD">
              <w:t>Tarnów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C6821" w:rsidRPr="00490DC0" w:rsidRDefault="007C6821" w:rsidP="007C6821">
            <w:pPr>
              <w:spacing w:before="120" w:after="120"/>
              <w:jc w:val="both"/>
            </w:pPr>
            <w:r w:rsidRPr="001107AD">
              <w:t>11 906.40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C6821" w:rsidRPr="00490DC0" w:rsidRDefault="007C6821" w:rsidP="007C6821">
            <w:pPr>
              <w:spacing w:before="120" w:after="120"/>
              <w:jc w:val="both"/>
            </w:pPr>
            <w:r w:rsidRPr="001107AD">
              <w:t>do 5 dni roboczych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C6821" w:rsidRDefault="007C6821" w:rsidP="007C6821">
            <w:r w:rsidRPr="00021ADB">
              <w:t>---------------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C6821" w:rsidRPr="00490DC0" w:rsidRDefault="007C6821" w:rsidP="007C6821">
            <w:pPr>
              <w:spacing w:before="120" w:after="120"/>
              <w:jc w:val="both"/>
            </w:pPr>
            <w:r w:rsidRPr="001107AD">
              <w:t>zgodnie ze SIWZ</w:t>
            </w:r>
          </w:p>
        </w:tc>
      </w:tr>
      <w:tr w:rsidR="007C6821" w:rsidRPr="00493F8C" w:rsidTr="007C6821">
        <w:tc>
          <w:tcPr>
            <w:tcW w:w="706" w:type="dxa"/>
            <w:shd w:val="clear" w:color="auto" w:fill="auto"/>
            <w:vAlign w:val="center"/>
          </w:tcPr>
          <w:p w:rsidR="007C6821" w:rsidRPr="00490DC0" w:rsidRDefault="007C6821" w:rsidP="007C6821">
            <w:pPr>
              <w:spacing w:before="120" w:after="120"/>
              <w:jc w:val="center"/>
            </w:pPr>
            <w:r w:rsidRPr="001107AD">
              <w:t>8</w:t>
            </w:r>
          </w:p>
        </w:tc>
        <w:tc>
          <w:tcPr>
            <w:tcW w:w="2696" w:type="dxa"/>
            <w:shd w:val="clear" w:color="auto" w:fill="auto"/>
          </w:tcPr>
          <w:p w:rsidR="007C6821" w:rsidRPr="00490DC0" w:rsidRDefault="007C6821" w:rsidP="007C6821">
            <w:pPr>
              <w:spacing w:before="40"/>
            </w:pPr>
            <w:r w:rsidRPr="001107AD">
              <w:t>CELER Piotr Lasecki</w:t>
            </w:r>
          </w:p>
          <w:p w:rsidR="007C6821" w:rsidRPr="00490DC0" w:rsidRDefault="007C6821" w:rsidP="007C6821">
            <w:r w:rsidRPr="001107AD">
              <w:t>Dworcowa</w:t>
            </w:r>
            <w:r w:rsidRPr="00490DC0">
              <w:t xml:space="preserve"> </w:t>
            </w:r>
            <w:r w:rsidRPr="001107AD">
              <w:t>1A</w:t>
            </w:r>
            <w:r w:rsidRPr="00490DC0">
              <w:t xml:space="preserve"> </w:t>
            </w:r>
          </w:p>
          <w:p w:rsidR="007C6821" w:rsidRPr="00490DC0" w:rsidRDefault="007C6821" w:rsidP="007C6821">
            <w:pPr>
              <w:spacing w:after="40"/>
              <w:jc w:val="both"/>
            </w:pPr>
            <w:r w:rsidRPr="001107AD">
              <w:t>96-100</w:t>
            </w:r>
            <w:r w:rsidRPr="00490DC0">
              <w:t xml:space="preserve"> </w:t>
            </w:r>
            <w:r w:rsidRPr="001107AD">
              <w:t>Skierniewice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C6821" w:rsidRPr="00490DC0" w:rsidRDefault="007C6821" w:rsidP="007C6821">
            <w:pPr>
              <w:spacing w:before="120" w:after="120"/>
              <w:jc w:val="both"/>
            </w:pPr>
            <w:r w:rsidRPr="001107AD">
              <w:t>14 057.67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C6821" w:rsidRPr="00490DC0" w:rsidRDefault="007C6821" w:rsidP="007C6821">
            <w:pPr>
              <w:spacing w:before="120" w:after="120"/>
              <w:jc w:val="both"/>
            </w:pPr>
            <w:r w:rsidRPr="001107AD">
              <w:t>do 5 dni roboczych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C6821" w:rsidRDefault="007C6821" w:rsidP="007C6821">
            <w:r w:rsidRPr="00021ADB">
              <w:t>---------------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C6821" w:rsidRPr="00490DC0" w:rsidRDefault="007C6821" w:rsidP="007C6821">
            <w:pPr>
              <w:spacing w:before="120" w:after="120"/>
              <w:jc w:val="both"/>
            </w:pPr>
            <w:r w:rsidRPr="001107AD">
              <w:t>zgodnie ze SIWZ</w:t>
            </w:r>
          </w:p>
        </w:tc>
      </w:tr>
      <w:tr w:rsidR="007C6821" w:rsidRPr="00493F8C" w:rsidTr="007C6821">
        <w:tc>
          <w:tcPr>
            <w:tcW w:w="706" w:type="dxa"/>
            <w:shd w:val="clear" w:color="auto" w:fill="auto"/>
            <w:vAlign w:val="center"/>
          </w:tcPr>
          <w:p w:rsidR="007C6821" w:rsidRPr="00490DC0" w:rsidRDefault="007C6821" w:rsidP="007C6821">
            <w:pPr>
              <w:spacing w:before="120" w:after="120"/>
              <w:jc w:val="center"/>
            </w:pPr>
            <w:r w:rsidRPr="001107AD">
              <w:t>9</w:t>
            </w:r>
          </w:p>
        </w:tc>
        <w:tc>
          <w:tcPr>
            <w:tcW w:w="2696" w:type="dxa"/>
            <w:shd w:val="clear" w:color="auto" w:fill="auto"/>
          </w:tcPr>
          <w:p w:rsidR="007C6821" w:rsidRPr="00490DC0" w:rsidRDefault="007C6821" w:rsidP="007C6821">
            <w:pPr>
              <w:spacing w:before="40"/>
            </w:pPr>
            <w:r w:rsidRPr="001107AD">
              <w:t>PERFEKT DRUK Maciej Wiśniewski</w:t>
            </w:r>
          </w:p>
          <w:p w:rsidR="007C6821" w:rsidRPr="00490DC0" w:rsidRDefault="007C6821" w:rsidP="007C6821">
            <w:r w:rsidRPr="001107AD">
              <w:t>Kominy, ul. Pliszki</w:t>
            </w:r>
            <w:r w:rsidRPr="00490DC0">
              <w:t xml:space="preserve"> </w:t>
            </w:r>
            <w:r w:rsidRPr="001107AD">
              <w:t>4</w:t>
            </w:r>
            <w:r w:rsidRPr="00490DC0">
              <w:t xml:space="preserve"> </w:t>
            </w:r>
          </w:p>
          <w:p w:rsidR="007C6821" w:rsidRPr="00490DC0" w:rsidRDefault="007C6821" w:rsidP="007C6821">
            <w:pPr>
              <w:spacing w:after="40"/>
              <w:jc w:val="both"/>
            </w:pPr>
            <w:r w:rsidRPr="001107AD">
              <w:t>87-300</w:t>
            </w:r>
            <w:r w:rsidRPr="00490DC0">
              <w:t xml:space="preserve"> </w:t>
            </w:r>
            <w:r w:rsidRPr="001107AD">
              <w:t>Brodnica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C6821" w:rsidRPr="00490DC0" w:rsidRDefault="007C6821" w:rsidP="007C6821">
            <w:pPr>
              <w:spacing w:before="120" w:after="120"/>
              <w:jc w:val="both"/>
            </w:pPr>
            <w:r w:rsidRPr="001107AD">
              <w:t>10 675.17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C6821" w:rsidRPr="00490DC0" w:rsidRDefault="007C6821" w:rsidP="007C6821">
            <w:pPr>
              <w:spacing w:before="120" w:after="120"/>
              <w:jc w:val="both"/>
            </w:pPr>
            <w:r w:rsidRPr="001107AD">
              <w:t>do 5 dni roboczych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C6821" w:rsidRDefault="007C6821" w:rsidP="007C6821">
            <w:r w:rsidRPr="00021ADB">
              <w:t>---------------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C6821" w:rsidRPr="00490DC0" w:rsidRDefault="007C6821" w:rsidP="007C6821">
            <w:pPr>
              <w:spacing w:before="120" w:after="120"/>
              <w:jc w:val="both"/>
            </w:pPr>
            <w:r w:rsidRPr="001107AD">
              <w:t>zgodnie ze SIWZ</w:t>
            </w:r>
          </w:p>
        </w:tc>
      </w:tr>
      <w:tr w:rsidR="007C6821" w:rsidRPr="00493F8C" w:rsidTr="007C6821">
        <w:tc>
          <w:tcPr>
            <w:tcW w:w="706" w:type="dxa"/>
            <w:shd w:val="clear" w:color="auto" w:fill="auto"/>
            <w:vAlign w:val="center"/>
          </w:tcPr>
          <w:p w:rsidR="007C6821" w:rsidRPr="00490DC0" w:rsidRDefault="007C6821" w:rsidP="007C6821">
            <w:pPr>
              <w:spacing w:before="120" w:after="120"/>
              <w:jc w:val="center"/>
            </w:pPr>
            <w:r w:rsidRPr="001107AD">
              <w:t>10</w:t>
            </w:r>
          </w:p>
        </w:tc>
        <w:tc>
          <w:tcPr>
            <w:tcW w:w="2696" w:type="dxa"/>
            <w:shd w:val="clear" w:color="auto" w:fill="auto"/>
          </w:tcPr>
          <w:p w:rsidR="007C6821" w:rsidRPr="00490DC0" w:rsidRDefault="007C6821" w:rsidP="007C6821">
            <w:pPr>
              <w:spacing w:before="40"/>
            </w:pPr>
            <w:r w:rsidRPr="001107AD">
              <w:t>AS PRINT Poligrafia Reklamowa</w:t>
            </w:r>
            <w:r w:rsidR="008A3276">
              <w:t xml:space="preserve"> Zbigniew W</w:t>
            </w:r>
            <w:bookmarkStart w:id="0" w:name="_GoBack"/>
            <w:bookmarkEnd w:id="0"/>
            <w:r w:rsidR="008A3276">
              <w:t>łosowicz</w:t>
            </w:r>
          </w:p>
          <w:p w:rsidR="007C6821" w:rsidRPr="00490DC0" w:rsidRDefault="007C6821" w:rsidP="007C6821">
            <w:r w:rsidRPr="001107AD">
              <w:t>Górnickiego</w:t>
            </w:r>
            <w:r w:rsidRPr="00490DC0">
              <w:t xml:space="preserve"> </w:t>
            </w:r>
            <w:r w:rsidRPr="001107AD">
              <w:t>3</w:t>
            </w:r>
            <w:r w:rsidRPr="00490DC0">
              <w:t xml:space="preserve"> </w:t>
            </w:r>
          </w:p>
          <w:p w:rsidR="007C6821" w:rsidRPr="00490DC0" w:rsidRDefault="007C6821" w:rsidP="007C6821">
            <w:pPr>
              <w:spacing w:after="40"/>
              <w:jc w:val="both"/>
            </w:pPr>
            <w:r w:rsidRPr="001107AD">
              <w:t>31-222</w:t>
            </w:r>
            <w:r w:rsidRPr="00490DC0">
              <w:t xml:space="preserve"> </w:t>
            </w:r>
            <w:r w:rsidRPr="001107AD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C6821" w:rsidRPr="00490DC0" w:rsidRDefault="007C6821" w:rsidP="007C6821">
            <w:pPr>
              <w:spacing w:before="120" w:after="120"/>
              <w:jc w:val="both"/>
            </w:pPr>
            <w:r w:rsidRPr="001107AD">
              <w:t>11 798.16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C6821" w:rsidRPr="00490DC0" w:rsidRDefault="007C6821" w:rsidP="007C6821">
            <w:pPr>
              <w:spacing w:before="120" w:after="120"/>
              <w:jc w:val="both"/>
            </w:pPr>
            <w:r w:rsidRPr="001107AD">
              <w:t>do 5 dni roboczych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C6821" w:rsidRDefault="007C6821" w:rsidP="007C6821">
            <w:r w:rsidRPr="00021ADB">
              <w:t>---------------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C6821" w:rsidRPr="00490DC0" w:rsidRDefault="007C6821" w:rsidP="007C6821">
            <w:pPr>
              <w:spacing w:before="120" w:after="120"/>
              <w:jc w:val="both"/>
            </w:pPr>
            <w:r w:rsidRPr="001107AD">
              <w:t>zgodnie ze SIWZ</w:t>
            </w:r>
          </w:p>
        </w:tc>
      </w:tr>
      <w:tr w:rsidR="007C6821" w:rsidRPr="00493F8C" w:rsidTr="007C6821">
        <w:tc>
          <w:tcPr>
            <w:tcW w:w="706" w:type="dxa"/>
            <w:shd w:val="clear" w:color="auto" w:fill="auto"/>
            <w:vAlign w:val="center"/>
          </w:tcPr>
          <w:p w:rsidR="007C6821" w:rsidRPr="00490DC0" w:rsidRDefault="007C6821" w:rsidP="007C6821">
            <w:pPr>
              <w:spacing w:before="120" w:after="120"/>
              <w:jc w:val="center"/>
            </w:pPr>
            <w:r w:rsidRPr="001107AD">
              <w:t>11</w:t>
            </w:r>
          </w:p>
        </w:tc>
        <w:tc>
          <w:tcPr>
            <w:tcW w:w="2696" w:type="dxa"/>
            <w:shd w:val="clear" w:color="auto" w:fill="auto"/>
          </w:tcPr>
          <w:p w:rsidR="007C6821" w:rsidRPr="00490DC0" w:rsidRDefault="007C6821" w:rsidP="007C6821">
            <w:pPr>
              <w:spacing w:before="40"/>
            </w:pPr>
            <w:r w:rsidRPr="001107AD">
              <w:t>F.P.H.U. CONSNET Jan Glina</w:t>
            </w:r>
          </w:p>
          <w:p w:rsidR="007C6821" w:rsidRPr="00490DC0" w:rsidRDefault="007C6821" w:rsidP="007C6821">
            <w:proofErr w:type="spellStart"/>
            <w:r w:rsidRPr="001107AD">
              <w:t>Golikówka</w:t>
            </w:r>
            <w:proofErr w:type="spellEnd"/>
            <w:r w:rsidRPr="00490DC0">
              <w:t xml:space="preserve"> </w:t>
            </w:r>
            <w:r w:rsidRPr="001107AD">
              <w:t>20</w:t>
            </w:r>
            <w:r w:rsidRPr="00490DC0">
              <w:t xml:space="preserve"> </w:t>
            </w:r>
          </w:p>
          <w:p w:rsidR="007C6821" w:rsidRPr="00490DC0" w:rsidRDefault="007C6821" w:rsidP="007C6821">
            <w:pPr>
              <w:spacing w:after="40"/>
              <w:jc w:val="both"/>
            </w:pPr>
            <w:r w:rsidRPr="001107AD">
              <w:t>30-723</w:t>
            </w:r>
            <w:r w:rsidRPr="00490DC0">
              <w:t xml:space="preserve"> </w:t>
            </w:r>
            <w:r w:rsidRPr="001107AD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C6821" w:rsidRPr="00490DC0" w:rsidRDefault="007C6821" w:rsidP="007C6821">
            <w:pPr>
              <w:spacing w:before="120" w:after="120"/>
              <w:jc w:val="both"/>
            </w:pPr>
            <w:r w:rsidRPr="001107AD">
              <w:t>15 248.31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C6821" w:rsidRPr="00490DC0" w:rsidRDefault="007C6821" w:rsidP="007C6821">
            <w:pPr>
              <w:spacing w:before="120" w:after="120"/>
              <w:jc w:val="both"/>
            </w:pPr>
            <w:r w:rsidRPr="001107AD">
              <w:t>do 9 dni roboczych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C6821" w:rsidRDefault="007C6821" w:rsidP="007C6821">
            <w:r w:rsidRPr="00021ADB">
              <w:t>---------------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C6821" w:rsidRPr="00490DC0" w:rsidRDefault="007C6821" w:rsidP="007C6821">
            <w:pPr>
              <w:spacing w:before="120" w:after="120"/>
              <w:jc w:val="both"/>
            </w:pPr>
            <w:r w:rsidRPr="001107AD">
              <w:t>zgodnie ze SIWZ</w:t>
            </w:r>
          </w:p>
        </w:tc>
      </w:tr>
      <w:tr w:rsidR="007C6821" w:rsidRPr="00493F8C" w:rsidTr="007C6821">
        <w:tc>
          <w:tcPr>
            <w:tcW w:w="706" w:type="dxa"/>
            <w:shd w:val="clear" w:color="auto" w:fill="auto"/>
            <w:vAlign w:val="center"/>
          </w:tcPr>
          <w:p w:rsidR="007C6821" w:rsidRPr="00490DC0" w:rsidRDefault="007C6821" w:rsidP="007C6821">
            <w:pPr>
              <w:spacing w:before="120" w:after="120"/>
              <w:jc w:val="center"/>
            </w:pPr>
            <w:r w:rsidRPr="001107AD">
              <w:t>12</w:t>
            </w:r>
          </w:p>
        </w:tc>
        <w:tc>
          <w:tcPr>
            <w:tcW w:w="2696" w:type="dxa"/>
            <w:shd w:val="clear" w:color="auto" w:fill="auto"/>
          </w:tcPr>
          <w:p w:rsidR="007C6821" w:rsidRPr="00490DC0" w:rsidRDefault="007C6821" w:rsidP="007C6821">
            <w:pPr>
              <w:spacing w:before="40"/>
            </w:pPr>
            <w:r w:rsidRPr="001107AD">
              <w:t xml:space="preserve">GOMA Mariusz </w:t>
            </w:r>
            <w:proofErr w:type="spellStart"/>
            <w:r w:rsidRPr="001107AD">
              <w:t>Markut</w:t>
            </w:r>
            <w:proofErr w:type="spellEnd"/>
          </w:p>
          <w:p w:rsidR="007C6821" w:rsidRPr="00490DC0" w:rsidRDefault="007C6821" w:rsidP="007C6821">
            <w:r w:rsidRPr="001107AD">
              <w:t>Mireckiego</w:t>
            </w:r>
            <w:r w:rsidRPr="00490DC0">
              <w:t xml:space="preserve"> </w:t>
            </w:r>
            <w:r w:rsidRPr="001107AD">
              <w:t>13</w:t>
            </w:r>
            <w:r w:rsidRPr="00490DC0">
              <w:t xml:space="preserve"> </w:t>
            </w:r>
          </w:p>
          <w:p w:rsidR="007C6821" w:rsidRPr="00490DC0" w:rsidRDefault="007C6821" w:rsidP="007C6821">
            <w:pPr>
              <w:spacing w:after="40"/>
              <w:jc w:val="both"/>
            </w:pPr>
            <w:r w:rsidRPr="001107AD">
              <w:t>37-450</w:t>
            </w:r>
            <w:r w:rsidRPr="00490DC0">
              <w:t xml:space="preserve"> </w:t>
            </w:r>
            <w:r w:rsidRPr="001107AD">
              <w:t>Stalowa Wola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C6821" w:rsidRPr="00490DC0" w:rsidRDefault="007C6821" w:rsidP="007C6821">
            <w:pPr>
              <w:spacing w:before="120" w:after="120"/>
              <w:jc w:val="both"/>
            </w:pPr>
            <w:r w:rsidRPr="001107AD">
              <w:t>15 114.24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C6821" w:rsidRPr="00490DC0" w:rsidRDefault="007C6821" w:rsidP="007C6821">
            <w:pPr>
              <w:spacing w:before="120" w:after="120"/>
              <w:jc w:val="both"/>
            </w:pPr>
            <w:r w:rsidRPr="001107AD">
              <w:t>do 5 dni roboczych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C6821" w:rsidRDefault="007C6821" w:rsidP="007C6821">
            <w:r w:rsidRPr="00021ADB">
              <w:t>---------------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C6821" w:rsidRPr="00490DC0" w:rsidRDefault="007C6821" w:rsidP="007C6821">
            <w:pPr>
              <w:spacing w:before="120" w:after="120"/>
              <w:jc w:val="both"/>
            </w:pPr>
            <w:r w:rsidRPr="001107AD">
              <w:t>zgodnie ze SIWZ</w:t>
            </w:r>
          </w:p>
        </w:tc>
      </w:tr>
      <w:tr w:rsidR="007C6821" w:rsidRPr="00493F8C" w:rsidTr="007C6821">
        <w:tc>
          <w:tcPr>
            <w:tcW w:w="706" w:type="dxa"/>
            <w:shd w:val="clear" w:color="auto" w:fill="auto"/>
            <w:vAlign w:val="center"/>
          </w:tcPr>
          <w:p w:rsidR="007C6821" w:rsidRPr="00490DC0" w:rsidRDefault="007C6821" w:rsidP="007C6821">
            <w:pPr>
              <w:spacing w:before="120" w:after="120"/>
              <w:jc w:val="center"/>
            </w:pPr>
            <w:r w:rsidRPr="001107AD">
              <w:t>13</w:t>
            </w:r>
          </w:p>
        </w:tc>
        <w:tc>
          <w:tcPr>
            <w:tcW w:w="2696" w:type="dxa"/>
            <w:shd w:val="clear" w:color="auto" w:fill="auto"/>
          </w:tcPr>
          <w:p w:rsidR="007C6821" w:rsidRPr="00490DC0" w:rsidRDefault="007C6821" w:rsidP="007C6821">
            <w:pPr>
              <w:spacing w:before="40"/>
            </w:pPr>
            <w:r w:rsidRPr="001107AD">
              <w:t>Firma "EWA" Ewa Walczyk</w:t>
            </w:r>
          </w:p>
          <w:p w:rsidR="007C6821" w:rsidRPr="00490DC0" w:rsidRDefault="007C6821" w:rsidP="007C6821">
            <w:r w:rsidRPr="001107AD">
              <w:t>Mazurska</w:t>
            </w:r>
            <w:r w:rsidRPr="00490DC0">
              <w:t xml:space="preserve"> </w:t>
            </w:r>
            <w:r w:rsidRPr="001107AD">
              <w:t>5</w:t>
            </w:r>
            <w:r w:rsidRPr="00490DC0">
              <w:t xml:space="preserve"> </w:t>
            </w:r>
          </w:p>
          <w:p w:rsidR="007C6821" w:rsidRPr="00490DC0" w:rsidRDefault="007C6821" w:rsidP="007C6821">
            <w:pPr>
              <w:spacing w:after="40"/>
              <w:jc w:val="both"/>
            </w:pPr>
            <w:r w:rsidRPr="001107AD">
              <w:t>42-202</w:t>
            </w:r>
            <w:r w:rsidRPr="00490DC0">
              <w:t xml:space="preserve"> </w:t>
            </w:r>
            <w:r w:rsidRPr="001107AD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C6821" w:rsidRPr="00490DC0" w:rsidRDefault="007C6821" w:rsidP="007C6821">
            <w:pPr>
              <w:spacing w:before="120" w:after="120"/>
              <w:jc w:val="both"/>
            </w:pPr>
            <w:r w:rsidRPr="001107AD">
              <w:t>12 028.17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C6821" w:rsidRPr="00490DC0" w:rsidRDefault="007C6821" w:rsidP="007C6821">
            <w:pPr>
              <w:spacing w:before="120" w:after="120"/>
              <w:jc w:val="both"/>
            </w:pPr>
            <w:r w:rsidRPr="001107AD">
              <w:t>do 5 dni roboczych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C6821" w:rsidRDefault="007C6821" w:rsidP="007C6821">
            <w:r w:rsidRPr="00021ADB">
              <w:t>---------------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C6821" w:rsidRPr="00490DC0" w:rsidRDefault="007C6821" w:rsidP="007C6821">
            <w:pPr>
              <w:spacing w:before="120" w:after="120"/>
              <w:jc w:val="both"/>
            </w:pPr>
            <w:r w:rsidRPr="001107AD">
              <w:t>zgodnie ze SIWZ</w:t>
            </w:r>
          </w:p>
        </w:tc>
      </w:tr>
      <w:tr w:rsidR="007C6821" w:rsidRPr="00493F8C" w:rsidTr="007C6821">
        <w:tc>
          <w:tcPr>
            <w:tcW w:w="706" w:type="dxa"/>
            <w:shd w:val="clear" w:color="auto" w:fill="auto"/>
            <w:vAlign w:val="center"/>
          </w:tcPr>
          <w:p w:rsidR="007C6821" w:rsidRPr="00490DC0" w:rsidRDefault="007C6821" w:rsidP="007C6821">
            <w:pPr>
              <w:spacing w:before="120" w:after="120"/>
              <w:jc w:val="center"/>
            </w:pPr>
            <w:r w:rsidRPr="001107AD">
              <w:t>14</w:t>
            </w:r>
          </w:p>
        </w:tc>
        <w:tc>
          <w:tcPr>
            <w:tcW w:w="2696" w:type="dxa"/>
            <w:shd w:val="clear" w:color="auto" w:fill="auto"/>
          </w:tcPr>
          <w:p w:rsidR="007C6821" w:rsidRPr="00490DC0" w:rsidRDefault="007C6821" w:rsidP="007C6821">
            <w:pPr>
              <w:spacing w:before="40"/>
            </w:pPr>
            <w:r w:rsidRPr="001107AD">
              <w:t>Przedsiębiorstwo Produkcyjno-Usługowo-Handlowe "INDEX" Zdzisława Dyner, Stanisław Kapica, Maciej Radziejowski Spółka J.</w:t>
            </w:r>
          </w:p>
          <w:p w:rsidR="007C6821" w:rsidRPr="00490DC0" w:rsidRDefault="007C6821" w:rsidP="007C6821">
            <w:r w:rsidRPr="001107AD">
              <w:t>Krakowska</w:t>
            </w:r>
            <w:r w:rsidRPr="00490DC0">
              <w:t xml:space="preserve"> </w:t>
            </w:r>
            <w:r w:rsidRPr="001107AD">
              <w:t>45</w:t>
            </w:r>
            <w:r w:rsidRPr="00490DC0">
              <w:t xml:space="preserve"> </w:t>
            </w:r>
          </w:p>
          <w:p w:rsidR="007C6821" w:rsidRPr="00490DC0" w:rsidRDefault="007C6821" w:rsidP="007C6821">
            <w:pPr>
              <w:spacing w:after="40"/>
              <w:jc w:val="both"/>
            </w:pPr>
            <w:r w:rsidRPr="001107AD">
              <w:t>42-200</w:t>
            </w:r>
            <w:r w:rsidRPr="00490DC0">
              <w:t xml:space="preserve"> </w:t>
            </w:r>
            <w:r w:rsidRPr="001107AD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C6821" w:rsidRPr="00490DC0" w:rsidRDefault="007C6821" w:rsidP="007C6821">
            <w:pPr>
              <w:spacing w:before="120" w:after="120"/>
              <w:jc w:val="both"/>
            </w:pPr>
            <w:r w:rsidRPr="001107AD">
              <w:t>12 244.65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C6821" w:rsidRPr="00490DC0" w:rsidRDefault="007C6821" w:rsidP="007C6821">
            <w:pPr>
              <w:spacing w:before="120" w:after="120"/>
              <w:jc w:val="both"/>
            </w:pPr>
            <w:r w:rsidRPr="001107AD">
              <w:t>do 5 dni roboczych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C6821" w:rsidRDefault="007C6821" w:rsidP="007C6821">
            <w:r w:rsidRPr="00021ADB">
              <w:t>---------------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C6821" w:rsidRPr="00490DC0" w:rsidRDefault="007C6821" w:rsidP="007C6821">
            <w:pPr>
              <w:spacing w:before="120" w:after="120"/>
              <w:jc w:val="both"/>
            </w:pPr>
            <w:r w:rsidRPr="001107AD">
              <w:t>zgodnie ze SIWZ</w:t>
            </w:r>
          </w:p>
        </w:tc>
      </w:tr>
    </w:tbl>
    <w:p w:rsidR="00633D61" w:rsidRPr="006F2A7D" w:rsidRDefault="00633D61" w:rsidP="00633D61">
      <w:pPr>
        <w:rPr>
          <w:sz w:val="24"/>
          <w:szCs w:val="24"/>
        </w:rPr>
      </w:pPr>
      <w:r w:rsidRPr="006F2A7D"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6F2A7D">
        <w:rPr>
          <w:b/>
          <w:sz w:val="24"/>
          <w:szCs w:val="24"/>
        </w:rPr>
        <w:t>Pzp</w:t>
      </w:r>
      <w:proofErr w:type="spellEnd"/>
      <w:r w:rsidRPr="006F2A7D">
        <w:rPr>
          <w:b/>
          <w:sz w:val="24"/>
          <w:szCs w:val="24"/>
        </w:rPr>
        <w:t>, zgodnie z pkt 8.2 SIWZ.</w:t>
      </w:r>
    </w:p>
    <w:p w:rsidR="00633D61" w:rsidRDefault="00633D61" w:rsidP="00633D61"/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6864" w:rsidRDefault="00C86864">
      <w:r>
        <w:separator/>
      </w:r>
    </w:p>
  </w:endnote>
  <w:endnote w:type="continuationSeparator" w:id="0">
    <w:p w:rsidR="00C86864" w:rsidRDefault="00C868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8A327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A327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A327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8686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6864" w:rsidRDefault="00C86864">
      <w:r>
        <w:separator/>
      </w:r>
    </w:p>
  </w:footnote>
  <w:footnote w:type="continuationSeparator" w:id="0">
    <w:p w:rsidR="00C86864" w:rsidRDefault="00C868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07AD" w:rsidRDefault="001107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07AD" w:rsidRDefault="001107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07AD" w:rsidRDefault="001107A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6864"/>
    <w:rsid w:val="00007727"/>
    <w:rsid w:val="00017720"/>
    <w:rsid w:val="00035488"/>
    <w:rsid w:val="000D7F25"/>
    <w:rsid w:val="000E00E5"/>
    <w:rsid w:val="001107AD"/>
    <w:rsid w:val="00173B20"/>
    <w:rsid w:val="001C69FF"/>
    <w:rsid w:val="0023318D"/>
    <w:rsid w:val="003D72FD"/>
    <w:rsid w:val="00423179"/>
    <w:rsid w:val="00490DC0"/>
    <w:rsid w:val="00493F8C"/>
    <w:rsid w:val="004C7E9B"/>
    <w:rsid w:val="00633D61"/>
    <w:rsid w:val="0069085C"/>
    <w:rsid w:val="007C6821"/>
    <w:rsid w:val="00843263"/>
    <w:rsid w:val="00861E75"/>
    <w:rsid w:val="008A3276"/>
    <w:rsid w:val="009D19BD"/>
    <w:rsid w:val="009F189D"/>
    <w:rsid w:val="00A80738"/>
    <w:rsid w:val="00BB778F"/>
    <w:rsid w:val="00C236D3"/>
    <w:rsid w:val="00C659E2"/>
    <w:rsid w:val="00C86864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DFEBB80"/>
  <w15:chartTrackingRefBased/>
  <w15:docId w15:val="{542F7ECB-EF33-493D-BB95-9E14E3C45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447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2020-02-11T12:16:00Z</dcterms:created>
  <dcterms:modified xsi:type="dcterms:W3CDTF">2020-02-11T12:16:00Z</dcterms:modified>
</cp:coreProperties>
</file>