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2FF" w:rsidRPr="00240E71" w:rsidRDefault="006552FF" w:rsidP="006552F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6552FF" w:rsidRDefault="006552FF" w:rsidP="006552F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552FF" w:rsidRPr="0022732C" w:rsidRDefault="006552FF" w:rsidP="006552F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552FF" w:rsidRDefault="006552FF" w:rsidP="006552F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B0CA2">
        <w:rPr>
          <w:sz w:val="22"/>
          <w:lang w:val="en-US"/>
        </w:rPr>
        <w:t>……………………………………………………………………………………………..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B0CA2">
        <w:rPr>
          <w:sz w:val="22"/>
          <w:lang w:val="en-US"/>
        </w:rPr>
        <w:t>…………………………………………………………………………………………….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6552FF" w:rsidRPr="0022732C" w:rsidRDefault="006552FF" w:rsidP="006552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6552FF" w:rsidRDefault="006552FF" w:rsidP="006552FF">
      <w:pPr>
        <w:spacing w:line="360" w:lineRule="auto"/>
      </w:pPr>
      <w:r>
        <w:t>Do: Nazwa i siedziba Zamawiającego:</w:t>
      </w:r>
    </w:p>
    <w:p w:rsidR="006552FF" w:rsidRPr="00E45A7B" w:rsidRDefault="006552FF" w:rsidP="006552FF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6552FF" w:rsidRPr="00E45A7B" w:rsidRDefault="006552FF" w:rsidP="006552FF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6552FF" w:rsidRDefault="006552FF" w:rsidP="006552FF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6552FF" w:rsidRDefault="006552FF" w:rsidP="006552FF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6552FF" w:rsidRDefault="006552FF" w:rsidP="006552FF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6552FF" w:rsidRDefault="006552FF" w:rsidP="006552FF">
      <w:pPr>
        <w:ind w:firstLine="3969"/>
        <w:rPr>
          <w:b/>
        </w:rPr>
      </w:pPr>
    </w:p>
    <w:p w:rsidR="006552FF" w:rsidRDefault="006552FF" w:rsidP="006552FF">
      <w:pPr>
        <w:widowControl w:val="0"/>
        <w:ind w:right="1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907DAA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krzeseł  do laboratoriów dydaktycznych </w:t>
      </w:r>
      <w:proofErr w:type="spellStart"/>
      <w:r>
        <w:rPr>
          <w:b/>
          <w:sz w:val="22"/>
          <w:szCs w:val="22"/>
        </w:rPr>
        <w:t>KAiR</w:t>
      </w:r>
      <w:proofErr w:type="spellEnd"/>
      <w:r>
        <w:rPr>
          <w:b/>
          <w:sz w:val="22"/>
          <w:szCs w:val="22"/>
        </w:rPr>
        <w:t>– KC-zp.272-70/</w:t>
      </w:r>
      <w:r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6552FF" w:rsidRDefault="006552FF" w:rsidP="006552FF">
      <w:pPr>
        <w:widowControl w:val="0"/>
        <w:ind w:right="1"/>
        <w:rPr>
          <w:b/>
          <w:sz w:val="22"/>
          <w:szCs w:val="22"/>
          <w:u w:val="single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6552FF" w:rsidTr="00762AB6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552FF" w:rsidRDefault="006552FF" w:rsidP="00762A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552FF" w:rsidRPr="00FD3F61" w:rsidRDefault="006552FF" w:rsidP="00762AB6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Producent, 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6552FF" w:rsidRDefault="006552FF" w:rsidP="00762A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6552FF" w:rsidRDefault="006552FF" w:rsidP="00762A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6552FF" w:rsidRDefault="006552FF" w:rsidP="00762AB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552FF" w:rsidTr="00762AB6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52FF" w:rsidRDefault="006552FF" w:rsidP="00762A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6552FF" w:rsidRPr="00C44251" w:rsidTr="00762AB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Krzesło drewniane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</w:tr>
      <w:tr w:rsidR="006552FF" w:rsidRPr="00C44251" w:rsidTr="00762AB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6552FF" w:rsidRDefault="006552FF" w:rsidP="00762AB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 obrotowy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552FF" w:rsidRDefault="006552FF" w:rsidP="00762AB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552FF" w:rsidRPr="00C44251" w:rsidRDefault="006552FF" w:rsidP="00762AB6">
            <w:pPr>
              <w:ind w:right="425"/>
              <w:rPr>
                <w:sz w:val="16"/>
                <w:szCs w:val="16"/>
              </w:rPr>
            </w:pPr>
          </w:p>
        </w:tc>
      </w:tr>
      <w:tr w:rsidR="006552FF" w:rsidTr="00762AB6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6552FF" w:rsidRPr="00BF11F0" w:rsidRDefault="006552FF" w:rsidP="00762AB6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6552FF" w:rsidRDefault="006552FF" w:rsidP="00762AB6">
            <w:pPr>
              <w:ind w:right="425"/>
              <w:rPr>
                <w:sz w:val="22"/>
              </w:rPr>
            </w:pPr>
          </w:p>
        </w:tc>
      </w:tr>
    </w:tbl>
    <w:p w:rsidR="006552FF" w:rsidRDefault="006552FF" w:rsidP="006552F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6552FF" w:rsidRDefault="006552FF" w:rsidP="006552F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552FF" w:rsidRDefault="006552FF" w:rsidP="006552FF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6552FF" w:rsidRPr="006552FF" w:rsidRDefault="006552FF" w:rsidP="006552FF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do </w:t>
      </w:r>
      <w:r>
        <w:rPr>
          <w:b/>
          <w:sz w:val="22"/>
          <w:szCs w:val="22"/>
        </w:rPr>
        <w:t xml:space="preserve">14 </w:t>
      </w:r>
      <w:r>
        <w:rPr>
          <w:b/>
          <w:sz w:val="22"/>
          <w:szCs w:val="22"/>
        </w:rPr>
        <w:t xml:space="preserve"> </w:t>
      </w:r>
      <w:r w:rsidRPr="006552FF">
        <w:rPr>
          <w:b/>
          <w:sz w:val="22"/>
          <w:szCs w:val="22"/>
        </w:rPr>
        <w:t>dni od daty podpisania umowy</w:t>
      </w:r>
    </w:p>
    <w:p w:rsidR="006552FF" w:rsidRDefault="006552FF" w:rsidP="006552FF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6552FF" w:rsidRDefault="006552FF" w:rsidP="006552FF">
      <w:pPr>
        <w:tabs>
          <w:tab w:val="left" w:pos="426"/>
        </w:tabs>
        <w:jc w:val="both"/>
        <w:rPr>
          <w:sz w:val="22"/>
          <w:szCs w:val="22"/>
        </w:rPr>
      </w:pPr>
    </w:p>
    <w:p w:rsidR="006552FF" w:rsidRPr="00F863FD" w:rsidRDefault="006552FF" w:rsidP="006552FF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6552FF" w:rsidRDefault="006552FF" w:rsidP="006552FF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6552FF" w:rsidRDefault="006552FF" w:rsidP="006552FF">
      <w:pPr>
        <w:jc w:val="both"/>
        <w:rPr>
          <w:sz w:val="18"/>
          <w:szCs w:val="18"/>
        </w:rPr>
      </w:pPr>
    </w:p>
    <w:p w:rsidR="006552FF" w:rsidRDefault="006552FF" w:rsidP="006552FF">
      <w:pPr>
        <w:rPr>
          <w:b/>
          <w:sz w:val="22"/>
          <w:szCs w:val="22"/>
          <w:u w:val="single"/>
        </w:rPr>
      </w:pPr>
    </w:p>
    <w:p w:rsidR="006552FF" w:rsidRDefault="006552FF" w:rsidP="006552FF">
      <w:pPr>
        <w:rPr>
          <w:b/>
          <w:sz w:val="22"/>
          <w:szCs w:val="22"/>
          <w:u w:val="single"/>
        </w:rPr>
      </w:pPr>
    </w:p>
    <w:p w:rsidR="006552FF" w:rsidRDefault="006552FF" w:rsidP="006552FF">
      <w:pPr>
        <w:rPr>
          <w:b/>
          <w:sz w:val="22"/>
          <w:szCs w:val="22"/>
          <w:u w:val="single"/>
        </w:rPr>
      </w:pPr>
      <w:bookmarkStart w:id="0" w:name="_GoBack"/>
      <w:bookmarkEnd w:id="0"/>
    </w:p>
    <w:p w:rsidR="006552FF" w:rsidRDefault="006552FF" w:rsidP="006552FF">
      <w:pPr>
        <w:rPr>
          <w:b/>
          <w:sz w:val="22"/>
          <w:szCs w:val="22"/>
          <w:u w:val="single"/>
        </w:rPr>
      </w:pPr>
    </w:p>
    <w:p w:rsidR="006552FF" w:rsidRDefault="006552FF" w:rsidP="006552F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6552FF" w:rsidRDefault="006552FF" w:rsidP="006552F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6552FF" w:rsidRPr="00DC5D29" w:rsidRDefault="006552FF" w:rsidP="006552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6552FF" w:rsidRDefault="006552FF" w:rsidP="006552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552FF" w:rsidRDefault="006552FF" w:rsidP="006552F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552FF" w:rsidRDefault="006552FF" w:rsidP="006552F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52FF" w:rsidRDefault="006552FF" w:rsidP="006552F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552FF" w:rsidTr="00762A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2FF" w:rsidRDefault="006552FF" w:rsidP="00762A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2FF" w:rsidRDefault="006552FF" w:rsidP="00762A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552FF" w:rsidRDefault="006552FF" w:rsidP="00762A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52FF" w:rsidRDefault="006552FF" w:rsidP="00762A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552FF" w:rsidTr="00762A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52FF" w:rsidTr="00762A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52FF" w:rsidTr="00762A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52FF" w:rsidRDefault="006552FF" w:rsidP="00762A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552FF" w:rsidRDefault="006552FF" w:rsidP="006552F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552FF" w:rsidRDefault="006552FF" w:rsidP="006552F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6552FF" w:rsidRDefault="006552FF" w:rsidP="006552F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6552FF" w:rsidRDefault="006552FF" w:rsidP="006552F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6552FF" w:rsidRDefault="006552FF" w:rsidP="006552F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6552FF" w:rsidRDefault="006552FF" w:rsidP="006552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552FF" w:rsidRDefault="006552FF" w:rsidP="006552F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552FF" w:rsidRDefault="006552FF" w:rsidP="006552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52FF" w:rsidRDefault="006552FF" w:rsidP="006552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552FF" w:rsidRDefault="006552FF" w:rsidP="006552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52FF" w:rsidRDefault="006552FF" w:rsidP="006552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552FF" w:rsidRDefault="006552FF" w:rsidP="006552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52FF" w:rsidRDefault="006552FF" w:rsidP="006552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552FF" w:rsidRDefault="006552FF" w:rsidP="006552F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552FF" w:rsidRDefault="006552FF" w:rsidP="006552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52FF" w:rsidRDefault="006552FF" w:rsidP="006552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52FF" w:rsidRDefault="006552FF" w:rsidP="006552FF">
      <w:pPr>
        <w:jc w:val="both"/>
        <w:rPr>
          <w:sz w:val="22"/>
          <w:szCs w:val="22"/>
        </w:rPr>
      </w:pPr>
    </w:p>
    <w:p w:rsidR="006552FF" w:rsidRPr="00680A16" w:rsidRDefault="006552FF" w:rsidP="006552FF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</w:t>
      </w:r>
      <w:r w:rsidRPr="00680A16">
        <w:rPr>
          <w:b/>
          <w:color w:val="FF0000"/>
        </w:rPr>
        <w:t xml:space="preserve"> elektroniczne</w:t>
      </w:r>
      <w:r>
        <w:rPr>
          <w:b/>
          <w:color w:val="FF0000"/>
        </w:rPr>
        <w:t>j</w:t>
      </w:r>
      <w:r w:rsidRPr="00680A16">
        <w:rPr>
          <w:b/>
          <w:color w:val="FF0000"/>
        </w:rPr>
        <w:t xml:space="preserve"> i podpisać kwalifikowanym podpisem elektronicznym.</w:t>
      </w:r>
    </w:p>
    <w:p w:rsidR="006552FF" w:rsidRDefault="006552FF" w:rsidP="006552FF">
      <w:pPr>
        <w:jc w:val="both"/>
        <w:rPr>
          <w:sz w:val="18"/>
          <w:szCs w:val="18"/>
        </w:rPr>
      </w:pPr>
    </w:p>
    <w:p w:rsidR="006552FF" w:rsidRPr="002A1852" w:rsidRDefault="006552FF" w:rsidP="006552FF"/>
    <w:p w:rsidR="006552FF" w:rsidRPr="000C2865" w:rsidRDefault="006552FF" w:rsidP="006552FF"/>
    <w:p w:rsidR="006552FF" w:rsidRPr="00BF41C5" w:rsidRDefault="006552FF" w:rsidP="006552FF"/>
    <w:p w:rsidR="00FE545C" w:rsidRPr="00654FD0" w:rsidRDefault="00FE545C" w:rsidP="00654FD0"/>
    <w:sectPr w:rsidR="00FE545C" w:rsidRPr="00654F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4DE" w:rsidRDefault="00C564DE">
      <w:r>
        <w:separator/>
      </w:r>
    </w:p>
  </w:endnote>
  <w:endnote w:type="continuationSeparator" w:id="0">
    <w:p w:rsidR="00C564DE" w:rsidRDefault="00C5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1B5" w:rsidRDefault="00CF01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1B5" w:rsidRDefault="00CF01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4DE" w:rsidRDefault="00C564DE">
      <w:r>
        <w:separator/>
      </w:r>
    </w:p>
  </w:footnote>
  <w:footnote w:type="continuationSeparator" w:id="0">
    <w:p w:rsidR="00C564DE" w:rsidRDefault="00C564DE">
      <w:r>
        <w:continuationSeparator/>
      </w:r>
    </w:p>
  </w:footnote>
  <w:footnote w:id="1">
    <w:p w:rsidR="006552FF" w:rsidRDefault="006552FF" w:rsidP="006552F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552FF" w:rsidRDefault="006552FF" w:rsidP="006552F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1B5" w:rsidRDefault="00CF01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1B5" w:rsidRDefault="00CF01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4D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4FD0"/>
    <w:rsid w:val="006552F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64DE"/>
    <w:rsid w:val="00C969A6"/>
    <w:rsid w:val="00CA7D36"/>
    <w:rsid w:val="00CF01B5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168F2-783A-418C-BA04-30D3F6E4A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503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2020-02-04T09:24:00Z</cp:lastPrinted>
  <dcterms:created xsi:type="dcterms:W3CDTF">2020-02-04T09:25:00Z</dcterms:created>
  <dcterms:modified xsi:type="dcterms:W3CDTF">2020-02-04T09:25:00Z</dcterms:modified>
</cp:coreProperties>
</file>