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D3622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6587B932">
          <v:roundrect id="_x0000_s1026" style="position:absolute;left:0;text-align:left;margin-left:-24.1pt;margin-top:-35.75pt;width:201.45pt;height:82.6pt;z-index:251657728" arcsize="10923f" coordsize="21600,21600" filled="f" strokeweight=".25pt">
            <v:textbox style="mso-next-textbox:#_x0000_s1026" inset="1pt,1pt,1pt,1pt">
              <w:txbxContent>
                <w:p w14:paraId="5B4C2365" w14:textId="77777777" w:rsidR="00CB6204" w:rsidRDefault="00CB6204" w:rsidP="00CB6204"/>
                <w:p w14:paraId="12F6AEA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C97627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6AA07C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3F8A01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421E9D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413ECF0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B759040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782BB1A7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F4B3BAB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02A4F" w:rsidRPr="00A02A4F">
        <w:rPr>
          <w:b/>
          <w:i w:val="0"/>
        </w:rPr>
        <w:t>2</w:t>
      </w:r>
    </w:p>
    <w:p w14:paraId="78C2669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E7214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14:paraId="41F36AA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24EFFFA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02A4F" w:rsidRPr="00A02A4F">
        <w:rPr>
          <w:b/>
          <w:sz w:val="24"/>
        </w:rPr>
        <w:t>IBR.271.04.2020.MH</w:t>
      </w:r>
    </w:p>
    <w:p w14:paraId="1BBEF0F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72EF0BA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2ED5BD8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8D3BE9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E43F163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F903BD5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B541E30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5170009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02A4F" w:rsidRPr="00A02A4F">
        <w:rPr>
          <w:b/>
        </w:rPr>
        <w:t>przetarg nieograniczony</w:t>
      </w:r>
      <w:r w:rsidR="00753DC1">
        <w:t xml:space="preserve"> na:</w:t>
      </w:r>
    </w:p>
    <w:p w14:paraId="3E6948FD" w14:textId="77777777" w:rsidR="0000184A" w:rsidRDefault="00A02A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02A4F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6821E514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75E21EE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02A4F" w:rsidRPr="00A02A4F">
        <w:rPr>
          <w:sz w:val="24"/>
          <w:szCs w:val="24"/>
        </w:rPr>
        <w:t>(</w:t>
      </w:r>
      <w:proofErr w:type="spellStart"/>
      <w:r w:rsidR="00A02A4F" w:rsidRPr="00A02A4F">
        <w:rPr>
          <w:sz w:val="24"/>
          <w:szCs w:val="24"/>
        </w:rPr>
        <w:t>t.j</w:t>
      </w:r>
      <w:proofErr w:type="spellEnd"/>
      <w:r w:rsidR="00A02A4F" w:rsidRPr="00A02A4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148965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BCF44F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3F526AE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ED9D2F3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02A4F" w:rsidRPr="00A02A4F">
        <w:rPr>
          <w:sz w:val="24"/>
          <w:szCs w:val="24"/>
        </w:rPr>
        <w:t>(</w:t>
      </w:r>
      <w:proofErr w:type="spellStart"/>
      <w:r w:rsidR="00A02A4F" w:rsidRPr="00A02A4F">
        <w:rPr>
          <w:sz w:val="24"/>
          <w:szCs w:val="24"/>
        </w:rPr>
        <w:t>t.j</w:t>
      </w:r>
      <w:proofErr w:type="spellEnd"/>
      <w:r w:rsidR="00A02A4F" w:rsidRPr="00A02A4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057EAA25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02A4F" w:rsidRPr="00A02A4F">
        <w:rPr>
          <w:sz w:val="24"/>
          <w:szCs w:val="24"/>
        </w:rPr>
        <w:t>(</w:t>
      </w:r>
      <w:proofErr w:type="spellStart"/>
      <w:r w:rsidR="00A02A4F" w:rsidRPr="00A02A4F">
        <w:rPr>
          <w:sz w:val="24"/>
          <w:szCs w:val="24"/>
        </w:rPr>
        <w:t>t.j</w:t>
      </w:r>
      <w:proofErr w:type="spellEnd"/>
      <w:r w:rsidR="00A02A4F" w:rsidRPr="00A02A4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751F64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664E2527" w14:textId="77777777" w:rsidTr="00C527C7">
        <w:tc>
          <w:tcPr>
            <w:tcW w:w="543" w:type="dxa"/>
          </w:tcPr>
          <w:p w14:paraId="4E61DB6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1B2B07E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CDB5B6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C8F28ED" w14:textId="77777777" w:rsidTr="00C527C7">
        <w:tc>
          <w:tcPr>
            <w:tcW w:w="543" w:type="dxa"/>
          </w:tcPr>
          <w:p w14:paraId="5EF445D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C28794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7C0DA9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540A3B0" w14:textId="77777777" w:rsidTr="00C527C7">
        <w:tc>
          <w:tcPr>
            <w:tcW w:w="543" w:type="dxa"/>
          </w:tcPr>
          <w:p w14:paraId="7B21E3E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E315D5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6D71B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F6C2014" w14:textId="77777777" w:rsidTr="00C527C7">
        <w:tc>
          <w:tcPr>
            <w:tcW w:w="543" w:type="dxa"/>
          </w:tcPr>
          <w:p w14:paraId="3BD44A9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A3D55E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E160FE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217641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68F6B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3CCC0A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108F85B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02C7B6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001E4F" w14:textId="77777777" w:rsidR="00513723" w:rsidRDefault="00513723">
      <w:r>
        <w:separator/>
      </w:r>
    </w:p>
  </w:endnote>
  <w:endnote w:type="continuationSeparator" w:id="0">
    <w:p w14:paraId="0B62DEB7" w14:textId="77777777" w:rsidR="00513723" w:rsidRDefault="00513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91C5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C1C03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B8B27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4A31F7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220AE37">
        <v:line id="_x0000_s2049" style="position:absolute;left:0;text-align:left;z-index:251657728" from="-3.85pt,8.7pt" to="455.15pt,8.7pt"/>
      </w:pict>
    </w:r>
  </w:p>
  <w:p w14:paraId="20FA5CA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BA79D" w14:textId="77777777" w:rsidR="00A02A4F" w:rsidRDefault="00A02A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74F26" w14:textId="77777777" w:rsidR="00513723" w:rsidRDefault="00513723">
      <w:r>
        <w:separator/>
      </w:r>
    </w:p>
  </w:footnote>
  <w:footnote w:type="continuationSeparator" w:id="0">
    <w:p w14:paraId="567DD9D1" w14:textId="77777777" w:rsidR="00513723" w:rsidRDefault="00513723">
      <w:r>
        <w:continuationSeparator/>
      </w:r>
    </w:p>
  </w:footnote>
  <w:footnote w:id="1">
    <w:p w14:paraId="7AC848DF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70A08B7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6CADF" w14:textId="77777777" w:rsidR="00A02A4F" w:rsidRDefault="00A02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2B65D" w14:textId="77777777" w:rsidR="00A02A4F" w:rsidRDefault="00A02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D1D07" w14:textId="77777777" w:rsidR="00A02A4F" w:rsidRDefault="00A02A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72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372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A4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60B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02C4A6"/>
  <w15:chartTrackingRefBased/>
  <w15:docId w15:val="{F89655D5-E897-44B6-9184-25EF5E4A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168EC-2C51-4AE1-9A1C-D280E237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2020-02-04T09:26:00Z</dcterms:created>
  <dcterms:modified xsi:type="dcterms:W3CDTF">2020-02-04T09:26:00Z</dcterms:modified>
</cp:coreProperties>
</file>