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915" w:rsidRPr="00785386" w:rsidRDefault="00874915" w:rsidP="00874915">
      <w:pPr>
        <w:spacing w:before="48" w:line="240" w:lineRule="atLeast"/>
        <w:jc w:val="right"/>
        <w:rPr>
          <w:rFonts w:ascii="Verdana" w:hAnsi="Verdana"/>
          <w:lang w:val="pl-PL"/>
        </w:rPr>
      </w:pPr>
      <w:r w:rsidRPr="00785386">
        <w:rPr>
          <w:rFonts w:ascii="Verdana" w:hAnsi="Verdana"/>
          <w:lang w:val="pl-PL"/>
        </w:rPr>
        <w:t>Załącznik nr 3</w:t>
      </w:r>
    </w:p>
    <w:p w:rsidR="00874915" w:rsidRPr="00785386" w:rsidRDefault="00874915" w:rsidP="00874915">
      <w:pPr>
        <w:spacing w:before="48" w:line="240" w:lineRule="atLeast"/>
        <w:jc w:val="center"/>
        <w:rPr>
          <w:rFonts w:ascii="Verdana" w:hAnsi="Verdana"/>
          <w:b/>
          <w:lang w:val="pl-PL"/>
        </w:rPr>
      </w:pPr>
      <w:r w:rsidRPr="00785386">
        <w:rPr>
          <w:rFonts w:ascii="Verdana" w:hAnsi="Verdana"/>
          <w:b/>
          <w:lang w:val="pl-PL"/>
        </w:rPr>
        <w:t>WZÓR UMOWY</w:t>
      </w:r>
    </w:p>
    <w:p w:rsidR="00874915" w:rsidRPr="00785386" w:rsidRDefault="00874915" w:rsidP="00874915">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874915" w:rsidRPr="00785386" w:rsidRDefault="00874915" w:rsidP="00874915">
      <w:pPr>
        <w:spacing w:before="48" w:line="240" w:lineRule="atLeast"/>
        <w:jc w:val="center"/>
        <w:rPr>
          <w:rFonts w:ascii="Verdana" w:hAnsi="Verdana"/>
          <w:lang w:val="pl-PL"/>
        </w:rPr>
      </w:pPr>
    </w:p>
    <w:p w:rsidR="00874915" w:rsidRPr="009A42E7" w:rsidRDefault="00874915" w:rsidP="00874915">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KC-zp.272-66/20</w:t>
      </w:r>
      <w:r w:rsidRPr="009A42E7">
        <w:rPr>
          <w:rFonts w:ascii="Verdana" w:hAnsi="Verdana"/>
          <w:sz w:val="20"/>
        </w:rPr>
        <w:t xml:space="preserve"> </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pomiędzy:</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reprezentowana przez:</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874915" w:rsidRPr="009A42E7" w:rsidRDefault="00874915" w:rsidP="00874915">
      <w:pPr>
        <w:pStyle w:val="Tekstpodstawowy"/>
        <w:ind w:right="-47"/>
        <w:rPr>
          <w:rFonts w:ascii="Verdana" w:hAnsi="Verdana"/>
          <w:sz w:val="20"/>
        </w:rPr>
      </w:pPr>
      <w:r w:rsidRPr="009A42E7">
        <w:rPr>
          <w:rFonts w:ascii="Verdana" w:hAnsi="Verdana"/>
          <w:sz w:val="20"/>
        </w:rPr>
        <w:t>2.Z-cę Kwestora ............................................................................................................................</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 xml:space="preserve">zwaną dalej Zamawiającym </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 xml:space="preserve">a </w:t>
      </w:r>
    </w:p>
    <w:p w:rsidR="00874915" w:rsidRPr="009A42E7" w:rsidRDefault="00874915" w:rsidP="00874915">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reprezentowanym przez:</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1..........................................................................................................................</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 xml:space="preserve">2.......................................................................................................................... </w:t>
      </w:r>
    </w:p>
    <w:p w:rsidR="00874915" w:rsidRDefault="00874915" w:rsidP="00874915">
      <w:pPr>
        <w:pStyle w:val="Tekstpodstawowy"/>
        <w:ind w:right="-47"/>
        <w:jc w:val="both"/>
        <w:rPr>
          <w:rFonts w:ascii="Verdana" w:hAnsi="Verdana"/>
          <w:sz w:val="20"/>
        </w:rPr>
      </w:pPr>
      <w:r w:rsidRPr="009A42E7">
        <w:rPr>
          <w:rFonts w:ascii="Verdana" w:hAnsi="Verdana"/>
          <w:sz w:val="20"/>
        </w:rPr>
        <w:t xml:space="preserve">zwanym dalej Wykonawcą </w:t>
      </w:r>
    </w:p>
    <w:p w:rsidR="00874915" w:rsidRPr="009A42E7" w:rsidRDefault="00874915" w:rsidP="00874915">
      <w:pPr>
        <w:pStyle w:val="Tekstpodstawowy"/>
        <w:ind w:right="-47"/>
        <w:jc w:val="both"/>
        <w:rPr>
          <w:rFonts w:ascii="Verdana" w:hAnsi="Verdana"/>
          <w:sz w:val="20"/>
        </w:rPr>
      </w:pPr>
    </w:p>
    <w:p w:rsidR="00874915" w:rsidRPr="009A42E7" w:rsidRDefault="00874915" w:rsidP="00874915">
      <w:pPr>
        <w:pStyle w:val="Tekstpodstawowy"/>
        <w:ind w:right="-47"/>
        <w:jc w:val="center"/>
        <w:rPr>
          <w:rFonts w:ascii="Verdana" w:hAnsi="Verdana"/>
          <w:sz w:val="20"/>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1</w:t>
      </w:r>
    </w:p>
    <w:p w:rsidR="00874915" w:rsidRPr="009A42E7" w:rsidRDefault="00874915" w:rsidP="00874915">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i montaż mebli biurowych do pawilonu B-3, pok. 218 dla WIMIR</w:t>
      </w:r>
    </w:p>
    <w:p w:rsidR="00874915" w:rsidRPr="009A42E7" w:rsidRDefault="00874915" w:rsidP="00874915">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874915" w:rsidRPr="009A42E7" w:rsidRDefault="00874915" w:rsidP="00874915">
      <w:pPr>
        <w:pStyle w:val="Tekstpodstawowy"/>
        <w:ind w:left="360" w:right="-47"/>
        <w:jc w:val="both"/>
        <w:rPr>
          <w:rFonts w:ascii="Verdana" w:hAnsi="Verdana"/>
          <w:bCs/>
          <w:sz w:val="20"/>
        </w:rPr>
      </w:pPr>
      <w:r w:rsidRPr="009A42E7">
        <w:rPr>
          <w:rFonts w:ascii="Verdana" w:hAnsi="Verdana"/>
          <w:sz w:val="20"/>
        </w:rPr>
        <w:t>.</w:t>
      </w:r>
    </w:p>
    <w:p w:rsidR="00874915" w:rsidRPr="009A42E7" w:rsidRDefault="00874915" w:rsidP="00874915">
      <w:pPr>
        <w:pStyle w:val="Tekstpodstawowy"/>
        <w:ind w:right="-47"/>
        <w:jc w:val="both"/>
        <w:rPr>
          <w:rFonts w:ascii="Verdana" w:hAnsi="Verdana"/>
          <w:sz w:val="20"/>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2</w:t>
      </w:r>
    </w:p>
    <w:p w:rsidR="00874915" w:rsidRPr="00DB597E" w:rsidRDefault="00874915" w:rsidP="00874915">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p>
    <w:p w:rsidR="00874915" w:rsidRPr="009A42E7" w:rsidRDefault="00874915" w:rsidP="00874915">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874915" w:rsidRPr="0023188B" w:rsidRDefault="00874915" w:rsidP="00874915">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3</w:t>
      </w:r>
    </w:p>
    <w:p w:rsidR="00874915" w:rsidRPr="009A42E7" w:rsidRDefault="00874915" w:rsidP="00874915">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874915" w:rsidRPr="009A42E7" w:rsidRDefault="00874915" w:rsidP="00874915">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874915" w:rsidRPr="00785386" w:rsidRDefault="00874915" w:rsidP="00874915">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4</w:t>
      </w:r>
    </w:p>
    <w:p w:rsidR="00874915" w:rsidRPr="009A42E7" w:rsidRDefault="00874915" w:rsidP="00874915">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874915" w:rsidRPr="009A42E7" w:rsidRDefault="00874915" w:rsidP="00874915">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874915" w:rsidRPr="009A42E7" w:rsidRDefault="00874915" w:rsidP="00874915">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874915" w:rsidRPr="009A42E7" w:rsidRDefault="00874915" w:rsidP="00874915">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874915" w:rsidRPr="009A42E7" w:rsidRDefault="00874915" w:rsidP="00874915">
      <w:pPr>
        <w:pStyle w:val="Tekstpodstawowy"/>
        <w:ind w:right="-47"/>
        <w:jc w:val="both"/>
        <w:rPr>
          <w:rFonts w:ascii="Verdana" w:hAnsi="Verdana"/>
          <w:sz w:val="20"/>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5</w:t>
      </w:r>
    </w:p>
    <w:p w:rsidR="00874915" w:rsidRPr="00951BDB" w:rsidRDefault="00874915" w:rsidP="00874915">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Należność, o której mowa w § </w:t>
      </w:r>
      <w:r>
        <w:rPr>
          <w:rFonts w:ascii="Verdana" w:hAnsi="Verdana"/>
          <w:sz w:val="20"/>
        </w:rPr>
        <w:t>4</w:t>
      </w:r>
      <w:r w:rsidRPr="00951BDB">
        <w:rPr>
          <w:rFonts w:ascii="Verdana" w:hAnsi="Verdana"/>
          <w:sz w:val="20"/>
        </w:rPr>
        <w:t xml:space="preserve"> zostanie uregulowana przez Kupującego w terminie do 21 dni od dnia otrzymania faktury wystawionej przez Sprzedawcę po dokonaniu odbioru przedmiotu umowy potwierdzonego protokołem zdawczo - odbiorczym.</w:t>
      </w:r>
    </w:p>
    <w:p w:rsidR="00874915" w:rsidRPr="00951BDB" w:rsidRDefault="00874915" w:rsidP="00874915">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t>
      </w:r>
      <w:r w:rsidRPr="00951BDB">
        <w:rPr>
          <w:rFonts w:ascii="Verdana" w:hAnsi="Verdana"/>
          <w:sz w:val="20"/>
          <w:highlight w:val="yellow"/>
        </w:rPr>
        <w:t xml:space="preserve">w </w:t>
      </w:r>
      <w:r>
        <w:rPr>
          <w:rFonts w:ascii="Verdana" w:hAnsi="Verdana"/>
          <w:sz w:val="20"/>
          <w:highlight w:val="yellow"/>
        </w:rPr>
        <w:t xml:space="preserve">§ 9 </w:t>
      </w:r>
      <w:r w:rsidRPr="00951BDB">
        <w:rPr>
          <w:rFonts w:ascii="Verdana" w:hAnsi="Verdana"/>
          <w:sz w:val="20"/>
          <w:highlight w:val="yellow"/>
        </w:rPr>
        <w:t xml:space="preserve">ust. </w:t>
      </w:r>
      <w:r>
        <w:rPr>
          <w:rFonts w:ascii="Verdana" w:hAnsi="Verdana"/>
          <w:sz w:val="20"/>
          <w:highlight w:val="yellow"/>
        </w:rPr>
        <w:t>2</w:t>
      </w:r>
      <w:r w:rsidRPr="00951BDB">
        <w:rPr>
          <w:rFonts w:ascii="Verdana" w:hAnsi="Verdana"/>
          <w:sz w:val="20"/>
          <w:highlight w:val="yellow"/>
        </w:rPr>
        <w:t>.</w:t>
      </w:r>
    </w:p>
    <w:p w:rsidR="00874915" w:rsidRPr="00951BDB" w:rsidRDefault="00874915" w:rsidP="00874915">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874915" w:rsidRPr="00951BDB" w:rsidRDefault="00874915" w:rsidP="00874915">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Wykonawca nie może dokonywać cesji wierzytelności wynikających z niniejszej umowy.</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6</w:t>
      </w:r>
    </w:p>
    <w:p w:rsidR="00874915" w:rsidRPr="00785386" w:rsidRDefault="00874915" w:rsidP="00874915">
      <w:pPr>
        <w:widowControl w:val="0"/>
        <w:numPr>
          <w:ilvl w:val="0"/>
          <w:numId w:val="31"/>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874915" w:rsidRPr="00785386" w:rsidRDefault="00874915" w:rsidP="00874915">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874915" w:rsidRPr="00785386" w:rsidRDefault="00874915" w:rsidP="00874915">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874915" w:rsidRPr="00785386" w:rsidRDefault="00874915" w:rsidP="00874915">
      <w:pPr>
        <w:widowControl w:val="0"/>
        <w:numPr>
          <w:ilvl w:val="0"/>
          <w:numId w:val="31"/>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874915" w:rsidRPr="00785386" w:rsidRDefault="00874915" w:rsidP="00874915">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874915" w:rsidRPr="00785386" w:rsidRDefault="00874915" w:rsidP="00874915">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874915" w:rsidRPr="00785386" w:rsidRDefault="00874915" w:rsidP="00874915">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874915" w:rsidRPr="00785386" w:rsidRDefault="00874915" w:rsidP="00874915">
      <w:pPr>
        <w:widowControl w:val="0"/>
        <w:numPr>
          <w:ilvl w:val="1"/>
          <w:numId w:val="32"/>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874915" w:rsidRPr="00785386" w:rsidRDefault="00874915" w:rsidP="00874915">
      <w:pPr>
        <w:widowControl w:val="0"/>
        <w:numPr>
          <w:ilvl w:val="1"/>
          <w:numId w:val="32"/>
        </w:numPr>
        <w:tabs>
          <w:tab w:val="left" w:pos="851"/>
        </w:tabs>
        <w:ind w:left="851" w:right="122" w:hanging="425"/>
        <w:jc w:val="both"/>
        <w:rPr>
          <w:rFonts w:ascii="Verdana" w:hAnsi="Verdana"/>
          <w:lang w:val="pl-PL"/>
        </w:rPr>
      </w:pPr>
      <w:r w:rsidRPr="00785386">
        <w:rPr>
          <w:rFonts w:ascii="Verdana" w:hAnsi="Verdana"/>
          <w:lang w:val="pl-PL"/>
        </w:rPr>
        <w:lastRenderedPageBreak/>
        <w:t>certyfikaty, atesty lub sprawozdania z badań, deklaracje zgodności z wymaganymi normami (o ile dotyczy).</w:t>
      </w:r>
    </w:p>
    <w:p w:rsidR="00874915" w:rsidRPr="00785386" w:rsidRDefault="00874915" w:rsidP="00874915">
      <w:pPr>
        <w:widowControl w:val="0"/>
        <w:tabs>
          <w:tab w:val="left" w:pos="851"/>
        </w:tabs>
        <w:ind w:right="122"/>
        <w:jc w:val="both"/>
        <w:rPr>
          <w:rFonts w:ascii="Verdana" w:hAnsi="Verdana"/>
          <w:lang w:val="pl-PL"/>
        </w:rPr>
      </w:pPr>
      <w:r>
        <w:rPr>
          <w:rFonts w:ascii="Verdana" w:hAnsi="Verdana"/>
          <w:lang w:val="pl-PL"/>
        </w:rPr>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874915" w:rsidRPr="00785386" w:rsidRDefault="00874915" w:rsidP="00874915">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874915" w:rsidRPr="00785386" w:rsidRDefault="00874915" w:rsidP="00874915">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8</w:t>
      </w:r>
    </w:p>
    <w:p w:rsidR="00874915" w:rsidRPr="00785386" w:rsidRDefault="00874915" w:rsidP="00874915">
      <w:pPr>
        <w:numPr>
          <w:ilvl w:val="0"/>
          <w:numId w:val="33"/>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874915" w:rsidRPr="00785386" w:rsidRDefault="00874915" w:rsidP="00874915">
      <w:pPr>
        <w:numPr>
          <w:ilvl w:val="0"/>
          <w:numId w:val="33"/>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874915" w:rsidRPr="00785386" w:rsidRDefault="00874915" w:rsidP="00874915">
      <w:pPr>
        <w:numPr>
          <w:ilvl w:val="0"/>
          <w:numId w:val="33"/>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874915" w:rsidRPr="00785386" w:rsidRDefault="00874915" w:rsidP="00874915">
      <w:pPr>
        <w:numPr>
          <w:ilvl w:val="0"/>
          <w:numId w:val="33"/>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874915" w:rsidRPr="00785386" w:rsidRDefault="00874915" w:rsidP="00874915">
      <w:pPr>
        <w:numPr>
          <w:ilvl w:val="0"/>
          <w:numId w:val="33"/>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874915" w:rsidRPr="00785386" w:rsidRDefault="00874915" w:rsidP="00874915">
      <w:pPr>
        <w:numPr>
          <w:ilvl w:val="0"/>
          <w:numId w:val="33"/>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874915" w:rsidRPr="00785386" w:rsidRDefault="00874915" w:rsidP="00874915">
      <w:pPr>
        <w:numPr>
          <w:ilvl w:val="0"/>
          <w:numId w:val="33"/>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874915" w:rsidRPr="00785386" w:rsidRDefault="00874915" w:rsidP="00874915">
      <w:pPr>
        <w:numPr>
          <w:ilvl w:val="0"/>
          <w:numId w:val="33"/>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874915" w:rsidRPr="009A42E7" w:rsidRDefault="00874915" w:rsidP="00874915">
      <w:pPr>
        <w:numPr>
          <w:ilvl w:val="0"/>
          <w:numId w:val="33"/>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874915" w:rsidRPr="00785386" w:rsidRDefault="00874915" w:rsidP="00874915">
      <w:pPr>
        <w:numPr>
          <w:ilvl w:val="0"/>
          <w:numId w:val="33"/>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874915" w:rsidRPr="00785386" w:rsidRDefault="00874915" w:rsidP="00874915">
      <w:pPr>
        <w:numPr>
          <w:ilvl w:val="0"/>
          <w:numId w:val="33"/>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874915" w:rsidRPr="00785386" w:rsidRDefault="00874915" w:rsidP="00874915">
      <w:pPr>
        <w:numPr>
          <w:ilvl w:val="0"/>
          <w:numId w:val="33"/>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w:t>
      </w:r>
      <w:r w:rsidRPr="00785386">
        <w:rPr>
          <w:rFonts w:ascii="Verdana" w:hAnsi="Verdana"/>
          <w:bCs/>
          <w:lang w:val="pl-PL"/>
        </w:rPr>
        <w:lastRenderedPageBreak/>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874915" w:rsidRPr="00785386" w:rsidRDefault="00874915" w:rsidP="00874915">
      <w:pPr>
        <w:numPr>
          <w:ilvl w:val="0"/>
          <w:numId w:val="33"/>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874915" w:rsidRPr="00785386" w:rsidRDefault="00874915" w:rsidP="00874915">
      <w:pPr>
        <w:numPr>
          <w:ilvl w:val="0"/>
          <w:numId w:val="33"/>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874915" w:rsidRPr="00785386" w:rsidRDefault="00874915" w:rsidP="00874915">
      <w:pPr>
        <w:ind w:left="284" w:right="-47"/>
        <w:jc w:val="both"/>
        <w:rPr>
          <w:rFonts w:ascii="Verdana" w:hAnsi="Verdana"/>
          <w:lang w:val="pl-PL"/>
        </w:rPr>
      </w:pPr>
    </w:p>
    <w:p w:rsidR="00874915" w:rsidRPr="00785386" w:rsidRDefault="00874915" w:rsidP="00874915">
      <w:pPr>
        <w:widowControl w:val="0"/>
        <w:spacing w:before="1" w:line="274" w:lineRule="exact"/>
        <w:ind w:left="1"/>
        <w:jc w:val="center"/>
        <w:outlineLvl w:val="0"/>
        <w:rPr>
          <w:rFonts w:ascii="Verdana" w:hAnsi="Verdana"/>
          <w:b/>
          <w:bCs/>
        </w:rPr>
      </w:pPr>
      <w:r w:rsidRPr="00785386">
        <w:rPr>
          <w:rFonts w:ascii="Verdana" w:hAnsi="Verdana"/>
          <w:b/>
          <w:bCs/>
        </w:rPr>
        <w:t>§ 9</w:t>
      </w:r>
    </w:p>
    <w:p w:rsidR="00874915" w:rsidRPr="009A42E7" w:rsidRDefault="00874915" w:rsidP="00874915">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874915" w:rsidRPr="009A42E7" w:rsidRDefault="00874915" w:rsidP="00874915">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874915" w:rsidRPr="009A42E7" w:rsidRDefault="00874915" w:rsidP="00874915">
      <w:pPr>
        <w:pStyle w:val="Tekstpodstawowy"/>
        <w:numPr>
          <w:ilvl w:val="1"/>
          <w:numId w:val="34"/>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874915" w:rsidRPr="009A42E7" w:rsidRDefault="00874915" w:rsidP="00874915">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874915" w:rsidRPr="009A42E7" w:rsidRDefault="00874915" w:rsidP="00874915">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874915" w:rsidRPr="009A42E7" w:rsidRDefault="00874915" w:rsidP="00874915">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874915" w:rsidRPr="009A42E7" w:rsidRDefault="00874915" w:rsidP="00874915">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874915" w:rsidRPr="009A42E7" w:rsidRDefault="00874915" w:rsidP="00874915">
      <w:pPr>
        <w:pStyle w:val="Tekstpodstawowy"/>
        <w:numPr>
          <w:ilvl w:val="0"/>
          <w:numId w:val="35"/>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874915" w:rsidRPr="009A42E7" w:rsidRDefault="00874915" w:rsidP="00874915">
      <w:pPr>
        <w:pStyle w:val="Tekstpodstawowy"/>
        <w:numPr>
          <w:ilvl w:val="0"/>
          <w:numId w:val="35"/>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874915" w:rsidRPr="009A42E7" w:rsidRDefault="00874915" w:rsidP="00874915">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874915" w:rsidRPr="00785386" w:rsidRDefault="00874915" w:rsidP="00874915">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874915" w:rsidRDefault="00874915" w:rsidP="00874915">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874915" w:rsidRPr="00785386" w:rsidRDefault="00874915" w:rsidP="00874915">
      <w:pPr>
        <w:widowControl w:val="0"/>
        <w:tabs>
          <w:tab w:val="left" w:pos="426"/>
        </w:tabs>
        <w:spacing w:before="22"/>
        <w:ind w:left="340" w:right="119"/>
        <w:jc w:val="both"/>
        <w:rPr>
          <w:rFonts w:ascii="Verdana" w:hAnsi="Verdana"/>
          <w:lang w:val="pl-PL"/>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10</w:t>
      </w:r>
    </w:p>
    <w:p w:rsidR="00874915" w:rsidRPr="009A42E7" w:rsidRDefault="00874915" w:rsidP="00874915">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874915" w:rsidRPr="009A42E7" w:rsidRDefault="00874915" w:rsidP="00874915">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874915" w:rsidRPr="009A42E7" w:rsidRDefault="00874915" w:rsidP="00874915">
      <w:pPr>
        <w:pStyle w:val="Tekstpodstawowy"/>
        <w:ind w:right="-47"/>
        <w:rPr>
          <w:rFonts w:ascii="Verdana" w:hAnsi="Verdana"/>
          <w:sz w:val="20"/>
        </w:rPr>
      </w:pPr>
    </w:p>
    <w:p w:rsidR="00874915" w:rsidRDefault="00874915" w:rsidP="00874915">
      <w:pPr>
        <w:widowControl w:val="0"/>
        <w:spacing w:before="1" w:line="274" w:lineRule="exact"/>
        <w:ind w:left="426" w:hanging="426"/>
        <w:jc w:val="center"/>
        <w:outlineLvl w:val="0"/>
        <w:rPr>
          <w:rFonts w:ascii="Verdana" w:hAnsi="Verdana"/>
          <w:b/>
          <w:bCs/>
        </w:rPr>
      </w:pPr>
    </w:p>
    <w:p w:rsidR="00874915" w:rsidRPr="00785386" w:rsidRDefault="00874915" w:rsidP="00874915">
      <w:pPr>
        <w:widowControl w:val="0"/>
        <w:spacing w:before="1" w:line="274" w:lineRule="exact"/>
        <w:ind w:left="426" w:hanging="426"/>
        <w:jc w:val="center"/>
        <w:outlineLvl w:val="0"/>
        <w:rPr>
          <w:rFonts w:ascii="Verdana" w:hAnsi="Verdana"/>
          <w:b/>
          <w:bCs/>
        </w:rPr>
      </w:pPr>
      <w:bookmarkStart w:id="0" w:name="_GoBack"/>
      <w:bookmarkEnd w:id="0"/>
      <w:r w:rsidRPr="00785386">
        <w:rPr>
          <w:rFonts w:ascii="Verdana" w:hAnsi="Verdana"/>
          <w:b/>
          <w:bCs/>
        </w:rPr>
        <w:lastRenderedPageBreak/>
        <w:t>§ 11</w:t>
      </w:r>
    </w:p>
    <w:p w:rsidR="00874915" w:rsidRPr="009A42E7" w:rsidRDefault="00874915" w:rsidP="00874915">
      <w:pPr>
        <w:widowControl w:val="0"/>
        <w:numPr>
          <w:ilvl w:val="0"/>
          <w:numId w:val="36"/>
        </w:numPr>
        <w:suppressAutoHyphens/>
        <w:overflowPunct w:val="0"/>
        <w:adjustRightInd w:val="0"/>
        <w:ind w:right="-47"/>
        <w:jc w:val="both"/>
        <w:rPr>
          <w:rFonts w:ascii="Verdana" w:eastAsia="Calibri" w:hAnsi="Verdana"/>
          <w:kern w:val="2"/>
          <w:lang w:val="pl-PL"/>
        </w:rPr>
      </w:pPr>
      <w:r w:rsidRPr="00785386">
        <w:rPr>
          <w:rFonts w:ascii="Verdana" w:hAnsi="Verdana"/>
          <w:lang w:val="pl-PL"/>
        </w:rPr>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874915" w:rsidRPr="009A42E7" w:rsidRDefault="00874915" w:rsidP="00874915">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dowiedzenia się o tym, że Wykonawca na skutek swojej niewypłacalności nie wykonuje zobowiązań pieniężnych przez okres co najmniej 3 miesięcy, </w:t>
      </w:r>
    </w:p>
    <w:p w:rsidR="00874915" w:rsidRPr="009A42E7" w:rsidRDefault="00874915" w:rsidP="00874915">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874915" w:rsidRPr="009A42E7" w:rsidRDefault="00874915" w:rsidP="00874915">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874915" w:rsidRPr="009A42E7" w:rsidRDefault="00874915" w:rsidP="00874915">
      <w:pPr>
        <w:pStyle w:val="Akapitzlist"/>
        <w:numPr>
          <w:ilvl w:val="0"/>
          <w:numId w:val="37"/>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874915" w:rsidRPr="00785386" w:rsidRDefault="00874915" w:rsidP="00874915">
      <w:pPr>
        <w:widowControl w:val="0"/>
        <w:numPr>
          <w:ilvl w:val="0"/>
          <w:numId w:val="36"/>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874915" w:rsidRPr="00785386" w:rsidRDefault="00874915" w:rsidP="00874915">
      <w:pPr>
        <w:widowControl w:val="0"/>
        <w:numPr>
          <w:ilvl w:val="0"/>
          <w:numId w:val="36"/>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874915" w:rsidRPr="00785386" w:rsidRDefault="00874915" w:rsidP="00874915">
      <w:pPr>
        <w:widowControl w:val="0"/>
        <w:numPr>
          <w:ilvl w:val="0"/>
          <w:numId w:val="36"/>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874915" w:rsidRPr="00785386" w:rsidRDefault="00874915" w:rsidP="00874915">
      <w:pPr>
        <w:widowControl w:val="0"/>
        <w:numPr>
          <w:ilvl w:val="0"/>
          <w:numId w:val="36"/>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874915" w:rsidRPr="00785386" w:rsidRDefault="00874915" w:rsidP="00874915">
      <w:pPr>
        <w:widowControl w:val="0"/>
        <w:numPr>
          <w:ilvl w:val="0"/>
          <w:numId w:val="36"/>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 12</w:t>
      </w:r>
    </w:p>
    <w:p w:rsidR="00874915" w:rsidRPr="00785386" w:rsidRDefault="00874915" w:rsidP="00874915">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874915" w:rsidRPr="00785386" w:rsidRDefault="00874915" w:rsidP="00874915">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874915" w:rsidRPr="00785386" w:rsidRDefault="00874915" w:rsidP="00874915">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874915" w:rsidRPr="00785386" w:rsidRDefault="00874915" w:rsidP="00874915">
      <w:pPr>
        <w:numPr>
          <w:ilvl w:val="0"/>
          <w:numId w:val="38"/>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874915" w:rsidRPr="00785386" w:rsidRDefault="00874915" w:rsidP="00874915">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874915" w:rsidRPr="00785386" w:rsidRDefault="00874915" w:rsidP="00874915">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874915" w:rsidRPr="009A42E7" w:rsidRDefault="00874915" w:rsidP="00874915">
      <w:pPr>
        <w:numPr>
          <w:ilvl w:val="0"/>
          <w:numId w:val="38"/>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874915" w:rsidRPr="00785386" w:rsidRDefault="00874915" w:rsidP="00874915">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874915" w:rsidRPr="00785386" w:rsidRDefault="00874915" w:rsidP="00874915">
      <w:pPr>
        <w:numPr>
          <w:ilvl w:val="0"/>
          <w:numId w:val="38"/>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874915" w:rsidRPr="00785386" w:rsidRDefault="00874915" w:rsidP="00874915">
      <w:pPr>
        <w:numPr>
          <w:ilvl w:val="0"/>
          <w:numId w:val="39"/>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874915" w:rsidRPr="00785386" w:rsidRDefault="00874915" w:rsidP="00874915">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874915" w:rsidRPr="00785386" w:rsidRDefault="00874915" w:rsidP="00874915">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874915" w:rsidRPr="00785386" w:rsidRDefault="00874915" w:rsidP="00874915">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§13</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§14</w:t>
      </w:r>
    </w:p>
    <w:p w:rsidR="00874915" w:rsidRDefault="00874915" w:rsidP="00874915">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874915" w:rsidRPr="009A42E7" w:rsidRDefault="00874915" w:rsidP="00874915">
      <w:pPr>
        <w:pStyle w:val="Tekstpodstawowy"/>
        <w:ind w:right="-47"/>
        <w:jc w:val="both"/>
        <w:rPr>
          <w:rFonts w:ascii="Verdana" w:hAnsi="Verdana"/>
          <w:sz w:val="20"/>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§15</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874915" w:rsidRPr="009A42E7" w:rsidRDefault="00874915" w:rsidP="00874915">
      <w:pPr>
        <w:pStyle w:val="Tekstpodstawowy"/>
        <w:ind w:right="-47"/>
        <w:jc w:val="both"/>
        <w:rPr>
          <w:rFonts w:ascii="Verdana" w:hAnsi="Verdana"/>
          <w:sz w:val="20"/>
        </w:rPr>
      </w:pPr>
    </w:p>
    <w:p w:rsidR="00874915" w:rsidRPr="00785386" w:rsidRDefault="00874915" w:rsidP="00874915">
      <w:pPr>
        <w:pStyle w:val="Tekstpodstawowy"/>
        <w:ind w:right="-47"/>
        <w:jc w:val="center"/>
        <w:rPr>
          <w:rFonts w:ascii="Verdana" w:hAnsi="Verdana"/>
          <w:b/>
          <w:sz w:val="20"/>
        </w:rPr>
      </w:pPr>
      <w:r w:rsidRPr="00785386">
        <w:rPr>
          <w:rFonts w:ascii="Verdana" w:hAnsi="Verdana"/>
          <w:b/>
          <w:sz w:val="20"/>
        </w:rPr>
        <w:t>§16</w:t>
      </w:r>
    </w:p>
    <w:p w:rsidR="00874915" w:rsidRPr="009A42E7" w:rsidRDefault="00874915" w:rsidP="00874915">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874915" w:rsidRPr="009A42E7" w:rsidRDefault="00874915" w:rsidP="00874915">
      <w:pPr>
        <w:pStyle w:val="Tekstpodstawowy2"/>
        <w:spacing w:line="240" w:lineRule="auto"/>
        <w:ind w:right="-47"/>
        <w:rPr>
          <w:rFonts w:ascii="Verdana" w:hAnsi="Verdana"/>
        </w:rPr>
      </w:pPr>
    </w:p>
    <w:p w:rsidR="00874915" w:rsidRPr="009A42E7" w:rsidRDefault="00874915" w:rsidP="00874915">
      <w:pPr>
        <w:pStyle w:val="Tekstpodstawowy2"/>
        <w:spacing w:line="240" w:lineRule="auto"/>
        <w:ind w:right="-47"/>
        <w:rPr>
          <w:rFonts w:ascii="Verdana" w:hAnsi="Verdana"/>
        </w:rPr>
      </w:pPr>
      <w:r w:rsidRPr="009A42E7">
        <w:rPr>
          <w:rFonts w:ascii="Verdana" w:hAnsi="Verdana"/>
        </w:rPr>
        <w:t xml:space="preserve">     </w:t>
      </w:r>
    </w:p>
    <w:p w:rsidR="00874915" w:rsidRPr="009A42E7" w:rsidRDefault="00874915" w:rsidP="00874915">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874915" w:rsidRPr="00785386" w:rsidRDefault="00874915" w:rsidP="00874915">
      <w:pPr>
        <w:rPr>
          <w:rFonts w:ascii="Verdana" w:hAnsi="Verdana"/>
          <w:lang w:val="pl-PL"/>
        </w:rPr>
      </w:pPr>
    </w:p>
    <w:p w:rsidR="00874915" w:rsidRPr="009A42E7" w:rsidRDefault="00874915" w:rsidP="00874915">
      <w:pPr>
        <w:pStyle w:val="Zwykytekst"/>
        <w:rPr>
          <w:rFonts w:ascii="Verdana" w:hAnsi="Verdana" w:cs="Times New Roman"/>
          <w:lang w:val="pl-PL"/>
        </w:rPr>
      </w:pPr>
    </w:p>
    <w:p w:rsidR="00874915" w:rsidRPr="009A42E7" w:rsidRDefault="00874915" w:rsidP="00874915">
      <w:pPr>
        <w:pStyle w:val="Zwykytekst"/>
        <w:rPr>
          <w:rFonts w:ascii="Verdana" w:hAnsi="Verdana" w:cs="Times New Roman"/>
          <w:lang w:val="pl-PL"/>
        </w:rPr>
      </w:pPr>
    </w:p>
    <w:p w:rsidR="00874915" w:rsidRPr="009A42E7" w:rsidRDefault="00874915" w:rsidP="00874915">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874915" w:rsidRPr="009A42E7" w:rsidRDefault="00874915" w:rsidP="00874915">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874915" w:rsidRPr="009A42E7" w:rsidRDefault="00874915" w:rsidP="00874915">
      <w:pPr>
        <w:pStyle w:val="Zwykytekst"/>
        <w:rPr>
          <w:rFonts w:ascii="Verdana" w:hAnsi="Verdana" w:cs="Times New Roman"/>
          <w:lang w:val="pl-PL"/>
        </w:rPr>
      </w:pPr>
    </w:p>
    <w:p w:rsidR="00874915" w:rsidRPr="009A42E7" w:rsidRDefault="00874915" w:rsidP="00874915">
      <w:pPr>
        <w:pStyle w:val="Zwykytekst"/>
        <w:rPr>
          <w:rFonts w:ascii="Verdana" w:hAnsi="Verdana" w:cs="Times New Roman"/>
          <w:lang w:val="pl-PL"/>
        </w:rPr>
      </w:pPr>
    </w:p>
    <w:p w:rsidR="00874915" w:rsidRPr="009A42E7" w:rsidRDefault="00874915" w:rsidP="00874915">
      <w:pPr>
        <w:widowControl w:val="0"/>
        <w:rPr>
          <w:rFonts w:ascii="Verdana" w:hAnsi="Verdana"/>
          <w:lang w:val="pl-PL"/>
        </w:rPr>
      </w:pPr>
    </w:p>
    <w:p w:rsidR="00874915" w:rsidRPr="009A42E7" w:rsidRDefault="00874915" w:rsidP="00874915">
      <w:pPr>
        <w:pStyle w:val="Zwykytekst"/>
        <w:rPr>
          <w:rFonts w:ascii="Verdana" w:hAnsi="Verdana" w:cs="Times New Roman"/>
          <w:lang w:val="pl-PL"/>
        </w:rPr>
      </w:pPr>
    </w:p>
    <w:p w:rsidR="00874915" w:rsidRPr="009A42E7" w:rsidRDefault="00874915" w:rsidP="00874915">
      <w:pPr>
        <w:pStyle w:val="Zwykytekst"/>
        <w:rPr>
          <w:rFonts w:ascii="Verdana" w:hAnsi="Verdana" w:cs="Times New Roman"/>
          <w:lang w:val="pl-PL"/>
        </w:rPr>
      </w:pPr>
    </w:p>
    <w:p w:rsidR="00874915" w:rsidRPr="00785386" w:rsidRDefault="00874915" w:rsidP="00874915">
      <w:pPr>
        <w:rPr>
          <w:lang w:val="pl-PL"/>
        </w:rPr>
      </w:pPr>
    </w:p>
    <w:p w:rsidR="00874915" w:rsidRPr="002411B5" w:rsidRDefault="00874915" w:rsidP="00874915">
      <w:pPr>
        <w:rPr>
          <w:lang w:val="pl-PL"/>
        </w:rPr>
      </w:pPr>
    </w:p>
    <w:p w:rsidR="00874915" w:rsidRPr="00303F24" w:rsidRDefault="00874915" w:rsidP="00874915">
      <w:pPr>
        <w:rPr>
          <w:lang w:val="pl-PL"/>
        </w:rPr>
      </w:pPr>
    </w:p>
    <w:p w:rsidR="00874915" w:rsidRPr="00C17B6D" w:rsidRDefault="00874915" w:rsidP="00874915">
      <w:pPr>
        <w:rPr>
          <w:lang w:val="pl-PL"/>
        </w:rPr>
      </w:pPr>
    </w:p>
    <w:p w:rsidR="00874915" w:rsidRPr="00D31C23" w:rsidRDefault="00874915" w:rsidP="00874915">
      <w:pPr>
        <w:rPr>
          <w:lang w:val="pl-PL"/>
        </w:rPr>
      </w:pPr>
    </w:p>
    <w:p w:rsidR="00496551" w:rsidRPr="00874915" w:rsidRDefault="00496551" w:rsidP="000B728B">
      <w:pPr>
        <w:rPr>
          <w:lang w:val="pl-PL"/>
        </w:rPr>
      </w:pPr>
    </w:p>
    <w:sectPr w:rsidR="00496551" w:rsidRPr="00874915">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AA8" w:rsidRDefault="00505AA8">
      <w:r>
        <w:separator/>
      </w:r>
    </w:p>
  </w:endnote>
  <w:endnote w:type="continuationSeparator" w:id="0">
    <w:p w:rsidR="00505AA8" w:rsidRDefault="00505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15" w:rsidRDefault="00874915">
    <w:pPr>
      <w:pStyle w:val="Stopka"/>
      <w:jc w:val="right"/>
    </w:pPr>
    <w:r>
      <w:fldChar w:fldCharType="begin"/>
    </w:r>
    <w:r>
      <w:instrText>PAGE   \* MERGEFORMAT</w:instrText>
    </w:r>
    <w:r>
      <w:fldChar w:fldCharType="separate"/>
    </w:r>
    <w:r w:rsidRPr="00874915">
      <w:rPr>
        <w:noProof/>
        <w:lang w:val="pl-PL"/>
      </w:rPr>
      <w:t>3</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AA8" w:rsidRDefault="00505AA8">
      <w:r>
        <w:separator/>
      </w:r>
    </w:p>
  </w:footnote>
  <w:footnote w:type="continuationSeparator" w:id="0">
    <w:p w:rsidR="00505AA8" w:rsidRDefault="00505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lvlOverride w:ilvl="2"/>
    <w:lvlOverride w:ilvl="3"/>
    <w:lvlOverride w:ilvl="4"/>
    <w:lvlOverride w:ilvl="5"/>
    <w:lvlOverride w:ilvl="6"/>
    <w:lvlOverride w:ilvl="7"/>
    <w:lvlOverride w:ilvl="8"/>
  </w:num>
  <w:num w:numId="32">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AA8"/>
    <w:rsid w:val="000033EA"/>
    <w:rsid w:val="0002467C"/>
    <w:rsid w:val="00040A7A"/>
    <w:rsid w:val="000936CA"/>
    <w:rsid w:val="00097182"/>
    <w:rsid w:val="000B1A00"/>
    <w:rsid w:val="000B728B"/>
    <w:rsid w:val="000C0F66"/>
    <w:rsid w:val="001764D4"/>
    <w:rsid w:val="001F341B"/>
    <w:rsid w:val="002430FD"/>
    <w:rsid w:val="00267340"/>
    <w:rsid w:val="00275C59"/>
    <w:rsid w:val="00337165"/>
    <w:rsid w:val="003974EB"/>
    <w:rsid w:val="003C607C"/>
    <w:rsid w:val="003C6167"/>
    <w:rsid w:val="003F1749"/>
    <w:rsid w:val="00496551"/>
    <w:rsid w:val="004C4EC3"/>
    <w:rsid w:val="00505AA8"/>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4915"/>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49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74915"/>
    <w:rPr>
      <w:rFonts w:ascii="Courier New" w:hAnsi="Courier New" w:cs="Courier New"/>
      <w:lang w:val="en-US"/>
    </w:rPr>
  </w:style>
  <w:style w:type="character" w:customStyle="1" w:styleId="Tekstpodstawowy2Znak">
    <w:name w:val="Tekst podstawowy 2 Znak"/>
    <w:link w:val="Tekstpodstawowy2"/>
    <w:rsid w:val="00874915"/>
  </w:style>
  <w:style w:type="paragraph" w:styleId="Akapitzlist">
    <w:name w:val="List Paragraph"/>
    <w:basedOn w:val="Normalny"/>
    <w:uiPriority w:val="34"/>
    <w:qFormat/>
    <w:rsid w:val="00874915"/>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874915"/>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6</Pages>
  <Words>2490</Words>
  <Characters>14940</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2020-02-04T08:10:00Z</cp:lastPrinted>
  <dcterms:created xsi:type="dcterms:W3CDTF">2020-02-04T08:07:00Z</dcterms:created>
  <dcterms:modified xsi:type="dcterms:W3CDTF">2020-02-04T08:10:00Z</dcterms:modified>
</cp:coreProperties>
</file>