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C6A" w:rsidRDefault="000D6C6A" w:rsidP="000D6C6A">
      <w:pPr>
        <w:jc w:val="right"/>
        <w:rPr>
          <w:b/>
          <w:bCs/>
        </w:rPr>
      </w:pPr>
      <w:r>
        <w:t>Kraków dnia: 2020-02-07</w:t>
      </w:r>
    </w:p>
    <w:p w:rsidR="000D6C6A" w:rsidRDefault="000D6C6A" w:rsidP="000D6C6A">
      <w:pPr>
        <w:rPr>
          <w:b/>
          <w:bCs/>
          <w:sz w:val="22"/>
        </w:rPr>
      </w:pPr>
    </w:p>
    <w:p w:rsidR="000D6C6A" w:rsidRDefault="000D6C6A" w:rsidP="000D6C6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:rsidR="000D6C6A" w:rsidRDefault="000D6C6A" w:rsidP="000D6C6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0D6C6A" w:rsidRDefault="000D6C6A" w:rsidP="000D6C6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0D6C6A" w:rsidRDefault="000D6C6A" w:rsidP="000D6C6A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Al. Mickiewicza 30</w:t>
      </w:r>
    </w:p>
    <w:p w:rsidR="000D6C6A" w:rsidRDefault="000D6C6A" w:rsidP="000D6C6A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30-059 Kraków</w:t>
      </w:r>
    </w:p>
    <w:p w:rsidR="000D6C6A" w:rsidRDefault="000D6C6A" w:rsidP="000D6C6A">
      <w:pPr>
        <w:pStyle w:val="Nagwek"/>
        <w:rPr>
          <w:sz w:val="22"/>
          <w:szCs w:val="22"/>
        </w:rPr>
      </w:pPr>
    </w:p>
    <w:p w:rsidR="000D6C6A" w:rsidRDefault="000D6C6A" w:rsidP="000D6C6A">
      <w:pPr>
        <w:pStyle w:val="Nagwek"/>
        <w:rPr>
          <w:sz w:val="22"/>
          <w:szCs w:val="22"/>
        </w:rPr>
      </w:pPr>
      <w:r>
        <w:rPr>
          <w:sz w:val="22"/>
          <w:szCs w:val="22"/>
        </w:rPr>
        <w:t>Znak sprawy:</w:t>
      </w:r>
      <w:r>
        <w:rPr>
          <w:b/>
          <w:sz w:val="22"/>
          <w:szCs w:val="22"/>
        </w:rPr>
        <w:t xml:space="preserve"> KC-zp.272-2/20</w:t>
      </w:r>
      <w:r>
        <w:rPr>
          <w:sz w:val="22"/>
          <w:szCs w:val="22"/>
        </w:rPr>
        <w:tab/>
        <w:t xml:space="preserve"> </w:t>
      </w:r>
    </w:p>
    <w:p w:rsidR="000D6C6A" w:rsidRDefault="000D6C6A" w:rsidP="000D6C6A">
      <w:pPr>
        <w:pStyle w:val="Nagwek"/>
        <w:rPr>
          <w:sz w:val="22"/>
          <w:szCs w:val="22"/>
        </w:rPr>
      </w:pPr>
    </w:p>
    <w:p w:rsidR="000D6C6A" w:rsidRDefault="000D6C6A" w:rsidP="000D6C6A">
      <w:pPr>
        <w:pStyle w:val="Nagwek"/>
        <w:jc w:val="center"/>
        <w:rPr>
          <w:b/>
          <w:spacing w:val="20"/>
          <w:sz w:val="22"/>
          <w:szCs w:val="22"/>
        </w:rPr>
      </w:pPr>
      <w:r>
        <w:rPr>
          <w:b/>
          <w:spacing w:val="20"/>
          <w:sz w:val="22"/>
          <w:szCs w:val="22"/>
        </w:rPr>
        <w:t>INFORMACJA Z OTWARCIA OFERT</w:t>
      </w:r>
    </w:p>
    <w:p w:rsidR="000D6C6A" w:rsidRDefault="000D6C6A" w:rsidP="000D6C6A">
      <w:pPr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Dotyczy </w:t>
      </w:r>
      <w:r>
        <w:rPr>
          <w:sz w:val="22"/>
          <w:szCs w:val="22"/>
        </w:rPr>
        <w:t xml:space="preserve">postępowania o udzielenie zamówienia publicznego prowadzonego w trybie: opisanym w art. 138 g na: </w:t>
      </w:r>
    </w:p>
    <w:p w:rsidR="000D6C6A" w:rsidRDefault="000D6C6A" w:rsidP="000D6C6A">
      <w:pPr>
        <w:pStyle w:val="Tekstpodstawowywcity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Organizacja i przeprowadzenie szkoleń certyfikowanych zakończonych egzaminem i wydaniem odpowiedniego certyfikatu dla studentów AGH w Krakowie - KC-zp.272-2/20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na podstawie art. 86 ust. 5 </w:t>
      </w:r>
      <w:r>
        <w:rPr>
          <w:bCs/>
          <w:sz w:val="22"/>
          <w:szCs w:val="22"/>
        </w:rPr>
        <w:t xml:space="preserve">ustawy z dnia </w:t>
      </w:r>
      <w:r>
        <w:rPr>
          <w:sz w:val="22"/>
          <w:szCs w:val="22"/>
        </w:rPr>
        <w:t>29 stycznia 2004 roku Prawo Zamówień Publicznych (Dz. U. z 2019 r. poz. 1843 ze zm.) przekazuje informacje z otwarcia ofert: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Otwarcie ofert odbyło się w dniu 07/02/2020 o godz. 09:00.</w:t>
      </w:r>
    </w:p>
    <w:p w:rsidR="000D6C6A" w:rsidRDefault="000D6C6A" w:rsidP="000D6C6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Kwota, jaką Zamawiający zamierza przeznaczyć na sfinansowanie zamówienia wynosi: 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1 -  74 100,00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2 -  76 258,00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3 -  27 180,00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4 -  164 197,00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5 -  63 840,00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6 -  23 744,00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7 -  100 192,00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8 -  15 696,00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9 -  41 490,00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10 -  20 098,00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11 -  17 920,00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12 -  85 995,00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13 -  36 939,00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14 -  66 133,00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15 -  12 015,00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16 -  83 250,00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17 -  23 760,00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18 -  94 325,00 zł brutto</w:t>
      </w:r>
    </w:p>
    <w:p w:rsidR="000D6C6A" w:rsidRDefault="000D6C6A" w:rsidP="000D6C6A">
      <w:pPr>
        <w:jc w:val="both"/>
      </w:pPr>
      <w:r>
        <w:rPr>
          <w:sz w:val="22"/>
          <w:szCs w:val="22"/>
        </w:rPr>
        <w:t>Zadanie nr 19 -  7 494,00 zł brutto</w:t>
      </w:r>
    </w:p>
    <w:p w:rsidR="000D6C6A" w:rsidRDefault="000D6C6A" w:rsidP="000D6C6A">
      <w:pPr>
        <w:jc w:val="both"/>
      </w:pPr>
      <w:r>
        <w:rPr>
          <w:sz w:val="22"/>
          <w:szCs w:val="22"/>
        </w:rPr>
        <w:t>Zadanie nr 20 - 277 241,00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21 -  125 460,00 zł brutto</w:t>
      </w:r>
    </w:p>
    <w:p w:rsidR="000D6C6A" w:rsidRDefault="000D6C6A" w:rsidP="000D6C6A">
      <w:pPr>
        <w:jc w:val="both"/>
        <w:rPr>
          <w:sz w:val="22"/>
          <w:szCs w:val="22"/>
        </w:rPr>
      </w:pPr>
      <w:r>
        <w:rPr>
          <w:sz w:val="22"/>
          <w:szCs w:val="22"/>
        </w:rPr>
        <w:t>Zadanie nr 22 -  79 129,00 zł brutto</w:t>
      </w:r>
    </w:p>
    <w:p w:rsidR="000D6C6A" w:rsidRDefault="000D6C6A" w:rsidP="000D6C6A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872"/>
        <w:gridCol w:w="2496"/>
        <w:gridCol w:w="2409"/>
        <w:gridCol w:w="2129"/>
        <w:gridCol w:w="1380"/>
      </w:tblGrid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Nr oferty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 xml:space="preserve">Nazwa (firma) </w:t>
            </w:r>
          </w:p>
          <w:p w:rsidR="000D6C6A" w:rsidRDefault="000D6C6A" w:rsidP="00BF6AF5">
            <w:pPr>
              <w:jc w:val="center"/>
            </w:pPr>
            <w:r>
              <w:t>i adres wykonawcy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Cena oferty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Termin wykonania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Warunki płatności</w:t>
            </w:r>
          </w:p>
        </w:tc>
      </w:tr>
      <w:tr w:rsidR="000D6C6A" w:rsidTr="00BF6AF5">
        <w:trPr>
          <w:trHeight w:val="712"/>
        </w:trPr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INPROGRESS Sp. z o.o.</w:t>
            </w:r>
          </w:p>
          <w:p w:rsidR="000D6C6A" w:rsidRDefault="000D6C6A" w:rsidP="00BF6AF5">
            <w:r>
              <w:t xml:space="preserve">Balicka 95 </w:t>
            </w:r>
          </w:p>
          <w:p w:rsidR="000D6C6A" w:rsidRDefault="000D6C6A" w:rsidP="00BF6AF5">
            <w:pPr>
              <w:jc w:val="both"/>
            </w:pPr>
            <w:r>
              <w:t>30-149 Kraków</w:t>
            </w:r>
          </w:p>
          <w:p w:rsidR="000D6C6A" w:rsidRDefault="000D6C6A" w:rsidP="00BF6AF5">
            <w:pPr>
              <w:jc w:val="both"/>
            </w:pPr>
            <w:r>
              <w:t>(22)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71 020.00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INPROGRESS Sp. z o.o.</w:t>
            </w:r>
          </w:p>
          <w:p w:rsidR="000D6C6A" w:rsidRDefault="000D6C6A" w:rsidP="00BF6AF5">
            <w:r>
              <w:t xml:space="preserve">Balicka 95 </w:t>
            </w:r>
          </w:p>
          <w:p w:rsidR="000D6C6A" w:rsidRDefault="000D6C6A" w:rsidP="00BF6AF5">
            <w:pPr>
              <w:jc w:val="both"/>
            </w:pPr>
            <w:r>
              <w:t>30-149 Kraków</w:t>
            </w:r>
          </w:p>
          <w:p w:rsidR="000D6C6A" w:rsidRDefault="000D6C6A" w:rsidP="00BF6AF5">
            <w:pPr>
              <w:jc w:val="both"/>
            </w:pPr>
            <w:r>
              <w:t>(4)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73 160.00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INPROGRESS Sp. z o.o.</w:t>
            </w:r>
          </w:p>
          <w:p w:rsidR="000D6C6A" w:rsidRDefault="000D6C6A" w:rsidP="00BF6AF5">
            <w:r>
              <w:t xml:space="preserve">Balicka 95 </w:t>
            </w:r>
          </w:p>
          <w:p w:rsidR="000D6C6A" w:rsidRDefault="000D6C6A" w:rsidP="00BF6AF5">
            <w:pPr>
              <w:jc w:val="both"/>
            </w:pPr>
            <w:r>
              <w:t>30-149 Kraków</w:t>
            </w:r>
          </w:p>
          <w:p w:rsidR="000D6C6A" w:rsidRDefault="000D6C6A" w:rsidP="00BF6AF5">
            <w:pPr>
              <w:jc w:val="both"/>
            </w:pPr>
            <w:r>
              <w:t>(2)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84 500.00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INPROGRESS Sp. z o.o.</w:t>
            </w:r>
          </w:p>
          <w:p w:rsidR="000D6C6A" w:rsidRDefault="000D6C6A" w:rsidP="00BF6AF5">
            <w:r>
              <w:t xml:space="preserve">Balicka 95 </w:t>
            </w:r>
          </w:p>
          <w:p w:rsidR="000D6C6A" w:rsidRDefault="000D6C6A" w:rsidP="00BF6AF5">
            <w:pPr>
              <w:jc w:val="both"/>
            </w:pPr>
            <w:r>
              <w:t>30-149 Kraków</w:t>
            </w:r>
          </w:p>
          <w:p w:rsidR="000D6C6A" w:rsidRDefault="000D6C6A" w:rsidP="00BF6AF5">
            <w:pPr>
              <w:jc w:val="both"/>
            </w:pPr>
            <w:r>
              <w:t>(21)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104 140.00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INPROGRESS Sp. z o.o.</w:t>
            </w:r>
          </w:p>
          <w:p w:rsidR="000D6C6A" w:rsidRDefault="000D6C6A" w:rsidP="00BF6AF5">
            <w:r>
              <w:t xml:space="preserve">Balicka 95 </w:t>
            </w:r>
          </w:p>
          <w:p w:rsidR="000D6C6A" w:rsidRDefault="000D6C6A" w:rsidP="00BF6AF5">
            <w:pPr>
              <w:jc w:val="both"/>
            </w:pPr>
            <w:r>
              <w:t>30-149 Kraków</w:t>
            </w:r>
          </w:p>
          <w:p w:rsidR="000D6C6A" w:rsidRDefault="000D6C6A" w:rsidP="00BF6AF5">
            <w:pPr>
              <w:jc w:val="both"/>
            </w:pPr>
            <w:r>
              <w:t>(20)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187 960.00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FACH S p. z o.o.</w:t>
            </w:r>
          </w:p>
          <w:p w:rsidR="000D6C6A" w:rsidRDefault="000D6C6A" w:rsidP="00BF6AF5">
            <w:proofErr w:type="spellStart"/>
            <w:r>
              <w:t>Grel</w:t>
            </w:r>
            <w:proofErr w:type="spellEnd"/>
            <w:r>
              <w:t xml:space="preserve"> 32 </w:t>
            </w:r>
          </w:p>
          <w:p w:rsidR="000D6C6A" w:rsidRDefault="000D6C6A" w:rsidP="00BF6AF5">
            <w:pPr>
              <w:jc w:val="both"/>
            </w:pPr>
            <w:r>
              <w:t>34-400 Nowy Targ</w:t>
            </w:r>
          </w:p>
          <w:p w:rsidR="000D6C6A" w:rsidRDefault="000D6C6A" w:rsidP="00BF6AF5">
            <w:pPr>
              <w:jc w:val="both"/>
            </w:pPr>
            <w:r>
              <w:t>(8)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17 200.00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FACH S p. z o.o.</w:t>
            </w:r>
          </w:p>
          <w:p w:rsidR="000D6C6A" w:rsidRDefault="000D6C6A" w:rsidP="00BF6AF5">
            <w:proofErr w:type="spellStart"/>
            <w:r>
              <w:t>Grel</w:t>
            </w:r>
            <w:proofErr w:type="spellEnd"/>
            <w:r>
              <w:t xml:space="preserve"> 32 </w:t>
            </w:r>
          </w:p>
          <w:p w:rsidR="000D6C6A" w:rsidRDefault="000D6C6A" w:rsidP="00BF6AF5">
            <w:pPr>
              <w:jc w:val="both"/>
            </w:pPr>
            <w:r>
              <w:t>34-400 Nowy Targ</w:t>
            </w:r>
          </w:p>
          <w:p w:rsidR="000D6C6A" w:rsidRDefault="000D6C6A" w:rsidP="00BF6AF5">
            <w:pPr>
              <w:jc w:val="both"/>
            </w:pPr>
            <w:r>
              <w:t>(9)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19 560.00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FACH S p. z o.o.</w:t>
            </w:r>
          </w:p>
          <w:p w:rsidR="000D6C6A" w:rsidRDefault="000D6C6A" w:rsidP="00BF6AF5">
            <w:proofErr w:type="spellStart"/>
            <w:r>
              <w:t>Grel</w:t>
            </w:r>
            <w:proofErr w:type="spellEnd"/>
            <w:r>
              <w:t xml:space="preserve"> 32 </w:t>
            </w:r>
          </w:p>
          <w:p w:rsidR="000D6C6A" w:rsidRDefault="000D6C6A" w:rsidP="00BF6AF5">
            <w:pPr>
              <w:jc w:val="both"/>
            </w:pPr>
            <w:r>
              <w:t>34-400 Nowy Targ</w:t>
            </w:r>
          </w:p>
          <w:p w:rsidR="000D6C6A" w:rsidRDefault="000D6C6A" w:rsidP="00BF6AF5">
            <w:pPr>
              <w:jc w:val="both"/>
            </w:pPr>
            <w:r>
              <w:t>(13)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25 620.00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FACH S p. z o.o.</w:t>
            </w:r>
          </w:p>
          <w:p w:rsidR="000D6C6A" w:rsidRDefault="000D6C6A" w:rsidP="00BF6AF5">
            <w:proofErr w:type="spellStart"/>
            <w:r>
              <w:t>Grel</w:t>
            </w:r>
            <w:proofErr w:type="spellEnd"/>
            <w:r>
              <w:t xml:space="preserve"> 32 </w:t>
            </w:r>
          </w:p>
          <w:p w:rsidR="000D6C6A" w:rsidRDefault="000D6C6A" w:rsidP="00BF6AF5">
            <w:pPr>
              <w:jc w:val="both"/>
            </w:pPr>
            <w:r>
              <w:t>34-400 Nowy Targ</w:t>
            </w:r>
          </w:p>
          <w:p w:rsidR="000D6C6A" w:rsidRDefault="000D6C6A" w:rsidP="00BF6AF5">
            <w:pPr>
              <w:jc w:val="both"/>
            </w:pPr>
            <w:r>
              <w:t>(12)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73 820.00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FACH S p. z o.o.</w:t>
            </w:r>
          </w:p>
          <w:p w:rsidR="000D6C6A" w:rsidRDefault="000D6C6A" w:rsidP="00BF6AF5">
            <w:proofErr w:type="spellStart"/>
            <w:r>
              <w:t>Grel</w:t>
            </w:r>
            <w:proofErr w:type="spellEnd"/>
            <w:r>
              <w:t xml:space="preserve"> 32 </w:t>
            </w:r>
          </w:p>
          <w:p w:rsidR="000D6C6A" w:rsidRDefault="000D6C6A" w:rsidP="00BF6AF5">
            <w:pPr>
              <w:jc w:val="both"/>
            </w:pPr>
            <w:r>
              <w:t>34-400 Nowy Targ</w:t>
            </w:r>
          </w:p>
          <w:p w:rsidR="000D6C6A" w:rsidRDefault="000D6C6A" w:rsidP="00BF6AF5">
            <w:pPr>
              <w:jc w:val="both"/>
            </w:pPr>
            <w:r>
              <w:t>(6)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16 970.00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(11)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9 568.00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(6)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8 784.00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(13)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31 080.00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(10)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10 374.00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(15)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21 420.00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(8)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26 640.00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(17)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23 760.00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(16)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54 723.00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(7)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27 714.00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(3)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22 824.00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(5)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17 880.00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(9)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20 940.00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(14)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35 998.00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(12)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56 940.00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(19)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5 880.00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>LUQAM Sp. z o.o. Sp. k.</w:t>
            </w:r>
          </w:p>
          <w:p w:rsidR="000D6C6A" w:rsidRDefault="000D6C6A" w:rsidP="00BF6AF5">
            <w:r>
              <w:t xml:space="preserve">Kamieńskiego 47 </w:t>
            </w:r>
          </w:p>
          <w:p w:rsidR="000D6C6A" w:rsidRDefault="000D6C6A" w:rsidP="00BF6AF5">
            <w:pPr>
              <w:jc w:val="both"/>
            </w:pPr>
            <w:r>
              <w:t>30-644 Kraków</w:t>
            </w:r>
          </w:p>
          <w:p w:rsidR="000D6C6A" w:rsidRDefault="000D6C6A" w:rsidP="00BF6AF5">
            <w:pPr>
              <w:jc w:val="both"/>
            </w:pPr>
            <w:r>
              <w:t>(18)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37 895.00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pPr>
              <w:rPr>
                <w:lang w:val="en-US"/>
              </w:rPr>
            </w:pPr>
            <w:r>
              <w:rPr>
                <w:lang w:val="en-US"/>
              </w:rPr>
              <w:t xml:space="preserve">Effective IT Trainings Sp.  z </w:t>
            </w:r>
            <w:proofErr w:type="spellStart"/>
            <w:r>
              <w:rPr>
                <w:lang w:val="en-US"/>
              </w:rPr>
              <w:t>o.o</w:t>
            </w:r>
            <w:proofErr w:type="spellEnd"/>
            <w:r>
              <w:rPr>
                <w:lang w:val="en-US"/>
              </w:rPr>
              <w:t>.</w:t>
            </w:r>
          </w:p>
          <w:p w:rsidR="000D6C6A" w:rsidRDefault="000D6C6A" w:rsidP="00BF6AF5">
            <w:r>
              <w:t xml:space="preserve">Piękna 24/26A </w:t>
            </w:r>
          </w:p>
          <w:p w:rsidR="000D6C6A" w:rsidRDefault="000D6C6A" w:rsidP="00BF6AF5">
            <w:pPr>
              <w:jc w:val="both"/>
            </w:pPr>
            <w:r>
              <w:t>00-549 Warszawa</w:t>
            </w:r>
          </w:p>
          <w:p w:rsidR="000D6C6A" w:rsidRDefault="000D6C6A" w:rsidP="00BF6AF5">
            <w:pPr>
              <w:jc w:val="both"/>
            </w:pPr>
            <w:r>
              <w:t>(20)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199 654.00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  <w:tr w:rsidR="000D6C6A" w:rsidTr="00BF6AF5"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center"/>
            </w:pPr>
            <w: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D6C6A" w:rsidRDefault="000D6C6A" w:rsidP="00BF6AF5">
            <w:r>
              <w:t xml:space="preserve">BIŚ </w:t>
            </w:r>
            <w:proofErr w:type="spellStart"/>
            <w:r>
              <w:t>Computers</w:t>
            </w:r>
            <w:proofErr w:type="spellEnd"/>
            <w:r>
              <w:t xml:space="preserve"> Bohdan Lisowski</w:t>
            </w:r>
          </w:p>
          <w:p w:rsidR="000D6C6A" w:rsidRDefault="000D6C6A" w:rsidP="00BF6AF5">
            <w:r>
              <w:t xml:space="preserve">ul. Stefana Batorego 1/3 </w:t>
            </w:r>
          </w:p>
          <w:p w:rsidR="000D6C6A" w:rsidRDefault="000D6C6A" w:rsidP="00BF6AF5">
            <w:pPr>
              <w:jc w:val="both"/>
            </w:pPr>
            <w:r>
              <w:t>31-135 Kraków</w:t>
            </w:r>
          </w:p>
          <w:p w:rsidR="000D6C6A" w:rsidRDefault="000D6C6A" w:rsidP="00BF6AF5">
            <w:pPr>
              <w:jc w:val="both"/>
            </w:pPr>
            <w:r>
              <w:t>(1)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83 410.00 zł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od daty podpisania umowy do 30.09.2020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D6C6A" w:rsidRDefault="000D6C6A" w:rsidP="00BF6AF5">
            <w:pPr>
              <w:jc w:val="both"/>
            </w:pPr>
            <w:r>
              <w:t>21 dni</w:t>
            </w:r>
          </w:p>
        </w:tc>
      </w:tr>
    </w:tbl>
    <w:p w:rsidR="000D6C6A" w:rsidRDefault="000D6C6A" w:rsidP="000D6C6A">
      <w:pPr>
        <w:spacing w:before="120" w:after="120"/>
        <w:jc w:val="both"/>
      </w:pPr>
      <w:r>
        <w:rPr>
          <w:b/>
        </w:rPr>
        <w:t xml:space="preserve">Zamawiający informuje, że w terminie 3 dni </w:t>
      </w:r>
      <w: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</w:rPr>
        <w:t>oświadczenie o przynależności lub braku przynależności do tej samej grupy kapitałowej</w:t>
      </w:r>
      <w:r>
        <w:t xml:space="preserve">, o której mowa w art. 24 ust. 1 pkt 23 ustawy </w:t>
      </w:r>
      <w:proofErr w:type="spellStart"/>
      <w:r>
        <w:t>Pzp</w:t>
      </w:r>
      <w:proofErr w:type="spellEnd"/>
      <w:r>
        <w:t xml:space="preserve">. Oświadczenie należy złożyć w formie elektronicznej, opatrzone kwalifikowanym podpisem elektronicznym, za pośrednictwem platformy </w:t>
      </w:r>
      <w:hyperlink r:id="rId7">
        <w:r>
          <w:rPr>
            <w:rStyle w:val="czeinternetowe"/>
          </w:rPr>
          <w:t>https://e-propublico.pl/</w:t>
        </w:r>
      </w:hyperlink>
      <w:r>
        <w:t xml:space="preserve"> lub przesłać na skrzynkę e-mail: </w:t>
      </w:r>
      <w:hyperlink r:id="rId8">
        <w:r>
          <w:rPr>
            <w:rStyle w:val="czeinternetowe"/>
          </w:rPr>
          <w:t>dzp@agh.edu.pl</w:t>
        </w:r>
      </w:hyperlink>
      <w:r>
        <w:t xml:space="preserve"> </w:t>
      </w:r>
    </w:p>
    <w:p w:rsidR="000D6C6A" w:rsidRDefault="000D6C6A" w:rsidP="000D6C6A">
      <w:pPr>
        <w:jc w:val="both"/>
      </w:pPr>
      <w:r>
        <w:t>W przypadku przynależności do grupy kapitałowej z którymkolwiek z Wykonawców składających oferty w przedmiotowym postępowaniu, wraz ze złożeniem oświadczenia, Wykonawca może przedstawić dowody, że powiązania z innym wykonawcą nie prowadzą do zakłócenia konkurencji w postępowaniu o udzielenie zamówienia.</w:t>
      </w:r>
    </w:p>
    <w:p w:rsidR="00E21788" w:rsidRPr="000D6C6A" w:rsidRDefault="00E21788" w:rsidP="000D6C6A">
      <w:bookmarkStart w:id="0" w:name="_GoBack"/>
      <w:bookmarkEnd w:id="0"/>
    </w:p>
    <w:sectPr w:rsidR="00E21788" w:rsidRPr="000D6C6A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D9A" w:rsidRDefault="00747D9A">
      <w:r>
        <w:separator/>
      </w:r>
    </w:p>
  </w:endnote>
  <w:endnote w:type="continuationSeparator" w:id="0">
    <w:p w:rsidR="00747D9A" w:rsidRDefault="0074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D6C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C6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C6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334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D9A" w:rsidRDefault="00747D9A">
      <w:r>
        <w:separator/>
      </w:r>
    </w:p>
  </w:footnote>
  <w:footnote w:type="continuationSeparator" w:id="0">
    <w:p w:rsidR="00747D9A" w:rsidRDefault="00747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34A" w:rsidRDefault="000D6C6A">
    <w:pPr>
      <w:pStyle w:val="Nagwek"/>
    </w:pPr>
    <w:r>
      <w:rPr>
        <w:rFonts w:ascii="Verdana" w:hAnsi="Verdana" w:cs="Verdana"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style="position:absolute;margin-left:160.2pt;margin-top:4.55pt;width:30.2pt;height:47.85pt;z-index:251658752;visibility:visible">
          <v:imagedata r:id="rId1" o:title=""/>
        </v:shape>
      </w:pict>
    </w:r>
    <w:r>
      <w:rPr>
        <w:rFonts w:ascii="Verdana" w:hAnsi="Verdana" w:cs="Verdana"/>
        <w:noProof/>
        <w:sz w:val="16"/>
        <w:szCs w:val="16"/>
      </w:rPr>
      <w:pict>
        <v:shape id="Obraz 1" o:spid="_x0000_i1025" type="#_x0000_t75" style="width:368.25pt;height:55.5pt;visibility:visible">
          <v:imagedata r:id="rId2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7D9A"/>
    <w:rsid w:val="00007727"/>
    <w:rsid w:val="00017720"/>
    <w:rsid w:val="00035488"/>
    <w:rsid w:val="00093973"/>
    <w:rsid w:val="000C2857"/>
    <w:rsid w:val="000D534A"/>
    <w:rsid w:val="000D6C6A"/>
    <w:rsid w:val="000D7F25"/>
    <w:rsid w:val="000E00E5"/>
    <w:rsid w:val="001117CE"/>
    <w:rsid w:val="0011683B"/>
    <w:rsid w:val="00122043"/>
    <w:rsid w:val="00173B20"/>
    <w:rsid w:val="001C69FF"/>
    <w:rsid w:val="0020079D"/>
    <w:rsid w:val="0023318D"/>
    <w:rsid w:val="0029221E"/>
    <w:rsid w:val="00334162"/>
    <w:rsid w:val="003A5463"/>
    <w:rsid w:val="003D72FD"/>
    <w:rsid w:val="00423179"/>
    <w:rsid w:val="00490DC0"/>
    <w:rsid w:val="00493F8C"/>
    <w:rsid w:val="004C7E9B"/>
    <w:rsid w:val="004E5F70"/>
    <w:rsid w:val="00537141"/>
    <w:rsid w:val="00560D33"/>
    <w:rsid w:val="00562E98"/>
    <w:rsid w:val="0069085C"/>
    <w:rsid w:val="00722D76"/>
    <w:rsid w:val="007278C0"/>
    <w:rsid w:val="00747D9A"/>
    <w:rsid w:val="007722C6"/>
    <w:rsid w:val="00783D9F"/>
    <w:rsid w:val="00843263"/>
    <w:rsid w:val="00861E75"/>
    <w:rsid w:val="0087304B"/>
    <w:rsid w:val="00894E7A"/>
    <w:rsid w:val="00912782"/>
    <w:rsid w:val="009D19BD"/>
    <w:rsid w:val="009F189D"/>
    <w:rsid w:val="00A45542"/>
    <w:rsid w:val="00A80738"/>
    <w:rsid w:val="00AF3AE3"/>
    <w:rsid w:val="00BD5534"/>
    <w:rsid w:val="00BD6136"/>
    <w:rsid w:val="00C236D3"/>
    <w:rsid w:val="00C659E2"/>
    <w:rsid w:val="00C941B3"/>
    <w:rsid w:val="00CB0802"/>
    <w:rsid w:val="00D44E27"/>
    <w:rsid w:val="00D7128F"/>
    <w:rsid w:val="00E21788"/>
    <w:rsid w:val="00E4334D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6C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czeinternetowe">
    <w:name w:val="Łącze internetowe"/>
    <w:rsid w:val="000D6C6A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1051</Words>
  <Characters>5013</Characters>
  <Application>Microsoft Office Word</Application>
  <DocSecurity>0</DocSecurity>
  <Lines>41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6052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2020-02-07T12:27:00Z</cp:lastPrinted>
  <dcterms:created xsi:type="dcterms:W3CDTF">2020-02-07T12:27:00Z</dcterms:created>
  <dcterms:modified xsi:type="dcterms:W3CDTF">2020-04-14T08:07:00Z</dcterms:modified>
</cp:coreProperties>
</file>