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863B0">
      <w:pPr>
        <w:spacing w:line="360" w:lineRule="auto"/>
        <w:rPr>
          <w:b/>
          <w:bCs/>
          <w:color w:val="000000"/>
          <w:sz w:val="24"/>
        </w:rPr>
      </w:pPr>
      <w:r w:rsidRPr="006863B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863B0">
      <w:pPr>
        <w:spacing w:line="360" w:lineRule="auto"/>
        <w:rPr>
          <w:color w:val="000000"/>
          <w:sz w:val="24"/>
        </w:rPr>
      </w:pPr>
      <w:r w:rsidRPr="006863B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863B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863B0">
      <w:pPr>
        <w:spacing w:line="360" w:lineRule="auto"/>
        <w:rPr>
          <w:color w:val="000000"/>
          <w:sz w:val="24"/>
        </w:rPr>
      </w:pPr>
      <w:r w:rsidRPr="006863B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863B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6863B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863B0" w:rsidRPr="006863B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863B0" w:rsidRPr="006863B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863B0" w:rsidRPr="006863B0">
        <w:rPr>
          <w:b/>
          <w:color w:val="000000"/>
          <w:sz w:val="24"/>
        </w:rPr>
        <w:t>Przeprowadzenie szkoleń certyfikowanych dla studentów/</w:t>
      </w:r>
      <w:proofErr w:type="spellStart"/>
      <w:r w:rsidR="006863B0" w:rsidRPr="006863B0">
        <w:rPr>
          <w:b/>
          <w:color w:val="000000"/>
          <w:sz w:val="24"/>
        </w:rPr>
        <w:t>ek</w:t>
      </w:r>
      <w:proofErr w:type="spellEnd"/>
      <w:r w:rsidR="006863B0" w:rsidRPr="006863B0">
        <w:rPr>
          <w:b/>
          <w:color w:val="000000"/>
          <w:sz w:val="24"/>
        </w:rPr>
        <w:t xml:space="preserve"> Wydziału Elektrycznego Politechniki Częstochowskiej w ramach projektu "Zintegrowany Program Rozwoju Politechniki Częstochowskiej"</w:t>
      </w:r>
      <w:r w:rsidR="0024516C">
        <w:rPr>
          <w:b/>
          <w:color w:val="000000"/>
          <w:sz w:val="24"/>
        </w:rPr>
        <w:t xml:space="preserve">, </w:t>
      </w:r>
      <w:proofErr w:type="spellStart"/>
      <w:r w:rsidR="0024516C">
        <w:rPr>
          <w:b/>
          <w:color w:val="000000"/>
          <w:sz w:val="24"/>
        </w:rPr>
        <w:t>spr</w:t>
      </w:r>
      <w:proofErr w:type="spellEnd"/>
      <w:r w:rsidR="0024516C">
        <w:rPr>
          <w:b/>
          <w:color w:val="000000"/>
          <w:sz w:val="24"/>
        </w:rPr>
        <w:t>. nr rej. ZP/US-17/19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863B0" w:rsidTr="00690BFE">
        <w:trPr>
          <w:cantSplit/>
          <w:trHeight w:val="2561"/>
        </w:trPr>
        <w:tc>
          <w:tcPr>
            <w:tcW w:w="9526" w:type="dxa"/>
          </w:tcPr>
          <w:p w:rsidR="006863B0" w:rsidRDefault="006863B0" w:rsidP="00690BF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color w:val="000000"/>
                <w:sz w:val="24"/>
              </w:rPr>
              <w:t>1</w:t>
            </w:r>
          </w:p>
          <w:p w:rsidR="006863B0" w:rsidRDefault="006863B0" w:rsidP="00690BF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JOKER GEOSYSTEM  Sp. z o.o.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37-200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sz w:val="24"/>
              </w:rPr>
              <w:t>Przeworsk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Piłsudskiego</w:t>
            </w:r>
            <w:r>
              <w:rPr>
                <w:b/>
                <w:sz w:val="24"/>
              </w:rPr>
              <w:t xml:space="preserve">    </w:t>
            </w:r>
            <w:r w:rsidRPr="006863B0">
              <w:rPr>
                <w:b/>
                <w:sz w:val="24"/>
              </w:rPr>
              <w:t>1/17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4516C">
              <w:rPr>
                <w:b/>
                <w:sz w:val="24"/>
              </w:rPr>
              <w:t>60 000,</w:t>
            </w:r>
            <w:r w:rsidRPr="006863B0">
              <w:rPr>
                <w:b/>
                <w:sz w:val="24"/>
              </w:rPr>
              <w:t>00 zł</w:t>
            </w:r>
            <w:r w:rsidR="00BF1A02">
              <w:rPr>
                <w:b/>
                <w:sz w:val="24"/>
              </w:rPr>
              <w:t xml:space="preserve"> brutto</w:t>
            </w:r>
          </w:p>
          <w:p w:rsidR="00BF1A02" w:rsidRPr="008463A1" w:rsidRDefault="00BF1A02" w:rsidP="00BF1A0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F1A02" w:rsidRDefault="00BF1A02" w:rsidP="00BF1A02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863B0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6863B0" w:rsidTr="00690BFE">
        <w:trPr>
          <w:cantSplit/>
          <w:trHeight w:val="2561"/>
        </w:trPr>
        <w:tc>
          <w:tcPr>
            <w:tcW w:w="9526" w:type="dxa"/>
          </w:tcPr>
          <w:p w:rsidR="006863B0" w:rsidRDefault="006863B0" w:rsidP="00690BF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color w:val="000000"/>
                <w:sz w:val="24"/>
              </w:rPr>
              <w:t>2</w:t>
            </w:r>
          </w:p>
          <w:p w:rsidR="006863B0" w:rsidRDefault="006863B0" w:rsidP="00690BF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EMT- Systems Sp. z o.o.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sz w:val="24"/>
              </w:rPr>
              <w:t>Gliwice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Konarskiego</w:t>
            </w:r>
            <w:r>
              <w:rPr>
                <w:b/>
                <w:sz w:val="24"/>
              </w:rPr>
              <w:t xml:space="preserve">    </w:t>
            </w:r>
            <w:r w:rsidRPr="006863B0">
              <w:rPr>
                <w:b/>
                <w:sz w:val="24"/>
              </w:rPr>
              <w:t>18C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4516C">
              <w:rPr>
                <w:b/>
                <w:sz w:val="24"/>
              </w:rPr>
              <w:t>74 000,</w:t>
            </w:r>
            <w:r w:rsidRPr="006863B0">
              <w:rPr>
                <w:b/>
                <w:sz w:val="24"/>
              </w:rPr>
              <w:t>00 zł</w:t>
            </w:r>
            <w:r w:rsidR="00BF1A02">
              <w:rPr>
                <w:b/>
                <w:sz w:val="24"/>
              </w:rPr>
              <w:t xml:space="preserve"> brutto</w:t>
            </w:r>
          </w:p>
          <w:p w:rsidR="00BF1A02" w:rsidRPr="008463A1" w:rsidRDefault="00BF1A02" w:rsidP="00BF1A0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F1A02" w:rsidRDefault="00BF1A02" w:rsidP="00690BF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863B0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- 84,86 pkt. Cena oferty mieści się w możliwościach finansowych Zamawiającego.</w:t>
            </w:r>
          </w:p>
        </w:tc>
      </w:tr>
      <w:tr w:rsidR="006863B0" w:rsidTr="00690BFE">
        <w:trPr>
          <w:cantSplit/>
          <w:trHeight w:val="2561"/>
        </w:trPr>
        <w:tc>
          <w:tcPr>
            <w:tcW w:w="9526" w:type="dxa"/>
          </w:tcPr>
          <w:p w:rsidR="006863B0" w:rsidRDefault="006863B0" w:rsidP="00690BF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color w:val="000000"/>
                <w:sz w:val="24"/>
              </w:rPr>
              <w:t>3</w:t>
            </w:r>
          </w:p>
          <w:p w:rsidR="006863B0" w:rsidRDefault="006863B0" w:rsidP="00690BF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EMT- Systems Sp. z o.o.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sz w:val="24"/>
              </w:rPr>
              <w:t>Gliwice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Konarskiego</w:t>
            </w:r>
            <w:r>
              <w:rPr>
                <w:b/>
                <w:sz w:val="24"/>
              </w:rPr>
              <w:t xml:space="preserve">    </w:t>
            </w:r>
            <w:r w:rsidRPr="006863B0">
              <w:rPr>
                <w:b/>
                <w:sz w:val="24"/>
              </w:rPr>
              <w:t>18C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4516C">
              <w:rPr>
                <w:b/>
                <w:sz w:val="24"/>
              </w:rPr>
              <w:t>68 200,</w:t>
            </w:r>
            <w:r w:rsidRPr="006863B0">
              <w:rPr>
                <w:b/>
                <w:sz w:val="24"/>
              </w:rPr>
              <w:t>00 zł</w:t>
            </w:r>
            <w:r w:rsidR="00BF1A02">
              <w:rPr>
                <w:b/>
                <w:sz w:val="24"/>
              </w:rPr>
              <w:t xml:space="preserve"> brutto</w:t>
            </w:r>
          </w:p>
          <w:p w:rsidR="00BF1A02" w:rsidRPr="008463A1" w:rsidRDefault="00BF1A02" w:rsidP="00BF1A0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F1A02" w:rsidRDefault="00BF1A02" w:rsidP="00BF1A02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863B0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6863B0" w:rsidTr="00690BFE">
        <w:trPr>
          <w:cantSplit/>
          <w:trHeight w:val="2561"/>
        </w:trPr>
        <w:tc>
          <w:tcPr>
            <w:tcW w:w="9526" w:type="dxa"/>
          </w:tcPr>
          <w:p w:rsidR="006863B0" w:rsidRDefault="006863B0" w:rsidP="00690BF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color w:val="000000"/>
                <w:sz w:val="24"/>
              </w:rPr>
              <w:t>4</w:t>
            </w:r>
          </w:p>
          <w:p w:rsidR="006863B0" w:rsidRDefault="006863B0" w:rsidP="00690BF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SANNORT Sp. z o.o.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27-600</w:t>
            </w:r>
            <w:r>
              <w:rPr>
                <w:b/>
                <w:sz w:val="24"/>
              </w:rPr>
              <w:t xml:space="preserve"> </w:t>
            </w:r>
            <w:r w:rsidRPr="006863B0">
              <w:rPr>
                <w:b/>
                <w:sz w:val="24"/>
              </w:rPr>
              <w:t>Sandomierz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3B0">
              <w:rPr>
                <w:b/>
                <w:sz w:val="24"/>
              </w:rPr>
              <w:t>Ożarowska</w:t>
            </w:r>
            <w:r>
              <w:rPr>
                <w:b/>
                <w:sz w:val="24"/>
              </w:rPr>
              <w:t xml:space="preserve">    </w:t>
            </w:r>
            <w:r w:rsidRPr="006863B0">
              <w:rPr>
                <w:b/>
                <w:sz w:val="24"/>
              </w:rPr>
              <w:t>75</w:t>
            </w:r>
          </w:p>
          <w:p w:rsidR="006863B0" w:rsidRDefault="006863B0" w:rsidP="00690BF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4516C">
              <w:rPr>
                <w:b/>
                <w:sz w:val="24"/>
              </w:rPr>
              <w:t>45 200,</w:t>
            </w:r>
            <w:r w:rsidRPr="006863B0">
              <w:rPr>
                <w:b/>
                <w:sz w:val="24"/>
              </w:rPr>
              <w:t>00 zł</w:t>
            </w:r>
            <w:r w:rsidR="00BF1A02">
              <w:rPr>
                <w:b/>
                <w:sz w:val="24"/>
              </w:rPr>
              <w:t xml:space="preserve"> brutto</w:t>
            </w:r>
          </w:p>
          <w:p w:rsidR="00BF1A02" w:rsidRPr="008463A1" w:rsidRDefault="00BF1A02" w:rsidP="00BF1A0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F1A02" w:rsidRDefault="00BF1A02" w:rsidP="00BF1A02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863B0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  <w:bookmarkStart w:id="0" w:name="_GoBack"/>
        <w:bookmarkEnd w:id="0"/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1701"/>
        <w:gridCol w:w="1559"/>
        <w:gridCol w:w="1276"/>
      </w:tblGrid>
      <w:tr w:rsidR="000B3AEB" w:rsidRPr="008463A1" w:rsidTr="000B3AEB">
        <w:tc>
          <w:tcPr>
            <w:tcW w:w="2277" w:type="dxa"/>
            <w:shd w:val="clear" w:color="auto" w:fill="F3F3F3"/>
          </w:tcPr>
          <w:p w:rsidR="000B3AEB" w:rsidRPr="008463A1" w:rsidRDefault="000B3AEB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B3AEB" w:rsidRPr="008463A1" w:rsidRDefault="000B3AEB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0B3AEB" w:rsidRDefault="000B3AEB" w:rsidP="000B3AEB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</w:t>
            </w:r>
            <w:r w:rsidRPr="008463A1">
              <w:rPr>
                <w:b/>
                <w:color w:val="000000"/>
              </w:rPr>
              <w:t xml:space="preserve">ryterium </w:t>
            </w:r>
            <w:r>
              <w:rPr>
                <w:b/>
                <w:color w:val="000000"/>
              </w:rPr>
              <w:t>–</w:t>
            </w:r>
            <w:r w:rsidRPr="008463A1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Cena</w:t>
            </w:r>
          </w:p>
          <w:p w:rsidR="000B3AEB" w:rsidRPr="008463A1" w:rsidRDefault="000B3AEB" w:rsidP="000B3AEB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(pkt)</w:t>
            </w:r>
          </w:p>
        </w:tc>
        <w:tc>
          <w:tcPr>
            <w:tcW w:w="1559" w:type="dxa"/>
            <w:shd w:val="clear" w:color="auto" w:fill="F3F3F3"/>
          </w:tcPr>
          <w:p w:rsidR="000B3AEB" w:rsidRPr="000B3AEB" w:rsidRDefault="000B3AEB" w:rsidP="008463A1">
            <w:pPr>
              <w:spacing w:before="120" w:after="120"/>
              <w:jc w:val="center"/>
              <w:rPr>
                <w:b/>
              </w:rPr>
            </w:pPr>
            <w:r w:rsidRPr="000B3AEB">
              <w:rPr>
                <w:b/>
              </w:rPr>
              <w:t>Kryterium -doświadczenie w prowadzeniu działalności szkoleniowej</w:t>
            </w:r>
          </w:p>
          <w:p w:rsidR="000B3AEB" w:rsidRPr="000B3AEB" w:rsidRDefault="000B3AEB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0B3AEB">
              <w:rPr>
                <w:b/>
                <w:color w:val="000000"/>
              </w:rPr>
              <w:t>(pkt)</w:t>
            </w:r>
          </w:p>
        </w:tc>
        <w:tc>
          <w:tcPr>
            <w:tcW w:w="1276" w:type="dxa"/>
            <w:shd w:val="clear" w:color="auto" w:fill="F3F3F3"/>
          </w:tcPr>
          <w:p w:rsidR="000B3AEB" w:rsidRDefault="000B3AEB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  <w:p w:rsidR="000B3AEB" w:rsidRPr="008463A1" w:rsidRDefault="000B3AEB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(pkt)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690BFE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"Programowanie sterowników PLC </w:t>
            </w:r>
            <w:proofErr w:type="spellStart"/>
            <w:r w:rsidRPr="006863B0">
              <w:rPr>
                <w:sz w:val="18"/>
                <w:szCs w:val="18"/>
              </w:rPr>
              <w:t>Simatic</w:t>
            </w:r>
            <w:proofErr w:type="spellEnd"/>
            <w:r w:rsidRPr="006863B0">
              <w:rPr>
                <w:sz w:val="18"/>
                <w:szCs w:val="18"/>
              </w:rPr>
              <w:t xml:space="preserve"> S7"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690BFE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INTEX Sp. z o.o.</w:t>
            </w:r>
          </w:p>
          <w:p w:rsidR="000B3AEB" w:rsidRPr="008463A1" w:rsidRDefault="000B3AEB" w:rsidP="00690BFE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Portowa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4</w:t>
            </w:r>
          </w:p>
          <w:p w:rsidR="000B3AEB" w:rsidRPr="008463A1" w:rsidRDefault="000B3AEB" w:rsidP="00690BFE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44-102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B63C51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70,59</w:t>
            </w:r>
          </w:p>
        </w:tc>
        <w:tc>
          <w:tcPr>
            <w:tcW w:w="1559" w:type="dxa"/>
            <w:vAlign w:val="center"/>
          </w:tcPr>
          <w:p w:rsidR="000B3AEB" w:rsidRPr="006863B0" w:rsidRDefault="00B63C51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463544">
              <w:rPr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90,59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690BFE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"Programowanie sterowników PLC </w:t>
            </w:r>
            <w:proofErr w:type="spellStart"/>
            <w:r w:rsidRPr="006863B0">
              <w:rPr>
                <w:sz w:val="18"/>
                <w:szCs w:val="18"/>
              </w:rPr>
              <w:t>Simatic</w:t>
            </w:r>
            <w:proofErr w:type="spellEnd"/>
            <w:r w:rsidRPr="006863B0">
              <w:rPr>
                <w:sz w:val="18"/>
                <w:szCs w:val="18"/>
              </w:rPr>
              <w:t xml:space="preserve"> S7"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690BFE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CNC MILLENA</w:t>
            </w:r>
          </w:p>
          <w:p w:rsidR="000B3AEB" w:rsidRPr="008463A1" w:rsidRDefault="000B3AEB" w:rsidP="00690BFE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Rynek Staromiejski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10/10</w:t>
            </w:r>
          </w:p>
          <w:p w:rsidR="000B3AEB" w:rsidRPr="008463A1" w:rsidRDefault="000B3AEB" w:rsidP="00690BFE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75-007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Koszalin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B63C51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1559" w:type="dxa"/>
            <w:vAlign w:val="center"/>
          </w:tcPr>
          <w:p w:rsidR="000B3AEB" w:rsidRPr="006863B0" w:rsidRDefault="00B63C51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50,83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"Programowanie sterowników PLC </w:t>
            </w:r>
            <w:proofErr w:type="spellStart"/>
            <w:r w:rsidRPr="006863B0">
              <w:rPr>
                <w:sz w:val="18"/>
                <w:szCs w:val="18"/>
              </w:rPr>
              <w:t>Simatic</w:t>
            </w:r>
            <w:proofErr w:type="spellEnd"/>
            <w:r w:rsidRPr="006863B0">
              <w:rPr>
                <w:sz w:val="18"/>
                <w:szCs w:val="18"/>
              </w:rPr>
              <w:t xml:space="preserve"> S7"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EMT- Systems Sp. z o.o.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Konarskiego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18C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44-100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B63C51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68,57</w:t>
            </w:r>
          </w:p>
        </w:tc>
        <w:tc>
          <w:tcPr>
            <w:tcW w:w="1559" w:type="dxa"/>
            <w:vAlign w:val="center"/>
          </w:tcPr>
          <w:p w:rsidR="000B3AEB" w:rsidRPr="008463A1" w:rsidRDefault="00B63C51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84,53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"Programowanie sterowników PLC </w:t>
            </w:r>
            <w:proofErr w:type="spellStart"/>
            <w:r w:rsidRPr="006863B0">
              <w:rPr>
                <w:sz w:val="18"/>
                <w:szCs w:val="18"/>
              </w:rPr>
              <w:t>Simatic</w:t>
            </w:r>
            <w:proofErr w:type="spellEnd"/>
            <w:r w:rsidRPr="006863B0">
              <w:rPr>
                <w:sz w:val="18"/>
                <w:szCs w:val="18"/>
              </w:rPr>
              <w:t xml:space="preserve"> S7"</w:t>
            </w:r>
          </w:p>
        </w:tc>
        <w:tc>
          <w:tcPr>
            <w:tcW w:w="2651" w:type="dxa"/>
            <w:shd w:val="clear" w:color="auto" w:fill="auto"/>
          </w:tcPr>
          <w:p w:rsidR="002E55CB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 xml:space="preserve">JOKER GEOSYSTEM  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Sp. z o.o.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1/17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37-200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Przeworsk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B63C51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559" w:type="dxa"/>
            <w:vAlign w:val="center"/>
          </w:tcPr>
          <w:p w:rsidR="000B3AEB" w:rsidRPr="006863B0" w:rsidRDefault="00B63C51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  <w:r w:rsidR="000B3AEB" w:rsidRPr="006863B0">
              <w:rPr>
                <w:sz w:val="18"/>
                <w:szCs w:val="18"/>
              </w:rPr>
              <w:t>,00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"System wizualizacji i nadzoru procesów przemysłowych SCADA </w:t>
            </w:r>
            <w:proofErr w:type="spellStart"/>
            <w:r w:rsidRPr="006863B0">
              <w:rPr>
                <w:sz w:val="18"/>
                <w:szCs w:val="18"/>
              </w:rPr>
              <w:t>Wonderware</w:t>
            </w:r>
            <w:proofErr w:type="spellEnd"/>
            <w:r w:rsidRPr="006863B0">
              <w:rPr>
                <w:sz w:val="18"/>
                <w:szCs w:val="18"/>
              </w:rPr>
              <w:t xml:space="preserve"> </w:t>
            </w:r>
            <w:proofErr w:type="spellStart"/>
            <w:r w:rsidRPr="006863B0">
              <w:rPr>
                <w:sz w:val="18"/>
                <w:szCs w:val="18"/>
              </w:rPr>
              <w:t>InTouch</w:t>
            </w:r>
            <w:proofErr w:type="spellEnd"/>
            <w:r w:rsidRPr="006863B0">
              <w:rPr>
                <w:sz w:val="18"/>
                <w:szCs w:val="18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EMT- Systems Sp. z o.o.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Konarskiego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18C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44-100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64,86</w:t>
            </w:r>
          </w:p>
        </w:tc>
        <w:tc>
          <w:tcPr>
            <w:tcW w:w="1559" w:type="dxa"/>
            <w:vAlign w:val="center"/>
          </w:tcPr>
          <w:p w:rsidR="000B3AEB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84,86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"System wizualizacji i nadzoru procesów przemysłowych SCADA </w:t>
            </w:r>
            <w:proofErr w:type="spellStart"/>
            <w:r w:rsidRPr="006863B0">
              <w:rPr>
                <w:sz w:val="18"/>
                <w:szCs w:val="18"/>
              </w:rPr>
              <w:t>Wonderware</w:t>
            </w:r>
            <w:proofErr w:type="spellEnd"/>
            <w:r w:rsidRPr="006863B0">
              <w:rPr>
                <w:sz w:val="18"/>
                <w:szCs w:val="18"/>
              </w:rPr>
              <w:t xml:space="preserve"> </w:t>
            </w:r>
            <w:proofErr w:type="spellStart"/>
            <w:r w:rsidRPr="006863B0">
              <w:rPr>
                <w:sz w:val="18"/>
                <w:szCs w:val="18"/>
              </w:rPr>
              <w:t>InTouch</w:t>
            </w:r>
            <w:proofErr w:type="spellEnd"/>
            <w:r w:rsidRPr="006863B0">
              <w:rPr>
                <w:sz w:val="18"/>
                <w:szCs w:val="18"/>
              </w:rPr>
              <w:t>"</w:t>
            </w:r>
          </w:p>
        </w:tc>
        <w:tc>
          <w:tcPr>
            <w:tcW w:w="2651" w:type="dxa"/>
            <w:shd w:val="clear" w:color="auto" w:fill="auto"/>
          </w:tcPr>
          <w:p w:rsidR="002E55CB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 xml:space="preserve">JOKER GEOSYSTEM  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Sp. z o.o.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1/17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37-200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Przeworsk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559" w:type="dxa"/>
            <w:vAlign w:val="center"/>
          </w:tcPr>
          <w:p w:rsidR="000B3AEB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82,67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"Programowanie i obsługa robotów przemysłowych </w:t>
            </w:r>
            <w:proofErr w:type="spellStart"/>
            <w:r w:rsidRPr="006863B0">
              <w:rPr>
                <w:sz w:val="18"/>
                <w:szCs w:val="18"/>
              </w:rPr>
              <w:t>Fanuc</w:t>
            </w:r>
            <w:proofErr w:type="spellEnd"/>
            <w:r w:rsidRPr="006863B0">
              <w:rPr>
                <w:sz w:val="18"/>
                <w:szCs w:val="18"/>
              </w:rPr>
              <w:t xml:space="preserve"> lub ABB lub Kuka"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EMT- Systems Sp. z o.o.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Konarskiego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18C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44-100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559" w:type="dxa"/>
            <w:vAlign w:val="center"/>
          </w:tcPr>
          <w:p w:rsidR="000B3AEB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  <w:r w:rsidR="000B3AEB" w:rsidRPr="006863B0">
              <w:rPr>
                <w:sz w:val="18"/>
                <w:szCs w:val="18"/>
              </w:rPr>
              <w:t>,00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 xml:space="preserve">Certyfikowane szkolenie: "Programowanie i obsługa robotów przemysłowych </w:t>
            </w:r>
            <w:proofErr w:type="spellStart"/>
            <w:r w:rsidRPr="006863B0">
              <w:rPr>
                <w:sz w:val="18"/>
                <w:szCs w:val="18"/>
              </w:rPr>
              <w:t>Fanuc</w:t>
            </w:r>
            <w:proofErr w:type="spellEnd"/>
            <w:r w:rsidRPr="006863B0">
              <w:rPr>
                <w:sz w:val="18"/>
                <w:szCs w:val="18"/>
              </w:rPr>
              <w:t xml:space="preserve"> lub ABB lub Kuka"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FANUC Polska Sp. z o.o.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T. Wendy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2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52-407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0B3AEB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0B3AEB" w:rsidP="0024516C">
            <w:pPr>
              <w:jc w:val="center"/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0,00</w:t>
            </w:r>
          </w:p>
        </w:tc>
      </w:tr>
      <w:tr w:rsidR="00463544" w:rsidRPr="008463A1" w:rsidTr="0024516C">
        <w:tc>
          <w:tcPr>
            <w:tcW w:w="2277" w:type="dxa"/>
            <w:shd w:val="clear" w:color="auto" w:fill="auto"/>
          </w:tcPr>
          <w:p w:rsidR="00463544" w:rsidRPr="008463A1" w:rsidRDefault="00463544" w:rsidP="00463544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>Certyfikowane szkolenie: "Uprawnienia zawodowe elektryczne na stanowisku eksploatacji GRUPA 1 (E)"</w:t>
            </w:r>
          </w:p>
        </w:tc>
        <w:tc>
          <w:tcPr>
            <w:tcW w:w="2651" w:type="dxa"/>
            <w:shd w:val="clear" w:color="auto" w:fill="auto"/>
          </w:tcPr>
          <w:p w:rsidR="00463544" w:rsidRPr="008463A1" w:rsidRDefault="00463544" w:rsidP="00463544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SANNORT Sp. z o.o.</w:t>
            </w:r>
          </w:p>
          <w:p w:rsidR="00463544" w:rsidRPr="008463A1" w:rsidRDefault="00463544" w:rsidP="00463544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Ożarowska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75</w:t>
            </w:r>
          </w:p>
          <w:p w:rsidR="00463544" w:rsidRPr="008463A1" w:rsidRDefault="00463544" w:rsidP="00463544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27-600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Sandomierz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3544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559" w:type="dxa"/>
            <w:vAlign w:val="center"/>
          </w:tcPr>
          <w:p w:rsidR="00463544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3544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  <w:r w:rsidRPr="006863B0">
              <w:rPr>
                <w:sz w:val="18"/>
                <w:szCs w:val="18"/>
              </w:rPr>
              <w:t>,00</w:t>
            </w:r>
          </w:p>
        </w:tc>
      </w:tr>
      <w:tr w:rsidR="000B3AEB" w:rsidRPr="008463A1" w:rsidTr="0024516C">
        <w:tc>
          <w:tcPr>
            <w:tcW w:w="2277" w:type="dxa"/>
            <w:shd w:val="clear" w:color="auto" w:fill="auto"/>
          </w:tcPr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863B0">
              <w:rPr>
                <w:sz w:val="18"/>
                <w:szCs w:val="18"/>
              </w:rPr>
              <w:t>Certyfikowane szkolenie: "Uprawnienia zawodowe elektryczne na stanowisku eksploatacji GRUPA 1 (E)"</w:t>
            </w:r>
          </w:p>
        </w:tc>
        <w:tc>
          <w:tcPr>
            <w:tcW w:w="2651" w:type="dxa"/>
            <w:shd w:val="clear" w:color="auto" w:fill="auto"/>
          </w:tcPr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Stowarzyszenie Elektryków Polskich Oddział Częstochowa</w:t>
            </w:r>
          </w:p>
          <w:p w:rsidR="000B3AEB" w:rsidRPr="008463A1" w:rsidRDefault="000B3AEB" w:rsidP="000B3AEB">
            <w:pPr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Kopernika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16/18</w:t>
            </w:r>
          </w:p>
          <w:p w:rsidR="000B3AEB" w:rsidRPr="008463A1" w:rsidRDefault="000B3AEB" w:rsidP="000B3AEB">
            <w:pPr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863B0">
              <w:rPr>
                <w:sz w:val="18"/>
                <w:szCs w:val="18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3AEB" w:rsidRPr="008463A1" w:rsidRDefault="00463544" w:rsidP="0024516C">
            <w:pPr>
              <w:jc w:val="center"/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0B3AEB" w:rsidRPr="006863B0" w:rsidRDefault="00463544" w:rsidP="0024516C">
            <w:pPr>
              <w:jc w:val="center"/>
              <w:rPr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3AEB" w:rsidRPr="008463A1" w:rsidRDefault="000B3AEB" w:rsidP="0024516C">
            <w:pPr>
              <w:jc w:val="center"/>
              <w:rPr>
                <w:color w:val="000000"/>
                <w:sz w:val="18"/>
                <w:szCs w:val="18"/>
              </w:rPr>
            </w:pPr>
            <w:r w:rsidRPr="006863B0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863B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863B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6863B0">
        <w:rPr>
          <w:sz w:val="24"/>
          <w:szCs w:val="24"/>
        </w:rPr>
        <w:t>2020-02-03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40A" w:rsidRDefault="00FF640A">
      <w:r>
        <w:separator/>
      </w:r>
    </w:p>
  </w:endnote>
  <w:endnote w:type="continuationSeparator" w:id="0">
    <w:p w:rsidR="00FF640A" w:rsidRDefault="00FF6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3B0" w:rsidRDefault="006863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6D4FF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55CB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E55CB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3B0" w:rsidRDefault="006863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40A" w:rsidRDefault="00FF640A">
      <w:r>
        <w:separator/>
      </w:r>
    </w:p>
  </w:footnote>
  <w:footnote w:type="continuationSeparator" w:id="0">
    <w:p w:rsidR="00FF640A" w:rsidRDefault="00FF6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3B0" w:rsidRDefault="00686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3B0" w:rsidRDefault="00686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3B0" w:rsidRDefault="006863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40A"/>
    <w:rsid w:val="000034E3"/>
    <w:rsid w:val="000B3AEB"/>
    <w:rsid w:val="0024516C"/>
    <w:rsid w:val="0029663E"/>
    <w:rsid w:val="002E55CB"/>
    <w:rsid w:val="00440209"/>
    <w:rsid w:val="00463544"/>
    <w:rsid w:val="004E4C84"/>
    <w:rsid w:val="00564B92"/>
    <w:rsid w:val="00667F91"/>
    <w:rsid w:val="006863B0"/>
    <w:rsid w:val="006D0934"/>
    <w:rsid w:val="008463A1"/>
    <w:rsid w:val="008B2DA8"/>
    <w:rsid w:val="008B74C9"/>
    <w:rsid w:val="009406E9"/>
    <w:rsid w:val="00AF25E0"/>
    <w:rsid w:val="00B63C51"/>
    <w:rsid w:val="00BF155D"/>
    <w:rsid w:val="00BF1A02"/>
    <w:rsid w:val="00C21CF7"/>
    <w:rsid w:val="00C57239"/>
    <w:rsid w:val="00D63C9E"/>
    <w:rsid w:val="00DA18CF"/>
    <w:rsid w:val="00DA69C2"/>
    <w:rsid w:val="00FF6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33D5DD"/>
  <w15:chartTrackingRefBased/>
  <w15:docId w15:val="{E4367688-FA58-408D-8E10-5F4A7FE3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560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2020-02-03T09:29:00Z</dcterms:created>
  <dcterms:modified xsi:type="dcterms:W3CDTF">2020-02-03T09:29:00Z</dcterms:modified>
</cp:coreProperties>
</file>