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378" w:rsidRDefault="00AC3378" w:rsidP="00AC3378">
      <w:pPr>
        <w:pStyle w:val="Nagwek"/>
        <w:tabs>
          <w:tab w:val="clear" w:pos="4536"/>
        </w:tabs>
        <w:jc w:val="right"/>
        <w:rPr>
          <w:sz w:val="24"/>
        </w:rPr>
      </w:pPr>
      <w:r w:rsidRPr="005C1AFC">
        <w:rPr>
          <w:sz w:val="24"/>
        </w:rPr>
        <w:t>Kraków</w:t>
      </w:r>
      <w:r>
        <w:rPr>
          <w:sz w:val="24"/>
        </w:rPr>
        <w:t xml:space="preserve"> dnia: </w:t>
      </w:r>
      <w:r w:rsidRPr="005C1AFC">
        <w:rPr>
          <w:sz w:val="24"/>
        </w:rPr>
        <w:t>2020-02-03</w:t>
      </w:r>
    </w:p>
    <w:p w:rsidR="00AC3378" w:rsidRDefault="00AC337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C1AFC">
      <w:pPr>
        <w:spacing w:line="360" w:lineRule="auto"/>
        <w:rPr>
          <w:b/>
          <w:bCs/>
          <w:color w:val="000000"/>
          <w:sz w:val="24"/>
        </w:rPr>
      </w:pPr>
      <w:r w:rsidRPr="005C1AFC">
        <w:rPr>
          <w:b/>
          <w:bCs/>
          <w:color w:val="000000"/>
          <w:sz w:val="24"/>
        </w:rPr>
        <w:t>AWF Kraków</w:t>
      </w:r>
      <w:r w:rsidR="00C85A89">
        <w:rPr>
          <w:b/>
          <w:bCs/>
          <w:color w:val="000000"/>
          <w:sz w:val="24"/>
        </w:rPr>
        <w:t>,</w:t>
      </w:r>
    </w:p>
    <w:p w:rsidR="00C85A89" w:rsidRDefault="005C1AFC">
      <w:pPr>
        <w:spacing w:line="360" w:lineRule="auto"/>
        <w:rPr>
          <w:color w:val="000000"/>
          <w:sz w:val="24"/>
        </w:rPr>
      </w:pPr>
      <w:r w:rsidRPr="005C1AFC">
        <w:rPr>
          <w:color w:val="000000"/>
          <w:sz w:val="24"/>
        </w:rPr>
        <w:t>al. Jana Pawła II</w:t>
      </w:r>
      <w:r w:rsidR="00C85A89">
        <w:rPr>
          <w:color w:val="000000"/>
          <w:sz w:val="24"/>
        </w:rPr>
        <w:t xml:space="preserve"> </w:t>
      </w:r>
      <w:r w:rsidRPr="005C1AFC">
        <w:rPr>
          <w:color w:val="000000"/>
          <w:sz w:val="24"/>
        </w:rPr>
        <w:t>78</w:t>
      </w:r>
      <w:r w:rsidR="00C85A89">
        <w:rPr>
          <w:color w:val="000000"/>
          <w:sz w:val="24"/>
        </w:rPr>
        <w:t xml:space="preserve"> ,</w:t>
      </w:r>
    </w:p>
    <w:p w:rsidR="00C85A89" w:rsidRDefault="005C1AFC">
      <w:pPr>
        <w:spacing w:line="360" w:lineRule="auto"/>
        <w:rPr>
          <w:color w:val="000000"/>
          <w:sz w:val="24"/>
        </w:rPr>
      </w:pPr>
      <w:r w:rsidRPr="005C1AFC">
        <w:rPr>
          <w:color w:val="000000"/>
          <w:sz w:val="24"/>
        </w:rPr>
        <w:t>31-571</w:t>
      </w:r>
      <w:r w:rsidR="00C85A89">
        <w:rPr>
          <w:color w:val="000000"/>
          <w:sz w:val="24"/>
        </w:rPr>
        <w:t xml:space="preserve"> </w:t>
      </w:r>
      <w:r w:rsidRPr="005C1AFC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Pr="005C1AFC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C3378">
        <w:rPr>
          <w:color w:val="000000"/>
          <w:sz w:val="24"/>
          <w:lang w:val="en-US"/>
        </w:rPr>
        <w:t>1</w:t>
      </w:r>
      <w:r w:rsidR="005C1AFC" w:rsidRPr="005C1AFC">
        <w:rPr>
          <w:color w:val="000000"/>
          <w:sz w:val="24"/>
          <w:lang w:val="en-US"/>
        </w:rPr>
        <w:t>26831052</w:t>
      </w:r>
      <w:r>
        <w:rPr>
          <w:color w:val="000000"/>
          <w:sz w:val="24"/>
          <w:lang w:val="en-US"/>
        </w:rPr>
        <w:t xml:space="preserve">, fax </w:t>
      </w:r>
      <w:r w:rsidR="00AC3378">
        <w:rPr>
          <w:color w:val="000000"/>
          <w:sz w:val="24"/>
          <w:lang w:val="en-US"/>
        </w:rPr>
        <w:t>126481210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Pr="00AC3378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C1AFC" w:rsidRPr="005C1AFC">
        <w:rPr>
          <w:b/>
          <w:color w:val="000000"/>
          <w:sz w:val="24"/>
        </w:rPr>
        <w:t xml:space="preserve">Zakup oprogramowania do rejestracji </w:t>
      </w:r>
      <w:r w:rsidR="00AC3378">
        <w:rPr>
          <w:b/>
          <w:color w:val="000000"/>
          <w:sz w:val="24"/>
        </w:rPr>
        <w:br/>
      </w:r>
      <w:r w:rsidR="005C1AFC" w:rsidRPr="005C1AFC">
        <w:rPr>
          <w:b/>
          <w:color w:val="000000"/>
          <w:sz w:val="24"/>
        </w:rPr>
        <w:t>i prezentacji danych o publikacjach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C1AFC" w:rsidTr="00061A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C1AFC" w:rsidRDefault="005C1AFC" w:rsidP="00061A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AFC">
              <w:rPr>
                <w:b/>
                <w:sz w:val="24"/>
              </w:rPr>
              <w:t>SPLENDOR Systemy Informacyjne J. Głębocki, G. Pietruszewski</w:t>
            </w:r>
          </w:p>
          <w:p w:rsidR="005C1AFC" w:rsidRDefault="005C1AFC" w:rsidP="00061A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AFC">
              <w:rPr>
                <w:b/>
                <w:sz w:val="24"/>
              </w:rPr>
              <w:t>62-020</w:t>
            </w:r>
            <w:r>
              <w:rPr>
                <w:b/>
                <w:sz w:val="24"/>
              </w:rPr>
              <w:t xml:space="preserve"> </w:t>
            </w:r>
            <w:r w:rsidRPr="005C1AFC">
              <w:rPr>
                <w:b/>
                <w:sz w:val="24"/>
              </w:rPr>
              <w:t>Swarzędz</w:t>
            </w:r>
          </w:p>
          <w:p w:rsidR="005C1AFC" w:rsidRDefault="005C1AFC" w:rsidP="00061A9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C1AFC">
              <w:rPr>
                <w:b/>
                <w:sz w:val="24"/>
              </w:rPr>
              <w:t>os. Hipolita Cegielskiego</w:t>
            </w:r>
            <w:r>
              <w:rPr>
                <w:b/>
                <w:sz w:val="24"/>
              </w:rPr>
              <w:t xml:space="preserve"> </w:t>
            </w:r>
            <w:r w:rsidRPr="005C1AFC">
              <w:rPr>
                <w:b/>
                <w:sz w:val="24"/>
              </w:rPr>
              <w:t>27/5</w:t>
            </w:r>
          </w:p>
          <w:p w:rsidR="005C1AFC" w:rsidRDefault="005C1AFC" w:rsidP="00061A9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C1AFC">
              <w:rPr>
                <w:b/>
                <w:sz w:val="24"/>
              </w:rPr>
              <w:t>17 958.00 zł</w:t>
            </w:r>
          </w:p>
          <w:p w:rsidR="005C1AFC" w:rsidRPr="00AC3378" w:rsidRDefault="005C1AFC" w:rsidP="00AC337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AC3378">
              <w:rPr>
                <w:color w:val="000000"/>
                <w:sz w:val="24"/>
                <w:szCs w:val="24"/>
              </w:rPr>
              <w:t xml:space="preserve"> </w:t>
            </w:r>
            <w:r w:rsidRPr="005C1AFC">
              <w:rPr>
                <w:sz w:val="24"/>
              </w:rPr>
              <w:t>Oferta jest poprawna po względem formalnym i merytorycznym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1701"/>
        <w:gridCol w:w="1560"/>
        <w:gridCol w:w="1559"/>
        <w:gridCol w:w="1276"/>
      </w:tblGrid>
      <w:tr w:rsidR="00AC3378" w:rsidRPr="00C63DA0" w:rsidTr="00AC3378">
        <w:tc>
          <w:tcPr>
            <w:tcW w:w="747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>Czas reakcji serwisu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>Ilość wdrożeń w Bibl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>otekach Akademickich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378" w:rsidRPr="00C63DA0" w:rsidRDefault="00AC337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C3378" w:rsidRPr="00C63DA0" w:rsidTr="00AC3378">
        <w:tc>
          <w:tcPr>
            <w:tcW w:w="747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SPLENDOR Systemy Informacyjne J. Głębocki, G. Pietruszewski</w:t>
            </w:r>
          </w:p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os. Hipolita Cegielskiego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62-020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Swarzędz</w:t>
            </w:r>
          </w:p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C1AF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3378" w:rsidRPr="00C63DA0" w:rsidRDefault="00AC3378" w:rsidP="00061A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1A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AC3378" w:rsidRDefault="00AC3378" w:rsidP="00AC3378">
      <w:pPr>
        <w:spacing w:line="360" w:lineRule="auto"/>
        <w:jc w:val="right"/>
        <w:rPr>
          <w:b/>
          <w:color w:val="000000"/>
          <w:sz w:val="24"/>
        </w:rPr>
      </w:pPr>
      <w:r w:rsidRPr="00AC3378">
        <w:rPr>
          <w:b/>
          <w:color w:val="000000"/>
          <w:sz w:val="24"/>
        </w:rPr>
        <w:t>Kanclerz AWF w Krakowie</w:t>
      </w:r>
    </w:p>
    <w:p w:rsidR="00AC3378" w:rsidRPr="00AC3378" w:rsidRDefault="00AC3378" w:rsidP="00AC3378">
      <w:pPr>
        <w:spacing w:line="360" w:lineRule="auto"/>
        <w:jc w:val="right"/>
        <w:rPr>
          <w:b/>
          <w:color w:val="000000"/>
          <w:sz w:val="24"/>
        </w:rPr>
      </w:pPr>
      <w:r w:rsidRPr="00AC3378">
        <w:rPr>
          <w:b/>
          <w:color w:val="000000"/>
          <w:sz w:val="24"/>
        </w:rPr>
        <w:t>mgr Józef Żmigrodzki</w:t>
      </w:r>
      <w:bookmarkStart w:id="0" w:name="_GoBack"/>
      <w:bookmarkEnd w:id="0"/>
    </w:p>
    <w:sectPr w:rsidR="00AC3378" w:rsidRPr="00AC3378" w:rsidSect="00AC33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FAB" w:rsidRDefault="00211FAB">
      <w:r>
        <w:separator/>
      </w:r>
    </w:p>
  </w:endnote>
  <w:endnote w:type="continuationSeparator" w:id="0">
    <w:p w:rsidR="00211FAB" w:rsidRDefault="00211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AFC" w:rsidRDefault="005C1A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78" w:rsidRPr="00AC3378" w:rsidRDefault="00AC3378" w:rsidP="00AC3378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AC3378">
      <w:rPr>
        <w:rFonts w:ascii="Palatino Linotype" w:hAnsi="Palatino Linotype" w:cs="Verdana"/>
        <w:sz w:val="22"/>
        <w:szCs w:val="22"/>
      </w:rPr>
      <w:t>Projekt POWR.03.05.00-00-ZR66/18</w: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AFC" w:rsidRDefault="005C1A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FAB" w:rsidRDefault="00211FAB">
      <w:r>
        <w:separator/>
      </w:r>
    </w:p>
  </w:footnote>
  <w:footnote w:type="continuationSeparator" w:id="0">
    <w:p w:rsidR="00211FAB" w:rsidRDefault="00211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AFC" w:rsidRDefault="005C1A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378" w:rsidRPr="00AC3378" w:rsidRDefault="00AC3378" w:rsidP="00AC3378">
    <w:pPr>
      <w:keepNext/>
      <w:suppressAutoHyphens/>
      <w:spacing w:after="120"/>
      <w:rPr>
        <w:rFonts w:ascii="Calibri" w:eastAsia="Calibri" w:hAnsi="Calibri" w:cs="Calibri"/>
        <w:b/>
        <w:sz w:val="22"/>
        <w:szCs w:val="22"/>
        <w:lang w:eastAsia="ar-SA"/>
      </w:rPr>
    </w:pPr>
    <w:r>
      <w:tab/>
    </w:r>
    <w:r>
      <w:rPr>
        <w:noProof/>
      </w:rPr>
      <w:pict>
        <v:group id="Grupa 8" o:spid="_x0000_s2050" style="position:absolute;margin-left:-3pt;margin-top:0;width:443.4pt;height:90.55pt;z-index:251659776;mso-position-horizontal-relative:text;mso-position-vertical-relative:text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1" type="#_x0000_t75" alt="FE_WER_POZIOM-AchromatPozytyw-01" style="position:absolute;top:1587;width:18967;height:86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<v:imagedata r:id="rId1" o:title="FE_WER_POZIOM-AchromatPozytyw-01"/>
            <v:path arrowok="t"/>
          </v:shape>
          <v:shape id="Obraz 3" o:spid="_x0000_s2052" type="#_x0000_t75" alt="EU_EFS_rgb-3" style="position:absolute;left:35433;top:4445;width:20878;height:5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E1czAAAAA2gAAAA8AAABkcnMvZG93bnJldi54bWxEj0GLwjAUhO+C/yE8wZumisraNS3LoqBH&#10;q7DXR/M2rTYvpYla/71ZWPA4zMw3zCbvbSPu1PnasYLZNAFBXDpds1FwPu0mHyB8QNbYOCYFT/KQ&#10;Z8PBBlPtHnykexGMiBD2KSqoQmhTKX1ZkUU/dS1x9H5dZzFE2RmpO3xEuG3kPElW0mLNcaHClr4r&#10;Kq/FzSq4LH6WtTXri3TLorDbQ782h6NS41H/9QkiUB/e4f/2XiuYw9+VeANk9g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YTVzMAAAADaAAAADwAAAAAAAAAAAAAAAACfAgAA&#10;ZHJzL2Rvd25yZXYueG1sUEsFBgAAAAAEAAQA9wAAAIwDAAAAAA==&#10;">
            <v:imagedata r:id="rId2" o:title="EU_EFS_rgb-3"/>
            <v:path arrowok="t"/>
          </v:shape>
          <v:shape id="Obraz 7" o:spid="_x0000_s2053" type="#_x0000_t75" style="position:absolute;left:25971;width:5575;height:94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QHb/AAAAA2gAAAA8AAABkcnMvZG93bnJldi54bWxEj0FrwkAUhO+C/2F5BW9mEw+ppFlDqAiC&#10;p6bi+ZF9TYLZt2F31fTfdwWhx2FmvmHKajajuJPzg2UFWZKCIG6tHrhTcP4+rLcgfEDWOFomBb/k&#10;odotFyUW2j74i+5N6ESEsC9QQR/CVEjp254M+sROxNH7sc5giNJ1Ujt8RLgZ5SZNc2lw4LjQ40Sf&#10;PbXX5mYUhHRzGi5Z4zI74b6+HnM9X3KlVm9z/QEi0Bz+w6/2USt4h+eVeAPk7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5Adv8AAAADaAAAADwAAAAAAAAAAAAAAAACfAgAA&#10;ZHJzL2Rvd25yZXYueG1sUEsFBgAAAAAEAAQA9wAAAIwDAAAAAA==&#10;">
            <v:imagedata r:id="rId3" o:title=""/>
            <v:path arrowok="t"/>
          </v:shape>
        </v:group>
      </w:pict>
    </w:r>
  </w:p>
  <w:p w:rsidR="00AC3378" w:rsidRPr="00AC3378" w:rsidRDefault="00AC3378" w:rsidP="00AC3378">
    <w:pPr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</w:p>
  <w:p w:rsidR="00AC3378" w:rsidRPr="00AC3378" w:rsidRDefault="00AC3378" w:rsidP="00AC3378">
    <w:pPr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</w:p>
  <w:p w:rsidR="005C1AFC" w:rsidRDefault="005C1AFC" w:rsidP="00AC3378">
    <w:pPr>
      <w:pStyle w:val="Nagwek"/>
      <w:tabs>
        <w:tab w:val="clear" w:pos="4536"/>
        <w:tab w:val="clear" w:pos="9072"/>
        <w:tab w:val="left" w:pos="57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AFC" w:rsidRDefault="005C1A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FAB"/>
    <w:rsid w:val="00140696"/>
    <w:rsid w:val="00211FAB"/>
    <w:rsid w:val="00253031"/>
    <w:rsid w:val="00377700"/>
    <w:rsid w:val="005C147E"/>
    <w:rsid w:val="005C1AFC"/>
    <w:rsid w:val="007118AF"/>
    <w:rsid w:val="007124E4"/>
    <w:rsid w:val="00745012"/>
    <w:rsid w:val="0087722C"/>
    <w:rsid w:val="00987E41"/>
    <w:rsid w:val="00AC337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Pracownik</dc:creator>
  <cp:keywords/>
  <cp:lastModifiedBy>Pracownik</cp:lastModifiedBy>
  <cp:revision>3</cp:revision>
  <cp:lastPrinted>2020-02-03T13:52:00Z</cp:lastPrinted>
  <dcterms:created xsi:type="dcterms:W3CDTF">2020-02-03T13:47:00Z</dcterms:created>
  <dcterms:modified xsi:type="dcterms:W3CDTF">2020-02-03T13:53:00Z</dcterms:modified>
</cp:coreProperties>
</file>