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210" w:rsidRDefault="0013121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22720" w:rsidRPr="005167A2" w:rsidRDefault="00F22720" w:rsidP="00F22720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514.5pt;height:39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22720" w:rsidRPr="0039126E" w:rsidRDefault="00F22720" w:rsidP="0039126E">
      <w:pPr>
        <w:jc w:val="center"/>
      </w:pPr>
      <w:r w:rsidRPr="0039126E">
        <w:t>Płatność: RPO .RE .20.001 - Opracowanie metod do estymacji parametrów antropometrycznych człowieka na podstawie danych z kamery głębokości - F3_60</w:t>
      </w:r>
    </w:p>
    <w:p w:rsidR="00F22720" w:rsidRDefault="00F2272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79191A" w:rsidRPr="0079191A" w:rsidRDefault="0079191A" w:rsidP="00CE3270">
      <w:pPr>
        <w:spacing w:line="360" w:lineRule="auto"/>
        <w:rPr>
          <w:b/>
          <w:bCs/>
          <w:color w:val="000000"/>
          <w:sz w:val="24"/>
        </w:rPr>
      </w:pPr>
      <w:r w:rsidRPr="0079191A">
        <w:rPr>
          <w:b/>
          <w:bCs/>
          <w:color w:val="000000"/>
          <w:sz w:val="24"/>
        </w:rPr>
        <w:t>Politechnika Rzeszowska</w:t>
      </w:r>
    </w:p>
    <w:p w:rsidR="00CE3270" w:rsidRDefault="0079191A" w:rsidP="00CE3270">
      <w:pPr>
        <w:spacing w:line="360" w:lineRule="auto"/>
        <w:rPr>
          <w:b/>
          <w:bCs/>
          <w:color w:val="000000"/>
          <w:sz w:val="24"/>
        </w:rPr>
      </w:pPr>
      <w:r w:rsidRPr="0079191A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79191A" w:rsidP="00CE3270">
      <w:pPr>
        <w:spacing w:line="360" w:lineRule="auto"/>
        <w:rPr>
          <w:color w:val="000000"/>
          <w:sz w:val="24"/>
        </w:rPr>
      </w:pPr>
      <w:r w:rsidRPr="0079191A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79191A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79191A" w:rsidP="00CE3270">
      <w:pPr>
        <w:spacing w:line="360" w:lineRule="auto"/>
        <w:rPr>
          <w:color w:val="000000"/>
          <w:sz w:val="24"/>
        </w:rPr>
      </w:pPr>
      <w:r w:rsidRPr="0079191A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79191A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79191A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9191A" w:rsidRPr="0079191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9191A" w:rsidRPr="0079191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9191A" w:rsidRPr="0079191A">
        <w:rPr>
          <w:b/>
          <w:color w:val="000000"/>
          <w:sz w:val="24"/>
        </w:rPr>
        <w:t>Wykonanie skanów 3D oraz pomiarów antropometrycznych 200 osób.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9191A" w:rsidTr="006D135E">
        <w:trPr>
          <w:cantSplit/>
        </w:trPr>
        <w:tc>
          <w:tcPr>
            <w:tcW w:w="9640" w:type="dxa"/>
          </w:tcPr>
          <w:p w:rsidR="0079191A" w:rsidRDefault="0079191A" w:rsidP="006D135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9191A">
              <w:rPr>
                <w:sz w:val="24"/>
              </w:rPr>
              <w:t>Wykonanie skanów 3D oraz pomiarów antropometrycznych 200 osób.</w:t>
            </w:r>
          </w:p>
          <w:p w:rsidR="0079191A" w:rsidRDefault="0079191A" w:rsidP="006D135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191A">
              <w:rPr>
                <w:b/>
                <w:sz w:val="24"/>
              </w:rPr>
              <w:t>Uniwersytet Rzeszowski Kolegium Nauk Medycznych Instytut Nauk o Kulturze Fizycznej</w:t>
            </w:r>
          </w:p>
          <w:p w:rsidR="0079191A" w:rsidRDefault="0079191A" w:rsidP="006D135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191A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79191A">
              <w:rPr>
                <w:b/>
                <w:sz w:val="24"/>
              </w:rPr>
              <w:t>Rzeszów</w:t>
            </w:r>
          </w:p>
          <w:p w:rsidR="0079191A" w:rsidRDefault="0079191A" w:rsidP="006D135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191A">
              <w:rPr>
                <w:b/>
                <w:sz w:val="24"/>
              </w:rPr>
              <w:t>Cicha</w:t>
            </w:r>
            <w:r>
              <w:rPr>
                <w:b/>
                <w:sz w:val="24"/>
              </w:rPr>
              <w:t xml:space="preserve"> </w:t>
            </w:r>
            <w:r w:rsidRPr="0079191A">
              <w:rPr>
                <w:b/>
                <w:sz w:val="24"/>
              </w:rPr>
              <w:t>2a</w:t>
            </w:r>
          </w:p>
          <w:p w:rsidR="0079191A" w:rsidRDefault="0079191A" w:rsidP="006D135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9191A">
              <w:rPr>
                <w:b/>
                <w:sz w:val="24"/>
              </w:rPr>
              <w:t>36 900.00 zł</w:t>
            </w:r>
          </w:p>
          <w:p w:rsidR="0079191A" w:rsidRPr="00253031" w:rsidRDefault="0079191A" w:rsidP="006D135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9191A" w:rsidRDefault="0079191A" w:rsidP="006D135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9191A">
              <w:rPr>
                <w:sz w:val="24"/>
              </w:rPr>
              <w:t xml:space="preserve">Oferta spełnia </w:t>
            </w:r>
            <w:r w:rsidR="00131210" w:rsidRPr="0079191A">
              <w:rPr>
                <w:sz w:val="24"/>
              </w:rPr>
              <w:t>wymagania</w:t>
            </w:r>
            <w:r w:rsidR="00131210">
              <w:rPr>
                <w:sz w:val="24"/>
              </w:rPr>
              <w:t>mi</w:t>
            </w:r>
            <w:r w:rsidRPr="0079191A">
              <w:rPr>
                <w:sz w:val="24"/>
              </w:rPr>
              <w:t xml:space="preserve">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275"/>
        <w:gridCol w:w="1701"/>
        <w:gridCol w:w="1843"/>
      </w:tblGrid>
      <w:tr w:rsidR="00131210" w:rsidRPr="00131210" w:rsidTr="00131210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>
            <w:pPr>
              <w:jc w:val="center"/>
            </w:pPr>
            <w:r w:rsidRPr="00131210"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>
            <w:pPr>
              <w:jc w:val="center"/>
            </w:pPr>
            <w:r w:rsidRPr="00131210">
              <w:t>Firma (nazwa) lub nazwisko oraz</w:t>
            </w:r>
            <w:r w:rsidRPr="00131210"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>
            <w:pPr>
              <w:spacing w:after="120"/>
              <w:jc w:val="center"/>
            </w:pPr>
            <w:r w:rsidRPr="00131210"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10" w:rsidRPr="00131210" w:rsidRDefault="00131210" w:rsidP="00131210">
            <w:pPr>
              <w:spacing w:after="120"/>
              <w:jc w:val="center"/>
            </w:pPr>
            <w:r w:rsidRPr="00131210"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>
            <w:pPr>
              <w:spacing w:after="120"/>
              <w:jc w:val="center"/>
            </w:pPr>
            <w:r w:rsidRPr="00131210">
              <w:t>Uwagi</w:t>
            </w:r>
          </w:p>
        </w:tc>
      </w:tr>
      <w:tr w:rsidR="00131210" w:rsidRPr="00131210" w:rsidTr="00131210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>
            <w:r w:rsidRPr="00131210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>
            <w:r w:rsidRPr="00131210">
              <w:t>Uniwersytet Rzeszowski Kolegium Nauk Medycznych Instytut Nauk o Kulturze Fizycznej</w:t>
            </w:r>
          </w:p>
          <w:p w:rsidR="00131210" w:rsidRPr="00131210" w:rsidRDefault="00131210" w:rsidP="00131210">
            <w:r w:rsidRPr="00131210">
              <w:t>Cicha 2a, 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>
            <w:r w:rsidRPr="00131210">
              <w:t xml:space="preserve">  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10" w:rsidRPr="00131210" w:rsidRDefault="00131210" w:rsidP="00131210">
            <w:r w:rsidRPr="00131210">
              <w:t>36 900.00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0" w:rsidRPr="00131210" w:rsidRDefault="00131210" w:rsidP="00131210"/>
        </w:tc>
      </w:tr>
    </w:tbl>
    <w:p w:rsidR="00131210" w:rsidRDefault="0013121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79191A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79191A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79191A">
        <w:rPr>
          <w:sz w:val="24"/>
        </w:rPr>
        <w:t>2020-01-31</w:t>
      </w:r>
    </w:p>
    <w:p w:rsidR="00C85A89" w:rsidRPr="00CE3270" w:rsidRDefault="00C85A89" w:rsidP="00CE3270">
      <w:bookmarkStart w:id="0" w:name="_GoBack"/>
      <w:bookmarkEnd w:id="0"/>
    </w:p>
    <w:sectPr w:rsidR="00C85A89" w:rsidRPr="00CE3270" w:rsidSect="00110E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7E2" w:rsidRDefault="005A37E2">
      <w:r>
        <w:separator/>
      </w:r>
    </w:p>
  </w:endnote>
  <w:endnote w:type="continuationSeparator" w:id="0">
    <w:p w:rsidR="005A37E2" w:rsidRDefault="005A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91A" w:rsidRDefault="007919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743DB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DB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DB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91A" w:rsidRDefault="007919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7E2" w:rsidRDefault="005A37E2">
      <w:r>
        <w:separator/>
      </w:r>
    </w:p>
  </w:footnote>
  <w:footnote w:type="continuationSeparator" w:id="0">
    <w:p w:rsidR="005A37E2" w:rsidRDefault="005A3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91A" w:rsidRDefault="007919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91A" w:rsidRDefault="007919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91A" w:rsidRDefault="00791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7E2"/>
    <w:rsid w:val="00022539"/>
    <w:rsid w:val="00110ECC"/>
    <w:rsid w:val="00131210"/>
    <w:rsid w:val="00140696"/>
    <w:rsid w:val="00253031"/>
    <w:rsid w:val="002C67C0"/>
    <w:rsid w:val="00377700"/>
    <w:rsid w:val="0039126E"/>
    <w:rsid w:val="003945C1"/>
    <w:rsid w:val="0048602F"/>
    <w:rsid w:val="0053051F"/>
    <w:rsid w:val="005A37E2"/>
    <w:rsid w:val="005C147E"/>
    <w:rsid w:val="00614303"/>
    <w:rsid w:val="007124E4"/>
    <w:rsid w:val="00743DBC"/>
    <w:rsid w:val="00745012"/>
    <w:rsid w:val="0079191A"/>
    <w:rsid w:val="008F7AA7"/>
    <w:rsid w:val="00987E41"/>
    <w:rsid w:val="009C3112"/>
    <w:rsid w:val="00AE783C"/>
    <w:rsid w:val="00C85A89"/>
    <w:rsid w:val="00CE3270"/>
    <w:rsid w:val="00D5444F"/>
    <w:rsid w:val="00E66FD0"/>
    <w:rsid w:val="00F2272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5068CD-E283-4FC6-99F3-023CF0D7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customStyle="1" w:styleId="p2">
    <w:name w:val="p2"/>
    <w:basedOn w:val="Normalny"/>
    <w:rsid w:val="00F22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7</cp:revision>
  <cp:lastPrinted>1899-12-31T23:00:00Z</cp:lastPrinted>
  <dcterms:created xsi:type="dcterms:W3CDTF">2020-01-31T10:53:00Z</dcterms:created>
  <dcterms:modified xsi:type="dcterms:W3CDTF">2020-01-31T10:56:00Z</dcterms:modified>
</cp:coreProperties>
</file>