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4ACAF" w14:textId="77777777" w:rsidR="001A443E" w:rsidRDefault="00E02864" w:rsidP="001A443E">
      <w:pPr>
        <w:jc w:val="right"/>
        <w:rPr>
          <w:b/>
          <w:bCs/>
          <w:sz w:val="24"/>
        </w:rPr>
      </w:pPr>
      <w:r w:rsidRPr="00E02864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E02864">
        <w:rPr>
          <w:sz w:val="24"/>
        </w:rPr>
        <w:t>2020-01-31</w:t>
      </w:r>
    </w:p>
    <w:p w14:paraId="68B1903C" w14:textId="77777777" w:rsidR="001A443E" w:rsidRDefault="001A443E" w:rsidP="00A80738">
      <w:pPr>
        <w:rPr>
          <w:b/>
          <w:bCs/>
          <w:sz w:val="24"/>
        </w:rPr>
      </w:pPr>
    </w:p>
    <w:p w14:paraId="7EF745C1" w14:textId="77777777" w:rsidR="001A443E" w:rsidRDefault="001A443E" w:rsidP="00A80738">
      <w:pPr>
        <w:rPr>
          <w:b/>
          <w:bCs/>
          <w:sz w:val="24"/>
        </w:rPr>
      </w:pPr>
    </w:p>
    <w:p w14:paraId="6F3BF5E5" w14:textId="77777777" w:rsidR="00A80738" w:rsidRDefault="00E02864" w:rsidP="0018613E">
      <w:pPr>
        <w:spacing w:after="40"/>
        <w:rPr>
          <w:b/>
          <w:bCs/>
          <w:sz w:val="24"/>
        </w:rPr>
      </w:pPr>
      <w:r w:rsidRPr="00E02864">
        <w:rPr>
          <w:b/>
          <w:bCs/>
          <w:sz w:val="24"/>
        </w:rPr>
        <w:t>Centralny Szpital Kliniczny MSWiA w Warszawie</w:t>
      </w:r>
    </w:p>
    <w:p w14:paraId="6A554AE6" w14:textId="77777777" w:rsidR="00A80738" w:rsidRPr="0018613E" w:rsidRDefault="00E02864" w:rsidP="00A80738">
      <w:pPr>
        <w:rPr>
          <w:bCs/>
          <w:sz w:val="24"/>
        </w:rPr>
      </w:pPr>
      <w:r w:rsidRPr="00E02864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E02864">
        <w:rPr>
          <w:bCs/>
          <w:sz w:val="24"/>
        </w:rPr>
        <w:t>137</w:t>
      </w:r>
    </w:p>
    <w:p w14:paraId="65274B5E" w14:textId="77777777" w:rsidR="00A80738" w:rsidRPr="0018613E" w:rsidRDefault="00E02864" w:rsidP="00A80738">
      <w:pPr>
        <w:rPr>
          <w:bCs/>
          <w:sz w:val="24"/>
        </w:rPr>
      </w:pPr>
      <w:r w:rsidRPr="00E02864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E02864">
        <w:rPr>
          <w:bCs/>
          <w:sz w:val="24"/>
        </w:rPr>
        <w:t>Warszawa</w:t>
      </w:r>
    </w:p>
    <w:p w14:paraId="2F8351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ECD5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BB657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B301D3B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02864" w:rsidRPr="00E02864">
        <w:rPr>
          <w:b/>
          <w:sz w:val="24"/>
          <w:szCs w:val="24"/>
        </w:rPr>
        <w:t>CSKDZP-2375/16/12/01/2019</w:t>
      </w:r>
      <w:r w:rsidR="00A80738">
        <w:rPr>
          <w:sz w:val="24"/>
        </w:rPr>
        <w:tab/>
        <w:t xml:space="preserve"> </w:t>
      </w:r>
    </w:p>
    <w:p w14:paraId="5FDE57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D24E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1BB7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4B8E4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99CFD3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6AA601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357F5E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02864" w:rsidRPr="00E0286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C63FC49" w14:textId="77777777" w:rsidR="00E02864" w:rsidRPr="00E02864" w:rsidRDefault="00E02864" w:rsidP="00CB5EDB">
      <w:pPr>
        <w:pStyle w:val="Tekstpodstawowywcity"/>
        <w:spacing w:before="120" w:after="240"/>
        <w:ind w:firstLine="0"/>
        <w:jc w:val="center"/>
        <w:rPr>
          <w:b/>
        </w:rPr>
      </w:pPr>
      <w:r w:rsidRPr="00E02864">
        <w:rPr>
          <w:b/>
        </w:rPr>
        <w:t>zakup i sukcesywna dostawa sprzętu do zabiegów ginekologicznych</w:t>
      </w:r>
    </w:p>
    <w:p w14:paraId="32D24CC5" w14:textId="77777777" w:rsidR="00E02864" w:rsidRPr="00E02864" w:rsidRDefault="00E02864" w:rsidP="00CB5EDB">
      <w:pPr>
        <w:pStyle w:val="Tekstpodstawowywcity"/>
        <w:spacing w:before="120" w:after="240"/>
        <w:ind w:firstLine="0"/>
        <w:jc w:val="center"/>
        <w:rPr>
          <w:b/>
        </w:rPr>
      </w:pPr>
      <w:r w:rsidRPr="00E02864">
        <w:rPr>
          <w:b/>
        </w:rPr>
        <w:t>zakup i sukcesywna dostawa sprzętu do zabiegów endoskopowych oraz elektrod kompatybilnych do oksymetru mózgowego INVOS</w:t>
      </w:r>
    </w:p>
    <w:p w14:paraId="48D7E9A6" w14:textId="77777777" w:rsidR="00CB5EDB" w:rsidRPr="00490DC0" w:rsidRDefault="00E02864" w:rsidP="00CB5EDB">
      <w:pPr>
        <w:pStyle w:val="Tekstpodstawowywcity"/>
        <w:spacing w:before="120" w:after="240"/>
        <w:ind w:firstLine="0"/>
        <w:jc w:val="center"/>
      </w:pPr>
      <w:r w:rsidRPr="00E02864">
        <w:rPr>
          <w:b/>
        </w:rPr>
        <w:t>zakup i sukcesywna dostawa jednorazowych narzędzi do zamykania naczyń kompatybilnych z generatorem LIGASURE wraz z dzierżawą 3 platform</w:t>
      </w:r>
    </w:p>
    <w:p w14:paraId="1E2B551B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02864" w:rsidRPr="00E02864">
        <w:rPr>
          <w:sz w:val="24"/>
          <w:szCs w:val="24"/>
        </w:rPr>
        <w:t>(</w:t>
      </w:r>
      <w:proofErr w:type="spellStart"/>
      <w:r w:rsidR="00E02864" w:rsidRPr="00E02864">
        <w:rPr>
          <w:sz w:val="24"/>
          <w:szCs w:val="24"/>
        </w:rPr>
        <w:t>t.j</w:t>
      </w:r>
      <w:proofErr w:type="spellEnd"/>
      <w:r w:rsidR="00E02864" w:rsidRPr="00E02864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7F6CB170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02864" w:rsidRPr="00E02864">
        <w:rPr>
          <w:sz w:val="24"/>
          <w:szCs w:val="24"/>
        </w:rPr>
        <w:t>31/01/2020</w:t>
      </w:r>
      <w:r w:rsidRPr="00FF4AB1">
        <w:rPr>
          <w:sz w:val="24"/>
          <w:szCs w:val="24"/>
        </w:rPr>
        <w:t xml:space="preserve"> o godz. </w:t>
      </w:r>
      <w:r w:rsidR="00E02864" w:rsidRPr="00E02864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14:paraId="07E02494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02864" w:rsidRPr="006646D9" w14:paraId="2BF70355" w14:textId="77777777" w:rsidTr="00D53938">
        <w:trPr>
          <w:trHeight w:val="70"/>
        </w:trPr>
        <w:tc>
          <w:tcPr>
            <w:tcW w:w="9214" w:type="dxa"/>
          </w:tcPr>
          <w:p w14:paraId="3CE8043A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02864">
              <w:rPr>
                <w:sz w:val="24"/>
                <w:szCs w:val="24"/>
              </w:rPr>
              <w:t>części 1 zamówienia w wysokości 265 165.92 zł brutto;</w:t>
            </w:r>
          </w:p>
        </w:tc>
      </w:tr>
      <w:tr w:rsidR="00E02864" w:rsidRPr="006646D9" w14:paraId="5C061E5D" w14:textId="77777777" w:rsidTr="00D53938">
        <w:trPr>
          <w:trHeight w:val="70"/>
        </w:trPr>
        <w:tc>
          <w:tcPr>
            <w:tcW w:w="9214" w:type="dxa"/>
          </w:tcPr>
          <w:p w14:paraId="3E479AB0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02864">
              <w:rPr>
                <w:sz w:val="24"/>
              </w:rPr>
              <w:t>części 2 zamówienia w wysokości 159 197.40 zł brutto;</w:t>
            </w:r>
          </w:p>
        </w:tc>
      </w:tr>
      <w:tr w:rsidR="00E02864" w:rsidRPr="006646D9" w14:paraId="163BCCB2" w14:textId="77777777" w:rsidTr="00D53938">
        <w:trPr>
          <w:trHeight w:val="70"/>
        </w:trPr>
        <w:tc>
          <w:tcPr>
            <w:tcW w:w="9214" w:type="dxa"/>
          </w:tcPr>
          <w:p w14:paraId="71C7BA1D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02864">
              <w:rPr>
                <w:sz w:val="24"/>
              </w:rPr>
              <w:t>części 3 zamówienia w wysokości 54 000.00 zł brutto;</w:t>
            </w:r>
          </w:p>
        </w:tc>
      </w:tr>
      <w:tr w:rsidR="00E02864" w:rsidRPr="006646D9" w14:paraId="1EEA45DB" w14:textId="77777777" w:rsidTr="00D53938">
        <w:trPr>
          <w:trHeight w:val="70"/>
        </w:trPr>
        <w:tc>
          <w:tcPr>
            <w:tcW w:w="9214" w:type="dxa"/>
          </w:tcPr>
          <w:p w14:paraId="0F287A58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02864">
              <w:rPr>
                <w:sz w:val="24"/>
              </w:rPr>
              <w:t>części 4 zamówienia w wysokości 45 360.00 zł brutto;</w:t>
            </w:r>
          </w:p>
        </w:tc>
      </w:tr>
      <w:tr w:rsidR="00E02864" w:rsidRPr="006646D9" w14:paraId="7578436F" w14:textId="77777777" w:rsidTr="00D53938">
        <w:trPr>
          <w:trHeight w:val="70"/>
        </w:trPr>
        <w:tc>
          <w:tcPr>
            <w:tcW w:w="9214" w:type="dxa"/>
          </w:tcPr>
          <w:p w14:paraId="1C86ABC4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02864">
              <w:rPr>
                <w:sz w:val="24"/>
              </w:rPr>
              <w:t>części 5 zamówienia w wysokości 109 080.00 zł brutto;</w:t>
            </w:r>
          </w:p>
        </w:tc>
      </w:tr>
      <w:tr w:rsidR="00E02864" w:rsidRPr="006646D9" w14:paraId="5BE30CA7" w14:textId="77777777" w:rsidTr="00D53938">
        <w:trPr>
          <w:trHeight w:val="70"/>
        </w:trPr>
        <w:tc>
          <w:tcPr>
            <w:tcW w:w="9214" w:type="dxa"/>
          </w:tcPr>
          <w:p w14:paraId="21BFF33C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02864">
              <w:rPr>
                <w:sz w:val="24"/>
              </w:rPr>
              <w:t>części 6 zamówienia w wysokości 34 560.00 zł brutto;</w:t>
            </w:r>
          </w:p>
        </w:tc>
      </w:tr>
      <w:tr w:rsidR="00E02864" w:rsidRPr="006646D9" w14:paraId="515FAC18" w14:textId="77777777" w:rsidTr="00D53938">
        <w:trPr>
          <w:trHeight w:val="70"/>
        </w:trPr>
        <w:tc>
          <w:tcPr>
            <w:tcW w:w="9214" w:type="dxa"/>
          </w:tcPr>
          <w:p w14:paraId="306943ED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02864">
              <w:rPr>
                <w:sz w:val="24"/>
              </w:rPr>
              <w:t>części 7 zamówienia w wysokości 190 195.13 zł brutto;</w:t>
            </w:r>
          </w:p>
        </w:tc>
      </w:tr>
      <w:tr w:rsidR="00E02864" w:rsidRPr="006646D9" w14:paraId="3D29FE37" w14:textId="77777777" w:rsidTr="00D53938">
        <w:trPr>
          <w:trHeight w:val="70"/>
        </w:trPr>
        <w:tc>
          <w:tcPr>
            <w:tcW w:w="9214" w:type="dxa"/>
          </w:tcPr>
          <w:p w14:paraId="5E59FC1E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02864">
              <w:rPr>
                <w:sz w:val="24"/>
              </w:rPr>
              <w:t>części 8 zamówienia w wysokości 42 120.00 zł brutto;</w:t>
            </w:r>
          </w:p>
        </w:tc>
      </w:tr>
      <w:tr w:rsidR="00E02864" w:rsidRPr="006646D9" w14:paraId="19205119" w14:textId="77777777" w:rsidTr="00D53938">
        <w:trPr>
          <w:trHeight w:val="70"/>
        </w:trPr>
        <w:tc>
          <w:tcPr>
            <w:tcW w:w="9214" w:type="dxa"/>
          </w:tcPr>
          <w:p w14:paraId="0F0A4C5D" w14:textId="77777777" w:rsidR="00E02864" w:rsidRPr="00A3048A" w:rsidRDefault="00E02864" w:rsidP="00D5393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02864">
              <w:rPr>
                <w:sz w:val="24"/>
              </w:rPr>
              <w:t>części 9 zamówienia w wysokości 655 398.00 zł brutto;</w:t>
            </w:r>
          </w:p>
        </w:tc>
      </w:tr>
    </w:tbl>
    <w:p w14:paraId="07D3E03C" w14:textId="77777777" w:rsidR="00A80738" w:rsidRDefault="00E02864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3E00E662" w14:textId="77777777" w:rsidTr="00CB5EDB">
        <w:tc>
          <w:tcPr>
            <w:tcW w:w="824" w:type="dxa"/>
            <w:shd w:val="clear" w:color="auto" w:fill="auto"/>
            <w:vAlign w:val="center"/>
          </w:tcPr>
          <w:p w14:paraId="664E2175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66602A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18842339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2047EDC4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02794A8E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2DCE9B" w14:textId="580DA108" w:rsidR="00C94D43" w:rsidRPr="00CB5EDB" w:rsidRDefault="007C719D" w:rsidP="00075CD0">
            <w:pPr>
              <w:jc w:val="center"/>
            </w:pPr>
            <w:r>
              <w:t xml:space="preserve">Wartość brutto </w:t>
            </w:r>
            <w:r w:rsidR="00C94D43" w:rsidRPr="00CB5EDB">
              <w:t>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536489" w14:textId="77777777" w:rsidR="007C719D" w:rsidRDefault="007C719D" w:rsidP="00075CD0">
            <w:pPr>
              <w:jc w:val="center"/>
            </w:pPr>
            <w:r>
              <w:t>Dla zadania 1,2,3,4 - Termin uzupełnienia magazynu w pełnych dniach kalendarzow</w:t>
            </w:r>
            <w:r>
              <w:lastRenderedPageBreak/>
              <w:t xml:space="preserve">ych (maksymalnie 3 dni). </w:t>
            </w:r>
          </w:p>
          <w:p w14:paraId="7078F86A" w14:textId="6D44DD18" w:rsidR="007C719D" w:rsidRDefault="007C719D" w:rsidP="00075CD0">
            <w:pPr>
              <w:jc w:val="center"/>
            </w:pPr>
            <w:r>
              <w:t>Dla zadania 5 - Termin dostawy pełnych dniach roboczych (maksymalnie 5 dni).</w:t>
            </w:r>
          </w:p>
          <w:p w14:paraId="27C57124" w14:textId="77777777" w:rsidR="007C719D" w:rsidRDefault="007C719D" w:rsidP="00075CD0">
            <w:pPr>
              <w:jc w:val="center"/>
            </w:pPr>
            <w:r>
              <w:t xml:space="preserve">Dla zadania nr 6,7,8 - Termin dostawy pełnych dniach roboczych (maksymalnie 4 dni). </w:t>
            </w:r>
          </w:p>
          <w:p w14:paraId="325BB973" w14:textId="4C22E826" w:rsidR="00C94D43" w:rsidRPr="00CB5EDB" w:rsidRDefault="007C719D" w:rsidP="00075CD0">
            <w:pPr>
              <w:jc w:val="center"/>
            </w:pPr>
            <w:r>
              <w:t xml:space="preserve">Dla zadania nr 9 - Termin dostawy pełnych dniach roboczych (maksymalnie 5 dni)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6308A" w14:textId="31A680DE" w:rsidR="00C94D43" w:rsidRPr="00CB5EDB" w:rsidRDefault="007C719D" w:rsidP="00075CD0">
            <w:pPr>
              <w:jc w:val="center"/>
            </w:pPr>
            <w:r>
              <w:lastRenderedPageBreak/>
              <w:t>Termin ważności minimum 12 miesięcy od dnia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E0E012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02864" w:rsidRPr="00075CD0" w14:paraId="1BF36101" w14:textId="77777777" w:rsidTr="00D53938">
        <w:tc>
          <w:tcPr>
            <w:tcW w:w="824" w:type="dxa"/>
            <w:shd w:val="clear" w:color="auto" w:fill="auto"/>
            <w:vAlign w:val="center"/>
          </w:tcPr>
          <w:p w14:paraId="43932142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6FAAC7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</w:t>
            </w:r>
          </w:p>
        </w:tc>
        <w:tc>
          <w:tcPr>
            <w:tcW w:w="2295" w:type="dxa"/>
            <w:shd w:val="clear" w:color="auto" w:fill="auto"/>
          </w:tcPr>
          <w:p w14:paraId="1CF79147" w14:textId="77777777" w:rsidR="00E02864" w:rsidRPr="008A1582" w:rsidRDefault="00E02864" w:rsidP="00D53938">
            <w:pPr>
              <w:spacing w:before="40"/>
              <w:rPr>
                <w:lang w:val="en-US"/>
              </w:rPr>
            </w:pPr>
            <w:proofErr w:type="spellStart"/>
            <w:r w:rsidRPr="008A1582">
              <w:rPr>
                <w:lang w:val="en-US"/>
              </w:rPr>
              <w:t>Medoplus</w:t>
            </w:r>
            <w:proofErr w:type="spellEnd"/>
            <w:r w:rsidRPr="008A1582">
              <w:rPr>
                <w:lang w:val="en-US"/>
              </w:rPr>
              <w:t xml:space="preserve"> </w:t>
            </w:r>
            <w:proofErr w:type="spellStart"/>
            <w:r w:rsidRPr="008A1582">
              <w:rPr>
                <w:lang w:val="en-US"/>
              </w:rPr>
              <w:t>sp.zo.o.sp.k</w:t>
            </w:r>
            <w:proofErr w:type="spellEnd"/>
            <w:r w:rsidRPr="008A1582">
              <w:rPr>
                <w:lang w:val="en-US"/>
              </w:rPr>
              <w:t>.</w:t>
            </w:r>
          </w:p>
          <w:p w14:paraId="608D035E" w14:textId="77777777" w:rsidR="00E02864" w:rsidRPr="00CB5EDB" w:rsidRDefault="00E02864" w:rsidP="00D53938">
            <w:r w:rsidRPr="00E02864">
              <w:t>KS.BRZÓSKI</w:t>
            </w:r>
            <w:r w:rsidRPr="00CB5EDB">
              <w:t xml:space="preserve"> </w:t>
            </w:r>
            <w:r w:rsidRPr="00E02864">
              <w:t>94/17</w:t>
            </w:r>
            <w:r w:rsidRPr="00CB5EDB">
              <w:t xml:space="preserve"> </w:t>
            </w:r>
          </w:p>
          <w:p w14:paraId="1CC71E4B" w14:textId="77777777" w:rsidR="00E02864" w:rsidRPr="00CB5EDB" w:rsidRDefault="00E02864" w:rsidP="00D53938">
            <w:pPr>
              <w:spacing w:before="40" w:after="40"/>
              <w:jc w:val="both"/>
            </w:pPr>
            <w:r w:rsidRPr="00E02864">
              <w:t>91-347</w:t>
            </w:r>
            <w:r w:rsidRPr="00CB5EDB">
              <w:t xml:space="preserve"> </w:t>
            </w:r>
            <w:r w:rsidRPr="00E02864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1E15D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30 240.00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8F7683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2759B" w14:textId="048A918E" w:rsidR="00E02864" w:rsidRPr="00CB5EDB" w:rsidRDefault="00E02864" w:rsidP="00D53938">
            <w:pPr>
              <w:spacing w:before="120" w:after="120"/>
              <w:jc w:val="center"/>
            </w:pPr>
            <w:r w:rsidRPr="00E02864">
              <w:t xml:space="preserve">12 </w:t>
            </w:r>
            <w:r w:rsidR="008A1582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267215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60 dni</w:t>
            </w:r>
          </w:p>
        </w:tc>
      </w:tr>
      <w:tr w:rsidR="00E02864" w:rsidRPr="00075CD0" w14:paraId="7A2C2B5C" w14:textId="77777777" w:rsidTr="00D53938">
        <w:tc>
          <w:tcPr>
            <w:tcW w:w="824" w:type="dxa"/>
            <w:shd w:val="clear" w:color="auto" w:fill="auto"/>
            <w:vAlign w:val="center"/>
          </w:tcPr>
          <w:p w14:paraId="62DD20E1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433672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2</w:t>
            </w:r>
          </w:p>
        </w:tc>
        <w:tc>
          <w:tcPr>
            <w:tcW w:w="2295" w:type="dxa"/>
            <w:shd w:val="clear" w:color="auto" w:fill="auto"/>
          </w:tcPr>
          <w:p w14:paraId="258CA409" w14:textId="77777777" w:rsidR="00E02864" w:rsidRPr="008A1582" w:rsidRDefault="00E02864" w:rsidP="00D53938">
            <w:pPr>
              <w:spacing w:before="40"/>
              <w:rPr>
                <w:lang w:val="en-US"/>
              </w:rPr>
            </w:pPr>
            <w:r w:rsidRPr="008A1582">
              <w:rPr>
                <w:lang w:val="en-US"/>
              </w:rPr>
              <w:t xml:space="preserve">VARIMED Sp. z </w:t>
            </w:r>
            <w:proofErr w:type="spellStart"/>
            <w:r w:rsidRPr="008A1582">
              <w:rPr>
                <w:lang w:val="en-US"/>
              </w:rPr>
              <w:t>o.o</w:t>
            </w:r>
            <w:proofErr w:type="spellEnd"/>
            <w:r w:rsidRPr="008A1582">
              <w:rPr>
                <w:lang w:val="en-US"/>
              </w:rPr>
              <w:t>.</w:t>
            </w:r>
          </w:p>
          <w:p w14:paraId="1F7DA0F9" w14:textId="77777777" w:rsidR="00E02864" w:rsidRPr="00CB5EDB" w:rsidRDefault="00E02864" w:rsidP="00D53938">
            <w:r w:rsidRPr="00E02864">
              <w:t>TADEUSZA KOŚCIUSZKI 115/4U</w:t>
            </w:r>
            <w:r w:rsidRPr="00CB5EDB">
              <w:t xml:space="preserve"> </w:t>
            </w:r>
            <w:r w:rsidRPr="00E02864">
              <w:t>115/4U</w:t>
            </w:r>
            <w:r w:rsidRPr="00CB5EDB">
              <w:t xml:space="preserve"> </w:t>
            </w:r>
          </w:p>
          <w:p w14:paraId="319530AC" w14:textId="77777777" w:rsidR="00E02864" w:rsidRPr="00CB5EDB" w:rsidRDefault="00E02864" w:rsidP="00D53938">
            <w:pPr>
              <w:spacing w:before="40" w:after="40"/>
              <w:jc w:val="both"/>
            </w:pPr>
            <w:r w:rsidRPr="00E02864">
              <w:t>50-442</w:t>
            </w:r>
            <w:r w:rsidRPr="00CB5EDB">
              <w:t xml:space="preserve"> </w:t>
            </w:r>
            <w:r w:rsidRPr="00E02864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790383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159 132.06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8887F1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3E9BD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BAD28C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60 dni</w:t>
            </w:r>
          </w:p>
        </w:tc>
      </w:tr>
      <w:tr w:rsidR="00E02864" w:rsidRPr="00075CD0" w14:paraId="05B6C34C" w14:textId="77777777" w:rsidTr="00D53938">
        <w:tc>
          <w:tcPr>
            <w:tcW w:w="824" w:type="dxa"/>
            <w:shd w:val="clear" w:color="auto" w:fill="auto"/>
            <w:vAlign w:val="center"/>
          </w:tcPr>
          <w:p w14:paraId="0B8854D9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2BB604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7</w:t>
            </w:r>
          </w:p>
        </w:tc>
        <w:tc>
          <w:tcPr>
            <w:tcW w:w="2295" w:type="dxa"/>
            <w:shd w:val="clear" w:color="auto" w:fill="auto"/>
          </w:tcPr>
          <w:p w14:paraId="0FF27F3D" w14:textId="77777777" w:rsidR="00E02864" w:rsidRPr="00CB5EDB" w:rsidRDefault="00E02864" w:rsidP="00D53938">
            <w:pPr>
              <w:spacing w:before="40"/>
            </w:pPr>
            <w:r w:rsidRPr="00E02864">
              <w:t xml:space="preserve"> </w:t>
            </w:r>
            <w:proofErr w:type="spellStart"/>
            <w:r w:rsidRPr="00E02864">
              <w:t>Mikamed</w:t>
            </w:r>
            <w:proofErr w:type="spellEnd"/>
            <w:r w:rsidRPr="00E02864">
              <w:t xml:space="preserve"> Sp. z o. o.</w:t>
            </w:r>
          </w:p>
          <w:p w14:paraId="6507FB15" w14:textId="77777777" w:rsidR="00E02864" w:rsidRPr="00CB5EDB" w:rsidRDefault="00E02864" w:rsidP="00D53938">
            <w:r w:rsidRPr="00E02864">
              <w:t>Bądkowskiego</w:t>
            </w:r>
            <w:r w:rsidRPr="00CB5EDB">
              <w:t xml:space="preserve"> </w:t>
            </w:r>
            <w:r w:rsidRPr="00E02864">
              <w:t>41/7</w:t>
            </w:r>
            <w:r w:rsidRPr="00CB5EDB">
              <w:t xml:space="preserve"> </w:t>
            </w:r>
          </w:p>
          <w:p w14:paraId="7E38501B" w14:textId="77777777" w:rsidR="00E02864" w:rsidRPr="00CB5EDB" w:rsidRDefault="00E02864" w:rsidP="00D53938">
            <w:pPr>
              <w:spacing w:before="40" w:after="40"/>
              <w:jc w:val="both"/>
            </w:pPr>
            <w:r w:rsidRPr="00E02864">
              <w:t>80-137</w:t>
            </w:r>
            <w:r w:rsidRPr="00CB5EDB">
              <w:t xml:space="preserve"> </w:t>
            </w:r>
            <w:r w:rsidRPr="00E02864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662933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190 049.98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475A13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76EDB" w14:textId="4D3893BD" w:rsidR="00E02864" w:rsidRPr="00CB5EDB" w:rsidRDefault="00E02864" w:rsidP="00D53938">
            <w:pPr>
              <w:spacing w:before="120" w:after="120"/>
              <w:jc w:val="center"/>
            </w:pPr>
            <w:r w:rsidRPr="00E02864">
              <w:t xml:space="preserve">12 </w:t>
            </w:r>
            <w:r w:rsidR="008A1582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44AD3D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60 dni</w:t>
            </w:r>
          </w:p>
        </w:tc>
      </w:tr>
      <w:tr w:rsidR="00E02864" w:rsidRPr="00075CD0" w14:paraId="7C979D27" w14:textId="77777777" w:rsidTr="00D53938">
        <w:tc>
          <w:tcPr>
            <w:tcW w:w="824" w:type="dxa"/>
            <w:shd w:val="clear" w:color="auto" w:fill="auto"/>
            <w:vAlign w:val="center"/>
          </w:tcPr>
          <w:p w14:paraId="4F6EEEAF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C792A0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3</w:t>
            </w:r>
          </w:p>
        </w:tc>
        <w:tc>
          <w:tcPr>
            <w:tcW w:w="2295" w:type="dxa"/>
            <w:shd w:val="clear" w:color="auto" w:fill="auto"/>
          </w:tcPr>
          <w:p w14:paraId="1C510946" w14:textId="77777777" w:rsidR="00E02864" w:rsidRPr="00CB5EDB" w:rsidRDefault="00E02864" w:rsidP="00D53938">
            <w:pPr>
              <w:spacing w:before="40"/>
            </w:pPr>
            <w:r w:rsidRPr="00E02864">
              <w:t xml:space="preserve">HAMMERMED </w:t>
            </w:r>
            <w:proofErr w:type="spellStart"/>
            <w:r w:rsidRPr="00E02864">
              <w:t>Medical</w:t>
            </w:r>
            <w:proofErr w:type="spellEnd"/>
            <w:r w:rsidRPr="00E02864">
              <w:t xml:space="preserve"> Polska spółka z ograniczoną odpowiedzialnością spółka komandytowa</w:t>
            </w:r>
          </w:p>
          <w:p w14:paraId="6BDD93B9" w14:textId="77777777" w:rsidR="00E02864" w:rsidRPr="00CB5EDB" w:rsidRDefault="00E02864" w:rsidP="00D53938">
            <w:r w:rsidRPr="00E02864">
              <w:t>Kopcińskiego</w:t>
            </w:r>
            <w:r w:rsidRPr="00CB5EDB">
              <w:t xml:space="preserve"> </w:t>
            </w:r>
            <w:r w:rsidRPr="00E02864">
              <w:t>69/71</w:t>
            </w:r>
            <w:r w:rsidRPr="00CB5EDB">
              <w:t xml:space="preserve"> </w:t>
            </w:r>
          </w:p>
          <w:p w14:paraId="2E79237C" w14:textId="77777777" w:rsidR="00E02864" w:rsidRPr="00CB5EDB" w:rsidRDefault="00E02864" w:rsidP="00D53938">
            <w:pPr>
              <w:spacing w:before="40" w:after="40"/>
              <w:jc w:val="both"/>
            </w:pPr>
            <w:r w:rsidRPr="00E02864">
              <w:t>90-032</w:t>
            </w:r>
            <w:r w:rsidRPr="00CB5EDB">
              <w:t xml:space="preserve"> </w:t>
            </w:r>
            <w:r w:rsidRPr="00E02864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530883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54 000.00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7A79D6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A0BE1E" w14:textId="2713F83F" w:rsidR="00E02864" w:rsidRPr="00CB5EDB" w:rsidRDefault="00E02864" w:rsidP="00D53938">
            <w:pPr>
              <w:spacing w:before="120" w:after="120"/>
              <w:jc w:val="center"/>
            </w:pPr>
            <w:r w:rsidRPr="00E02864">
              <w:t xml:space="preserve">12 </w:t>
            </w:r>
            <w:r w:rsidR="008A1582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AA414A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60 dni</w:t>
            </w:r>
          </w:p>
        </w:tc>
      </w:tr>
      <w:tr w:rsidR="00E02864" w:rsidRPr="00075CD0" w14:paraId="7EB8381F" w14:textId="77777777" w:rsidTr="00D53938">
        <w:tc>
          <w:tcPr>
            <w:tcW w:w="824" w:type="dxa"/>
            <w:shd w:val="clear" w:color="auto" w:fill="auto"/>
            <w:vAlign w:val="center"/>
          </w:tcPr>
          <w:p w14:paraId="5F74E950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277D8D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4</w:t>
            </w:r>
          </w:p>
        </w:tc>
        <w:tc>
          <w:tcPr>
            <w:tcW w:w="2295" w:type="dxa"/>
            <w:shd w:val="clear" w:color="auto" w:fill="auto"/>
          </w:tcPr>
          <w:p w14:paraId="3D085BBF" w14:textId="77777777" w:rsidR="00E02864" w:rsidRPr="00CB5EDB" w:rsidRDefault="00E02864" w:rsidP="00D53938">
            <w:pPr>
              <w:spacing w:before="40"/>
            </w:pPr>
            <w:r w:rsidRPr="00E02864">
              <w:t xml:space="preserve">HAMMERMED </w:t>
            </w:r>
            <w:proofErr w:type="spellStart"/>
            <w:r w:rsidRPr="00E02864">
              <w:t>Medical</w:t>
            </w:r>
            <w:proofErr w:type="spellEnd"/>
            <w:r w:rsidRPr="00E02864">
              <w:t xml:space="preserve"> Polska spółka z ograniczoną odpowiedzialnością spółka komandytowa</w:t>
            </w:r>
          </w:p>
          <w:p w14:paraId="04B479D8" w14:textId="77777777" w:rsidR="00E02864" w:rsidRPr="00CB5EDB" w:rsidRDefault="00E02864" w:rsidP="00D53938">
            <w:r w:rsidRPr="00E02864">
              <w:t>Kopcińskiego</w:t>
            </w:r>
            <w:r w:rsidRPr="00CB5EDB">
              <w:t xml:space="preserve"> </w:t>
            </w:r>
            <w:r w:rsidRPr="00E02864">
              <w:t>69/71</w:t>
            </w:r>
            <w:r w:rsidRPr="00CB5EDB">
              <w:t xml:space="preserve"> </w:t>
            </w:r>
          </w:p>
          <w:p w14:paraId="1AB30393" w14:textId="77777777" w:rsidR="00E02864" w:rsidRPr="00CB5EDB" w:rsidRDefault="00E02864" w:rsidP="00D53938">
            <w:pPr>
              <w:spacing w:before="40" w:after="40"/>
              <w:jc w:val="both"/>
            </w:pPr>
            <w:r w:rsidRPr="00E02864">
              <w:t>90-032</w:t>
            </w:r>
            <w:r w:rsidRPr="00CB5EDB">
              <w:t xml:space="preserve"> </w:t>
            </w:r>
            <w:r w:rsidRPr="00E02864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9CE967" w14:textId="69390C8D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4</w:t>
            </w:r>
            <w:r w:rsidR="007C719D">
              <w:t>2</w:t>
            </w:r>
            <w:r w:rsidRPr="00E02864">
              <w:t xml:space="preserve"> 552.00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B30DCC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255534" w14:textId="313AC256" w:rsidR="00E02864" w:rsidRPr="00CB5EDB" w:rsidRDefault="00E02864" w:rsidP="00D53938">
            <w:pPr>
              <w:spacing w:before="120" w:after="120"/>
              <w:jc w:val="center"/>
            </w:pPr>
            <w:r w:rsidRPr="00E02864">
              <w:t xml:space="preserve">12 </w:t>
            </w:r>
            <w:r w:rsidR="008A1582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427CBD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60 dni</w:t>
            </w:r>
          </w:p>
        </w:tc>
      </w:tr>
      <w:tr w:rsidR="00E02864" w:rsidRPr="00075CD0" w14:paraId="5F3FCD1A" w14:textId="77777777" w:rsidTr="00D53938">
        <w:tc>
          <w:tcPr>
            <w:tcW w:w="824" w:type="dxa"/>
            <w:shd w:val="clear" w:color="auto" w:fill="auto"/>
            <w:vAlign w:val="center"/>
          </w:tcPr>
          <w:p w14:paraId="7C4DF8D1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4F57FF" w14:textId="36138C71" w:rsidR="00E02864" w:rsidRPr="00CB5EDB" w:rsidRDefault="007C719D" w:rsidP="00D53938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295" w:type="dxa"/>
            <w:shd w:val="clear" w:color="auto" w:fill="auto"/>
          </w:tcPr>
          <w:p w14:paraId="3CEFA508" w14:textId="77777777" w:rsidR="00E02864" w:rsidRPr="00CB5EDB" w:rsidRDefault="00E02864" w:rsidP="00D53938">
            <w:pPr>
              <w:spacing w:before="40"/>
            </w:pPr>
            <w:proofErr w:type="spellStart"/>
            <w:r w:rsidRPr="00E02864">
              <w:t>Medtronic</w:t>
            </w:r>
            <w:proofErr w:type="spellEnd"/>
            <w:r w:rsidRPr="00E02864">
              <w:t xml:space="preserve"> Poland sp. z o.o.</w:t>
            </w:r>
          </w:p>
          <w:p w14:paraId="509B041D" w14:textId="77777777" w:rsidR="00E02864" w:rsidRPr="00CB5EDB" w:rsidRDefault="00E02864" w:rsidP="00D53938">
            <w:r w:rsidRPr="00E02864">
              <w:t>Polna</w:t>
            </w:r>
            <w:r w:rsidRPr="00CB5EDB">
              <w:t xml:space="preserve"> </w:t>
            </w:r>
            <w:r w:rsidRPr="00E02864">
              <w:t>11</w:t>
            </w:r>
            <w:r w:rsidRPr="00CB5EDB">
              <w:t xml:space="preserve"> </w:t>
            </w:r>
          </w:p>
          <w:p w14:paraId="65F9AF10" w14:textId="77777777" w:rsidR="00E02864" w:rsidRPr="00CB5EDB" w:rsidRDefault="00E02864" w:rsidP="00D53938">
            <w:pPr>
              <w:spacing w:before="40" w:after="40"/>
              <w:jc w:val="both"/>
            </w:pPr>
            <w:r w:rsidRPr="00E02864">
              <w:t>00-633</w:t>
            </w:r>
            <w:r w:rsidRPr="00CB5EDB">
              <w:t xml:space="preserve"> </w:t>
            </w:r>
            <w:r w:rsidRPr="00E0286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DF38C" w14:textId="6AA3988F" w:rsidR="00E02864" w:rsidRPr="00CB5EDB" w:rsidRDefault="00456B37" w:rsidP="00D53938">
            <w:pPr>
              <w:spacing w:before="120" w:after="120"/>
              <w:jc w:val="center"/>
            </w:pPr>
            <w:r>
              <w:t>109 080.00</w:t>
            </w:r>
            <w:bookmarkStart w:id="0" w:name="_GoBack"/>
            <w:bookmarkEnd w:id="0"/>
            <w:r w:rsidR="00E02864" w:rsidRPr="00E02864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50991" w14:textId="571F708F" w:rsidR="00E02864" w:rsidRPr="00CB5EDB" w:rsidRDefault="00716B73" w:rsidP="00D53938">
            <w:pPr>
              <w:spacing w:before="120" w:after="120"/>
              <w:jc w:val="center"/>
            </w:pPr>
            <w:r>
              <w:t>2</w:t>
            </w:r>
            <w:r w:rsidR="00E02864" w:rsidRPr="00E02864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BCD2FE" w14:textId="537D4530" w:rsidR="00E02864" w:rsidRPr="00CB5EDB" w:rsidRDefault="00716B73" w:rsidP="00D53938">
            <w:pPr>
              <w:spacing w:before="120" w:after="120"/>
              <w:jc w:val="center"/>
            </w:pPr>
            <w:r>
              <w:t xml:space="preserve">12 </w:t>
            </w:r>
            <w:r w:rsidR="008A1582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F759E0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60 dni</w:t>
            </w:r>
          </w:p>
        </w:tc>
      </w:tr>
      <w:tr w:rsidR="007C719D" w:rsidRPr="00075CD0" w14:paraId="5DBE6979" w14:textId="77777777" w:rsidTr="00D53938">
        <w:tc>
          <w:tcPr>
            <w:tcW w:w="824" w:type="dxa"/>
            <w:shd w:val="clear" w:color="auto" w:fill="auto"/>
            <w:vAlign w:val="center"/>
          </w:tcPr>
          <w:p w14:paraId="2DECE3DE" w14:textId="6CE13B78" w:rsidR="007C719D" w:rsidRPr="00E02864" w:rsidRDefault="007C719D" w:rsidP="00D53938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EE8C45" w14:textId="354C3432" w:rsidR="007C719D" w:rsidRDefault="007C719D" w:rsidP="00D53938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2295" w:type="dxa"/>
            <w:shd w:val="clear" w:color="auto" w:fill="auto"/>
          </w:tcPr>
          <w:p w14:paraId="11AFD870" w14:textId="77777777" w:rsidR="007C719D" w:rsidRPr="00CB5EDB" w:rsidRDefault="007C719D" w:rsidP="007C719D">
            <w:pPr>
              <w:spacing w:before="40"/>
            </w:pPr>
            <w:proofErr w:type="spellStart"/>
            <w:r w:rsidRPr="00E02864">
              <w:t>Medtronic</w:t>
            </w:r>
            <w:proofErr w:type="spellEnd"/>
            <w:r w:rsidRPr="00E02864">
              <w:t xml:space="preserve"> Poland sp. z o.o.</w:t>
            </w:r>
          </w:p>
          <w:p w14:paraId="220F0A58" w14:textId="77777777" w:rsidR="007C719D" w:rsidRPr="00CB5EDB" w:rsidRDefault="007C719D" w:rsidP="007C719D">
            <w:r w:rsidRPr="00E02864">
              <w:lastRenderedPageBreak/>
              <w:t>Polna</w:t>
            </w:r>
            <w:r w:rsidRPr="00CB5EDB">
              <w:t xml:space="preserve"> </w:t>
            </w:r>
            <w:r w:rsidRPr="00E02864">
              <w:t>11</w:t>
            </w:r>
            <w:r w:rsidRPr="00CB5EDB">
              <w:t xml:space="preserve"> </w:t>
            </w:r>
          </w:p>
          <w:p w14:paraId="21881DFE" w14:textId="360C9AA6" w:rsidR="007C719D" w:rsidRPr="00E02864" w:rsidRDefault="007C719D" w:rsidP="007C719D">
            <w:pPr>
              <w:spacing w:before="40"/>
            </w:pPr>
            <w:r w:rsidRPr="00E02864">
              <w:t>00-633</w:t>
            </w:r>
            <w:r w:rsidRPr="00CB5EDB">
              <w:t xml:space="preserve"> </w:t>
            </w:r>
            <w:r w:rsidRPr="00E0286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F3548A" w14:textId="2544974C" w:rsidR="007C719D" w:rsidRDefault="00716B73" w:rsidP="00D53938">
            <w:pPr>
              <w:spacing w:before="120" w:after="120"/>
              <w:jc w:val="center"/>
            </w:pPr>
            <w:r>
              <w:lastRenderedPageBreak/>
              <w:t xml:space="preserve">642 103.20 </w:t>
            </w:r>
            <w:r>
              <w:lastRenderedPageBreak/>
              <w:t>zł</w:t>
            </w:r>
            <w:r w:rsidR="007C719D"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FF25F8" w14:textId="09624BFF" w:rsidR="007C719D" w:rsidRDefault="00716B73" w:rsidP="00D53938">
            <w:pPr>
              <w:spacing w:before="120" w:after="120"/>
              <w:jc w:val="center"/>
            </w:pPr>
            <w:r>
              <w:lastRenderedPageBreak/>
              <w:t xml:space="preserve">5 dni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09468" w14:textId="0ABF2D61" w:rsidR="007C719D" w:rsidRDefault="00716B73" w:rsidP="00D53938">
            <w:pPr>
              <w:spacing w:before="120" w:after="120"/>
              <w:jc w:val="center"/>
            </w:pPr>
            <w:r>
              <w:t xml:space="preserve">12 </w:t>
            </w:r>
            <w:r>
              <w:lastRenderedPageBreak/>
              <w:t xml:space="preserve">miesięcy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2A1040" w14:textId="7812DE8D" w:rsidR="007C719D" w:rsidRPr="00E02864" w:rsidRDefault="00716B73" w:rsidP="00D53938">
            <w:pPr>
              <w:spacing w:before="120" w:after="120"/>
              <w:jc w:val="center"/>
            </w:pPr>
            <w:r>
              <w:lastRenderedPageBreak/>
              <w:t>60 dni</w:t>
            </w:r>
          </w:p>
        </w:tc>
      </w:tr>
      <w:tr w:rsidR="00E02864" w:rsidRPr="00075CD0" w14:paraId="2119A5F5" w14:textId="77777777" w:rsidTr="00D53938">
        <w:tc>
          <w:tcPr>
            <w:tcW w:w="824" w:type="dxa"/>
            <w:shd w:val="clear" w:color="auto" w:fill="auto"/>
            <w:vAlign w:val="center"/>
          </w:tcPr>
          <w:p w14:paraId="7813A29C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522872" w14:textId="7F17A87E" w:rsidR="00E02864" w:rsidRPr="00CB5EDB" w:rsidRDefault="007C719D" w:rsidP="00D53938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295" w:type="dxa"/>
            <w:shd w:val="clear" w:color="auto" w:fill="auto"/>
          </w:tcPr>
          <w:p w14:paraId="7EE654EF" w14:textId="77777777" w:rsidR="00E02864" w:rsidRPr="00CB5EDB" w:rsidRDefault="00E02864" w:rsidP="00D53938">
            <w:pPr>
              <w:spacing w:before="40"/>
            </w:pPr>
            <w:r w:rsidRPr="00E02864">
              <w:t>Olympus Polska Sp. z o.o.</w:t>
            </w:r>
          </w:p>
          <w:p w14:paraId="65554584" w14:textId="77777777" w:rsidR="00E02864" w:rsidRPr="00CB5EDB" w:rsidRDefault="00E02864" w:rsidP="00D53938">
            <w:r w:rsidRPr="00E02864">
              <w:t>ul. Wynalazek</w:t>
            </w:r>
            <w:r w:rsidRPr="00CB5EDB">
              <w:t xml:space="preserve"> </w:t>
            </w:r>
            <w:r w:rsidRPr="00E02864">
              <w:t>1</w:t>
            </w:r>
            <w:r w:rsidRPr="00CB5EDB">
              <w:t xml:space="preserve"> </w:t>
            </w:r>
          </w:p>
          <w:p w14:paraId="1358B9FD" w14:textId="77777777" w:rsidR="00E02864" w:rsidRPr="00CB5EDB" w:rsidRDefault="00E02864" w:rsidP="00D53938">
            <w:pPr>
              <w:spacing w:before="40" w:after="40"/>
              <w:jc w:val="both"/>
            </w:pPr>
            <w:r w:rsidRPr="00E02864">
              <w:t>02-677</w:t>
            </w:r>
            <w:r w:rsidRPr="00CB5EDB">
              <w:t xml:space="preserve"> </w:t>
            </w:r>
            <w:r w:rsidRPr="00E0286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E3DB01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253 603.44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5582C4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866508" w14:textId="578CEB6C" w:rsidR="00E02864" w:rsidRPr="00CB5EDB" w:rsidRDefault="00E02864" w:rsidP="00D53938">
            <w:pPr>
              <w:spacing w:before="120" w:after="120"/>
              <w:jc w:val="center"/>
            </w:pPr>
            <w:r w:rsidRPr="00E02864">
              <w:t xml:space="preserve">18 </w:t>
            </w:r>
            <w:r w:rsidR="008A1582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DEB6DA" w14:textId="77777777" w:rsidR="00E02864" w:rsidRPr="00CB5EDB" w:rsidRDefault="00E02864" w:rsidP="00D53938">
            <w:pPr>
              <w:spacing w:before="120" w:after="120"/>
              <w:jc w:val="center"/>
            </w:pPr>
            <w:r w:rsidRPr="00E02864">
              <w:t>60 dni</w:t>
            </w:r>
          </w:p>
        </w:tc>
      </w:tr>
    </w:tbl>
    <w:p w14:paraId="70007CE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DC455AD" w14:textId="4D9A09DC" w:rsidR="00A80738" w:rsidRDefault="008A1582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14:paraId="5017AAAF" w14:textId="77777777" w:rsidR="00A80738" w:rsidRDefault="00A80738" w:rsidP="00A80738">
      <w:pPr>
        <w:jc w:val="right"/>
        <w:rPr>
          <w:sz w:val="24"/>
        </w:rPr>
      </w:pPr>
    </w:p>
    <w:p w14:paraId="36FBD770" w14:textId="29792DB1" w:rsidR="00A80738" w:rsidRDefault="00E02864" w:rsidP="00A80738">
      <w:pPr>
        <w:jc w:val="right"/>
        <w:rPr>
          <w:sz w:val="24"/>
        </w:rPr>
      </w:pPr>
      <w:r w:rsidRPr="00E02864">
        <w:rPr>
          <w:sz w:val="22"/>
        </w:rPr>
        <w:t>Marta</w:t>
      </w:r>
      <w:r w:rsidR="00A80738">
        <w:rPr>
          <w:sz w:val="22"/>
        </w:rPr>
        <w:t xml:space="preserve"> </w:t>
      </w:r>
      <w:r w:rsidRPr="00E02864">
        <w:rPr>
          <w:sz w:val="22"/>
        </w:rPr>
        <w:t>Bogusławska-Matusiak</w:t>
      </w:r>
    </w:p>
    <w:p w14:paraId="7684B1AF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5CA80B" w14:textId="77777777" w:rsidR="00D53131" w:rsidRDefault="00D53131">
      <w:r>
        <w:separator/>
      </w:r>
    </w:p>
  </w:endnote>
  <w:endnote w:type="continuationSeparator" w:id="0">
    <w:p w14:paraId="6EF32453" w14:textId="77777777" w:rsidR="00D53131" w:rsidRDefault="00D53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96183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5EB056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9E50E" w14:textId="77777777" w:rsidR="00C94D43" w:rsidRDefault="00456B3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A5F94D">
        <v:line id="_x0000_s2049" style="position:absolute;left:0;text-align:left;z-index:251657728" from="-3.85pt,8.7pt" to="455.15pt,8.7pt"/>
      </w:pict>
    </w:r>
  </w:p>
  <w:p w14:paraId="6A94EFD9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80C7A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D37337" w14:textId="77777777" w:rsidR="00C94D43" w:rsidRDefault="00C94D43">
    <w:pPr>
      <w:pStyle w:val="Stopka"/>
      <w:tabs>
        <w:tab w:val="clear" w:pos="4536"/>
      </w:tabs>
      <w:jc w:val="center"/>
    </w:pPr>
  </w:p>
  <w:p w14:paraId="28F80F73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EB260D" w14:textId="77777777" w:rsidR="00D53131" w:rsidRDefault="00D53131">
      <w:r>
        <w:separator/>
      </w:r>
    </w:p>
  </w:footnote>
  <w:footnote w:type="continuationSeparator" w:id="0">
    <w:p w14:paraId="145A3BF1" w14:textId="77777777" w:rsidR="00D53131" w:rsidRDefault="00D53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482AC" w14:textId="77777777" w:rsidR="00E02864" w:rsidRDefault="00E02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8B637" w14:textId="77777777" w:rsidR="00E02864" w:rsidRDefault="00E028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D40F2" w14:textId="77777777" w:rsidR="00E02864" w:rsidRDefault="00E028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131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56B37"/>
    <w:rsid w:val="004C7E9B"/>
    <w:rsid w:val="005028C0"/>
    <w:rsid w:val="00617D11"/>
    <w:rsid w:val="00647371"/>
    <w:rsid w:val="00651764"/>
    <w:rsid w:val="00666480"/>
    <w:rsid w:val="0069085C"/>
    <w:rsid w:val="00716B73"/>
    <w:rsid w:val="00734A1A"/>
    <w:rsid w:val="007C719D"/>
    <w:rsid w:val="00861E75"/>
    <w:rsid w:val="00864EE2"/>
    <w:rsid w:val="008A158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53131"/>
    <w:rsid w:val="00E02864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7313B3"/>
  <w15:chartTrackingRefBased/>
  <w15:docId w15:val="{7324E2B4-2888-4ECD-BE64-965C0A358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Piotr Winnicki</cp:lastModifiedBy>
  <cp:revision>2</cp:revision>
  <dcterms:created xsi:type="dcterms:W3CDTF">2020-02-10T10:17:00Z</dcterms:created>
  <dcterms:modified xsi:type="dcterms:W3CDTF">2020-02-10T10:17:00Z</dcterms:modified>
</cp:coreProperties>
</file>