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F2B" w:rsidRPr="00095BFC" w:rsidRDefault="00903C17" w:rsidP="00977F2B">
      <w:pPr>
        <w:keepNext/>
        <w:jc w:val="right"/>
        <w:outlineLvl w:val="0"/>
        <w:rPr>
          <w:rFonts w:ascii="Verdana" w:hAnsi="Verdana"/>
          <w:b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POWER logo kolorowe" style="width:453pt;height:42pt;visibility:visible;mso-wrap-style:square">
            <v:imagedata r:id="rId9" o:title="POWER logo kolorowe"/>
          </v:shape>
        </w:pict>
      </w:r>
    </w:p>
    <w:p w:rsidR="00977F2B" w:rsidRPr="00095BFC" w:rsidRDefault="00977F2B" w:rsidP="00977F2B">
      <w:pPr>
        <w:keepNext/>
        <w:jc w:val="right"/>
        <w:outlineLvl w:val="0"/>
        <w:rPr>
          <w:rFonts w:ascii="Verdana" w:hAnsi="Verdana"/>
          <w:b/>
        </w:rPr>
      </w:pPr>
      <w:r w:rsidRPr="00095BFC">
        <w:rPr>
          <w:rFonts w:ascii="Verdana" w:hAnsi="Verdana"/>
          <w:b/>
        </w:rPr>
        <w:t>Załącznik nr 4</w:t>
      </w:r>
    </w:p>
    <w:p w:rsidR="00977F2B" w:rsidRPr="00095BFC" w:rsidRDefault="00977F2B" w:rsidP="00977F2B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977F2B" w:rsidRPr="00095BFC" w:rsidRDefault="00977F2B" w:rsidP="00977F2B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095BFC">
        <w:rPr>
          <w:rFonts w:ascii="Verdana" w:eastAsia="Arial Unicode MS" w:hAnsi="Verdana"/>
          <w:b/>
          <w:caps/>
        </w:rPr>
        <w:t xml:space="preserve">wzór Umowy </w:t>
      </w:r>
    </w:p>
    <w:p w:rsidR="00977F2B" w:rsidRPr="00095BFC" w:rsidRDefault="00977F2B" w:rsidP="00977F2B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977F2B" w:rsidRPr="00095BFC" w:rsidRDefault="00977F2B" w:rsidP="00977F2B">
      <w:pPr>
        <w:ind w:right="-47"/>
        <w:jc w:val="both"/>
        <w:rPr>
          <w:rFonts w:ascii="Verdana" w:hAnsi="Verdana"/>
        </w:rPr>
      </w:pPr>
      <w:bookmarkStart w:id="0" w:name="_Toc470857623"/>
    </w:p>
    <w:p w:rsidR="00977F2B" w:rsidRPr="00095BFC" w:rsidRDefault="00977F2B" w:rsidP="00977F2B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 xml:space="preserve">Umowa zawarta w dniu .................... r. w Krakowie w wyniku przeprowadzonego postępowania o zamówienie publiczne na podstawie art. 138g ustawy </w:t>
      </w:r>
      <w:proofErr w:type="spellStart"/>
      <w:r w:rsidRPr="00095BFC">
        <w:rPr>
          <w:rFonts w:ascii="Verdana" w:hAnsi="Verdana"/>
        </w:rPr>
        <w:t>Pzp</w:t>
      </w:r>
      <w:proofErr w:type="spellEnd"/>
    </w:p>
    <w:p w:rsidR="00977F2B" w:rsidRPr="00095BFC" w:rsidRDefault="00977F2B" w:rsidP="00977F2B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>pomiędzy</w:t>
      </w:r>
    </w:p>
    <w:p w:rsidR="00977F2B" w:rsidRPr="00095BFC" w:rsidRDefault="00977F2B" w:rsidP="00977F2B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  <w:b/>
        </w:rPr>
        <w:t>Akademią Górniczo-Hutniczą im. Stanisława Staszica w Krakowie al. Mickiewicza 30</w:t>
      </w:r>
      <w:r w:rsidRPr="00095BFC">
        <w:rPr>
          <w:rFonts w:ascii="Verdana" w:hAnsi="Verdana"/>
        </w:rPr>
        <w:t xml:space="preserve">  Wydział / inna jednostka ...............................................................................</w:t>
      </w:r>
    </w:p>
    <w:p w:rsidR="00977F2B" w:rsidRPr="00095BFC" w:rsidRDefault="00977F2B" w:rsidP="00977F2B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>reprezentowana przez:</w:t>
      </w:r>
    </w:p>
    <w:p w:rsidR="00977F2B" w:rsidRPr="00095BFC" w:rsidRDefault="00977F2B" w:rsidP="00977F2B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>1.Dziekana Wydziału /Kierownika Jednostki/..................................................................</w:t>
      </w:r>
    </w:p>
    <w:p w:rsidR="00977F2B" w:rsidRPr="00095BFC" w:rsidRDefault="00977F2B" w:rsidP="00977F2B">
      <w:pPr>
        <w:ind w:right="-47"/>
        <w:rPr>
          <w:rFonts w:ascii="Verdana" w:hAnsi="Verdana"/>
        </w:rPr>
      </w:pPr>
      <w:r w:rsidRPr="00095BFC">
        <w:rPr>
          <w:rFonts w:ascii="Verdana" w:hAnsi="Verdana"/>
        </w:rPr>
        <w:t>2.Kwestora / Z-</w:t>
      </w:r>
      <w:proofErr w:type="spellStart"/>
      <w:r w:rsidRPr="00095BFC">
        <w:rPr>
          <w:rFonts w:ascii="Verdana" w:hAnsi="Verdana"/>
        </w:rPr>
        <w:t>cę</w:t>
      </w:r>
      <w:proofErr w:type="spellEnd"/>
      <w:r w:rsidRPr="00095BFC">
        <w:rPr>
          <w:rFonts w:ascii="Verdana" w:hAnsi="Verdana"/>
        </w:rPr>
        <w:t xml:space="preserve"> Kwestora/ .............................................................................</w:t>
      </w:r>
    </w:p>
    <w:p w:rsidR="00977F2B" w:rsidRPr="00095BFC" w:rsidRDefault="00977F2B" w:rsidP="00977F2B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>zwaną dalej ZAMAWIAJACYM</w:t>
      </w:r>
    </w:p>
    <w:p w:rsidR="00977F2B" w:rsidRPr="00095BFC" w:rsidRDefault="00977F2B" w:rsidP="00977F2B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 xml:space="preserve">a </w:t>
      </w:r>
    </w:p>
    <w:p w:rsidR="00977F2B" w:rsidRPr="00095BFC" w:rsidRDefault="00977F2B" w:rsidP="00977F2B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>.....................................................................................................................................................................................</w:t>
      </w:r>
    </w:p>
    <w:p w:rsidR="00977F2B" w:rsidRPr="00095BFC" w:rsidRDefault="00977F2B" w:rsidP="00977F2B">
      <w:pPr>
        <w:ind w:right="-47"/>
        <w:jc w:val="both"/>
        <w:rPr>
          <w:rFonts w:ascii="Verdana" w:hAnsi="Verdana"/>
          <w:i/>
        </w:rPr>
      </w:pPr>
      <w:r w:rsidRPr="00095BFC">
        <w:rPr>
          <w:rFonts w:ascii="Verdana" w:hAnsi="Verdana"/>
          <w:i/>
        </w:rPr>
        <w:t xml:space="preserve"> (nazwa i siedziba przedsiębiorcy oraz jego adres). </w:t>
      </w:r>
    </w:p>
    <w:p w:rsidR="00977F2B" w:rsidRPr="00095BFC" w:rsidRDefault="00977F2B" w:rsidP="00977F2B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>reprezentowanym przez:</w:t>
      </w:r>
    </w:p>
    <w:p w:rsidR="00977F2B" w:rsidRPr="00095BFC" w:rsidRDefault="00977F2B" w:rsidP="00977F2B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>1..............................................................................................................................</w:t>
      </w:r>
    </w:p>
    <w:p w:rsidR="00977F2B" w:rsidRPr="00095BFC" w:rsidRDefault="00977F2B" w:rsidP="00977F2B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>zwanym dalej WYKONAWCA</w:t>
      </w:r>
    </w:p>
    <w:p w:rsidR="00977F2B" w:rsidRPr="00095BFC" w:rsidRDefault="00977F2B" w:rsidP="00977F2B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:rsidR="00977F2B" w:rsidRPr="00095BFC" w:rsidRDefault="00977F2B" w:rsidP="00977F2B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095BFC">
        <w:rPr>
          <w:rFonts w:ascii="Verdana" w:hAnsi="Verdana"/>
          <w:b/>
          <w:bCs/>
        </w:rPr>
        <w:t>§ 1 Przedmiot Umowy</w:t>
      </w:r>
      <w:bookmarkEnd w:id="0"/>
    </w:p>
    <w:p w:rsidR="00977F2B" w:rsidRPr="00095BFC" w:rsidRDefault="00977F2B" w:rsidP="00977F2B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 xml:space="preserve">1. Przedmiotem umowy jest usługa </w:t>
      </w:r>
      <w:r w:rsidRPr="00977F2B">
        <w:rPr>
          <w:rFonts w:ascii="Verdana" w:eastAsia="Arial Unicode MS" w:hAnsi="Verdana"/>
        </w:rPr>
        <w:t xml:space="preserve">szkolenia komputerowego z Unity i </w:t>
      </w:r>
      <w:proofErr w:type="spellStart"/>
      <w:r w:rsidRPr="00977F2B">
        <w:rPr>
          <w:rFonts w:ascii="Verdana" w:eastAsia="Arial Unicode MS" w:hAnsi="Verdana"/>
        </w:rPr>
        <w:t>UnrealEngine</w:t>
      </w:r>
      <w:proofErr w:type="spellEnd"/>
      <w:r w:rsidRPr="00977F2B">
        <w:rPr>
          <w:rFonts w:ascii="Verdana" w:eastAsia="Arial Unicode MS" w:hAnsi="Verdana"/>
        </w:rPr>
        <w:t xml:space="preserve"> (rozszerzona rzeczywistość), poziom zaawansowany,  dla 3 pracowników </w:t>
      </w:r>
      <w:proofErr w:type="spellStart"/>
      <w:r w:rsidRPr="00977F2B">
        <w:rPr>
          <w:rFonts w:ascii="Verdana" w:eastAsia="Arial Unicode MS" w:hAnsi="Verdana"/>
        </w:rPr>
        <w:t>WFiIS</w:t>
      </w:r>
      <w:proofErr w:type="spellEnd"/>
      <w:r w:rsidRPr="00977F2B">
        <w:rPr>
          <w:rFonts w:ascii="Verdana" w:eastAsia="Arial Unicode MS" w:hAnsi="Verdana"/>
        </w:rPr>
        <w:t xml:space="preserve"> AGH, w ramach projektu POWR.03.05.00-00-Z309/18 - Kc-zp.272-19/20</w:t>
      </w:r>
      <w:r w:rsidRPr="00095BFC">
        <w:rPr>
          <w:rFonts w:ascii="Verdana" w:eastAsia="Arial Unicode MS" w:hAnsi="Verdana"/>
        </w:rPr>
        <w:t>.</w:t>
      </w:r>
    </w:p>
    <w:p w:rsidR="00977F2B" w:rsidRPr="00095BFC" w:rsidRDefault="00977F2B" w:rsidP="00977F2B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>2.</w:t>
      </w:r>
      <w:r w:rsidRPr="00095BFC">
        <w:rPr>
          <w:rFonts w:ascii="Verdana" w:eastAsia="Arial Unicode MS" w:hAnsi="Verdana"/>
        </w:rPr>
        <w:tab/>
        <w:t>Szczegółowy opis przedmiotu umowy zawiera Załącznik nr 1 do umowy.</w:t>
      </w:r>
    </w:p>
    <w:p w:rsidR="00977F2B" w:rsidRPr="00095BFC" w:rsidRDefault="00977F2B" w:rsidP="00977F2B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>3.</w:t>
      </w:r>
      <w:r w:rsidRPr="00095BFC">
        <w:rPr>
          <w:rFonts w:ascii="Verdana" w:eastAsia="Arial Unicode MS" w:hAnsi="Verdana"/>
        </w:rPr>
        <w:tab/>
        <w:t xml:space="preserve">Zamówienie współfinasowane ze środków Unii Europejskiej w ramach projektu/programu - Umowa </w:t>
      </w:r>
      <w:r w:rsidRPr="00977F2B">
        <w:rPr>
          <w:rFonts w:ascii="Verdana" w:eastAsia="Arial Unicode MS" w:hAnsi="Verdana"/>
        </w:rPr>
        <w:t xml:space="preserve">POWR.03.05.00-00-Z309/18 </w:t>
      </w:r>
      <w:r>
        <w:rPr>
          <w:rFonts w:ascii="Verdana" w:eastAsia="Arial Unicode MS" w:hAnsi="Verdana"/>
        </w:rPr>
        <w:t>Zintegrowany Program Rozwoju Akademii Górniczo-Hutniczej w Krakowie II</w:t>
      </w:r>
      <w:r w:rsidRPr="00095BFC">
        <w:rPr>
          <w:rFonts w:ascii="Verdana" w:eastAsia="Arial Unicode MS" w:hAnsi="Verdana"/>
        </w:rPr>
        <w:t>.</w:t>
      </w:r>
    </w:p>
    <w:p w:rsidR="00977F2B" w:rsidRPr="00095BFC" w:rsidRDefault="00977F2B" w:rsidP="00977F2B">
      <w:pPr>
        <w:ind w:left="426"/>
        <w:rPr>
          <w:rFonts w:ascii="Verdana" w:eastAsia="Arial Unicode MS" w:hAnsi="Verdana"/>
        </w:rPr>
      </w:pPr>
    </w:p>
    <w:p w:rsidR="00977F2B" w:rsidRPr="00095BFC" w:rsidRDefault="00977F2B" w:rsidP="00977F2B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1" w:name="_Toc447696299"/>
      <w:bookmarkStart w:id="2" w:name="_Toc470857624"/>
      <w:r w:rsidRPr="00095BFC">
        <w:rPr>
          <w:rFonts w:ascii="Verdana" w:hAnsi="Verdana"/>
          <w:b/>
          <w:bCs/>
        </w:rPr>
        <w:t>§ 2 Termin realizacji umowy</w:t>
      </w:r>
      <w:bookmarkEnd w:id="1"/>
      <w:bookmarkEnd w:id="2"/>
    </w:p>
    <w:p w:rsidR="00977F2B" w:rsidRPr="00095BFC" w:rsidRDefault="00977F2B" w:rsidP="00977F2B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  <w:bCs/>
        </w:rPr>
      </w:pPr>
      <w:r w:rsidRPr="00095BFC">
        <w:rPr>
          <w:rFonts w:ascii="Verdana" w:eastAsia="Arial Unicode MS" w:hAnsi="Verdana"/>
          <w:bCs/>
        </w:rPr>
        <w:t>1. Wykonawca zobowiązuje się wykonać usługę w terminie: …………….</w:t>
      </w:r>
    </w:p>
    <w:p w:rsidR="00977F2B" w:rsidRPr="00095BFC" w:rsidRDefault="00977F2B" w:rsidP="00977F2B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  <w:bCs/>
        </w:rPr>
        <w:t>2. Miejsce świadczenia usługi: ………………………………..</w:t>
      </w:r>
    </w:p>
    <w:p w:rsidR="00977F2B" w:rsidRPr="00095BFC" w:rsidRDefault="00977F2B" w:rsidP="00977F2B">
      <w:pPr>
        <w:autoSpaceDE w:val="0"/>
        <w:autoSpaceDN w:val="0"/>
        <w:adjustRightInd w:val="0"/>
        <w:jc w:val="both"/>
        <w:rPr>
          <w:rFonts w:ascii="Verdana" w:eastAsia="Arial Unicode MS" w:hAnsi="Verdana"/>
          <w:bCs/>
        </w:rPr>
      </w:pPr>
      <w:bookmarkStart w:id="3" w:name="_Toc447696300"/>
    </w:p>
    <w:p w:rsidR="00977F2B" w:rsidRPr="00095BFC" w:rsidRDefault="00977F2B" w:rsidP="00977F2B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</w:rPr>
      </w:pPr>
    </w:p>
    <w:p w:rsidR="00977F2B" w:rsidRPr="00095BFC" w:rsidRDefault="00977F2B" w:rsidP="00977F2B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  <w:b/>
          <w:bCs/>
        </w:rPr>
        <w:t>§ 3 Wynagrodzenie za wykonanie umowy</w:t>
      </w:r>
      <w:bookmarkEnd w:id="3"/>
    </w:p>
    <w:p w:rsidR="00977F2B" w:rsidRPr="00095BFC" w:rsidRDefault="00977F2B" w:rsidP="00977F2B">
      <w:pPr>
        <w:widowControl w:val="0"/>
        <w:tabs>
          <w:tab w:val="left" w:pos="333"/>
        </w:tabs>
        <w:suppressAutoHyphens/>
        <w:jc w:val="both"/>
        <w:outlineLvl w:val="1"/>
        <w:rPr>
          <w:rFonts w:ascii="Verdana" w:hAnsi="Verdana"/>
          <w:color w:val="000000"/>
        </w:rPr>
      </w:pPr>
      <w:r w:rsidRPr="00095BFC">
        <w:rPr>
          <w:rFonts w:ascii="Verdana" w:eastAsia="Arial Unicode MS" w:hAnsi="Verdana"/>
        </w:rPr>
        <w:t xml:space="preserve">1. Za prawidłowe wykonanie przedmiotu Umowy Wykonawca otrzyma wynagrodzenie w wysokości brutto …………………….. zł (słownie: ……………………..). </w:t>
      </w:r>
      <w:r w:rsidRPr="00095BFC">
        <w:rPr>
          <w:rFonts w:ascii="Verdana" w:eastAsia="Calibri" w:hAnsi="Verdana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095BFC">
        <w:rPr>
          <w:rFonts w:ascii="Verdana" w:eastAsia="Calibri" w:hAnsi="Verdana"/>
        </w:rPr>
        <w:t>t.j</w:t>
      </w:r>
      <w:proofErr w:type="spellEnd"/>
      <w:r w:rsidRPr="00095BFC">
        <w:rPr>
          <w:rFonts w:ascii="Verdana" w:eastAsia="Calibri" w:hAnsi="Verdana"/>
        </w:rPr>
        <w:t>. Dz. U. 2018.701 j.t.)</w:t>
      </w:r>
      <w:r w:rsidRPr="00095BFC">
        <w:rPr>
          <w:rFonts w:ascii="Verdana" w:hAnsi="Verdana"/>
          <w:bCs/>
          <w:iCs/>
          <w:lang w:eastAsia="zh-CN"/>
        </w:rPr>
        <w:t xml:space="preserve">. </w:t>
      </w:r>
    </w:p>
    <w:p w:rsidR="00977F2B" w:rsidRPr="00095BFC" w:rsidRDefault="00977F2B" w:rsidP="00977F2B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2</w:t>
      </w:r>
      <w:r w:rsidRPr="00095BFC">
        <w:rPr>
          <w:rFonts w:ascii="Verdana" w:eastAsia="Arial Unicode MS" w:hAnsi="Verdana"/>
          <w:iCs/>
        </w:rPr>
        <w:t xml:space="preserve">. Wynagrodzenie, o którym mowa w ust. 1 obejmuje wszystkie koszty jakie powstaną </w:t>
      </w:r>
      <w:r w:rsidRPr="00095BFC">
        <w:rPr>
          <w:rFonts w:ascii="Verdana" w:eastAsia="Arial Unicode MS" w:hAnsi="Verdana"/>
          <w:iCs/>
        </w:rPr>
        <w:br/>
        <w:t xml:space="preserve">w związku z wykonaniem Umowy. Wykonawcy nie przysługuje zwrot od Zamawiającego jakichkolwiek dodatkowych kosztów, opłat i podatków poniesionych przez Wykonawcę w związku z realizacją przedmiotu umowy. </w:t>
      </w:r>
    </w:p>
    <w:p w:rsidR="00977F2B" w:rsidRDefault="00977F2B" w:rsidP="00977F2B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 w:cs="Verdana"/>
          <w:lang w:eastAsia="zh-CN"/>
        </w:rPr>
      </w:pPr>
      <w:r w:rsidRPr="00095BFC">
        <w:rPr>
          <w:rFonts w:ascii="Verdana" w:hAnsi="Verdana" w:cs="Verdana"/>
          <w:lang w:eastAsia="zh-CN"/>
        </w:rPr>
        <w:t xml:space="preserve">4. Płatność nastąpi po </w:t>
      </w:r>
      <w:r w:rsidRPr="005A0EBB">
        <w:rPr>
          <w:rFonts w:ascii="Verdana" w:hAnsi="Verdana" w:cs="Verdana"/>
          <w:lang w:eastAsia="zh-CN"/>
        </w:rPr>
        <w:t>przeprowadzeniu szkolenia, przelewem w ciągu 21 dni od daty otrzymania faktury  przez  Zamawiającego</w:t>
      </w:r>
      <w:r>
        <w:rPr>
          <w:rFonts w:ascii="Verdana" w:hAnsi="Verdana" w:cs="Verdana"/>
          <w:lang w:eastAsia="zh-CN"/>
        </w:rPr>
        <w:t>.</w:t>
      </w:r>
    </w:p>
    <w:p w:rsidR="00977F2B" w:rsidRPr="00095BFC" w:rsidRDefault="00977F2B" w:rsidP="00977F2B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  <w:iCs/>
        </w:rPr>
        <w:t>6. Na fakturze Wykonawca umieści numer niniejszej umowy.</w:t>
      </w:r>
    </w:p>
    <w:p w:rsidR="00977F2B" w:rsidRPr="00095BFC" w:rsidRDefault="00977F2B" w:rsidP="00977F2B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  <w:iCs/>
        </w:rPr>
        <w:t xml:space="preserve">7. Zapłata wynagrodzenia zostanie dokonana przez Zamawiającego przelewem bankowym na rachunek bankowy Wykonawcy prowadzony przez </w:t>
      </w:r>
      <w:r w:rsidRPr="00095BFC">
        <w:rPr>
          <w:rFonts w:ascii="Verdana" w:eastAsia="Arial Unicode MS" w:hAnsi="Verdana"/>
          <w:b/>
          <w:iCs/>
        </w:rPr>
        <w:t xml:space="preserve">…………… </w:t>
      </w:r>
      <w:r w:rsidRPr="00095BFC">
        <w:rPr>
          <w:rFonts w:ascii="Verdana" w:eastAsia="Arial Unicode MS" w:hAnsi="Verdana"/>
          <w:iCs/>
        </w:rPr>
        <w:t xml:space="preserve">nr rachunku </w:t>
      </w:r>
      <w:r w:rsidRPr="00095BFC">
        <w:rPr>
          <w:rFonts w:ascii="Verdana" w:eastAsia="Arial Unicode MS" w:hAnsi="Verdana"/>
          <w:b/>
          <w:iCs/>
        </w:rPr>
        <w:t>…………….</w:t>
      </w:r>
      <w:r w:rsidRPr="00095BFC">
        <w:rPr>
          <w:rFonts w:ascii="Verdana" w:eastAsia="Arial Unicode MS" w:hAnsi="Verdana"/>
          <w:iCs/>
        </w:rPr>
        <w:t>.</w:t>
      </w:r>
    </w:p>
    <w:p w:rsidR="00977F2B" w:rsidRPr="00095BFC" w:rsidRDefault="00977F2B" w:rsidP="00977F2B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  <w:iCs/>
        </w:rPr>
        <w:t xml:space="preserve">8. W przypadku faktury wystawionej niezgodnie z obowiązującymi przepisami lub postanowieniami umowy, jej zapłata zostanie wstrzymana do czasu otrzymania przez </w:t>
      </w:r>
      <w:r w:rsidRPr="00095BFC">
        <w:rPr>
          <w:rFonts w:ascii="Verdana" w:eastAsia="Arial Unicode MS" w:hAnsi="Verdana"/>
          <w:iCs/>
        </w:rPr>
        <w:lastRenderedPageBreak/>
        <w:t>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4.</w:t>
      </w:r>
    </w:p>
    <w:p w:rsidR="00977F2B" w:rsidRPr="00095BFC" w:rsidRDefault="00977F2B" w:rsidP="00977F2B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  <w:iCs/>
        </w:rPr>
        <w:t>9. Za dzień zapłaty uważa się dzień obciążenia rachunku bankowego Zamawiającego poleceniem przelewu na rachunek bankowy Wykonawcy.</w:t>
      </w:r>
    </w:p>
    <w:p w:rsidR="00977F2B" w:rsidRPr="00095BFC" w:rsidRDefault="00977F2B" w:rsidP="00977F2B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  <w:iCs/>
        </w:rPr>
        <w:t xml:space="preserve">10. Za niedotrzymanie terminu płatności faktury Wykonawca może naliczyć odsetki </w:t>
      </w:r>
      <w:r w:rsidRPr="00095BFC">
        <w:rPr>
          <w:rFonts w:ascii="Verdana" w:eastAsia="Arial Unicode MS" w:hAnsi="Verdana"/>
          <w:iCs/>
        </w:rPr>
        <w:br/>
        <w:t>w ustawowej wysokości.</w:t>
      </w:r>
    </w:p>
    <w:p w:rsidR="00977F2B" w:rsidRPr="00095BFC" w:rsidRDefault="00977F2B" w:rsidP="00977F2B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  <w:iCs/>
        </w:rPr>
        <w:t>11. Zamawiający nie wyraża zgody na cesję wierzytelności wynikającą z realizacji niniejszej umowy.</w:t>
      </w:r>
    </w:p>
    <w:p w:rsidR="00977F2B" w:rsidRPr="00095BFC" w:rsidRDefault="00977F2B" w:rsidP="00977F2B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4" w:name="_Toc447696301"/>
      <w:bookmarkStart w:id="5" w:name="_Toc470857625"/>
    </w:p>
    <w:p w:rsidR="00977F2B" w:rsidRPr="00095BFC" w:rsidRDefault="00977F2B" w:rsidP="00977F2B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095BFC">
        <w:rPr>
          <w:rFonts w:ascii="Verdana" w:hAnsi="Verdana"/>
          <w:b/>
          <w:bCs/>
        </w:rPr>
        <w:t>§ 4 Oświadczenia stron</w:t>
      </w:r>
      <w:bookmarkEnd w:id="4"/>
      <w:bookmarkEnd w:id="5"/>
    </w:p>
    <w:p w:rsidR="00977F2B" w:rsidRPr="00095BFC" w:rsidRDefault="00977F2B" w:rsidP="00977F2B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>1. Wykonawca zobowiązuje się do wykonania przedmiotu Umowy ze szczególną starannością, przestrzegając wszelkich wymaganych prawem przepisów, stosownych norm.</w:t>
      </w:r>
    </w:p>
    <w:p w:rsidR="00977F2B" w:rsidRPr="00095BFC" w:rsidRDefault="00977F2B" w:rsidP="00977F2B">
      <w:pPr>
        <w:contextualSpacing/>
        <w:jc w:val="both"/>
        <w:outlineLvl w:val="0"/>
        <w:rPr>
          <w:rFonts w:ascii="Verdana" w:hAnsi="Verdana"/>
          <w:color w:val="000000"/>
        </w:rPr>
      </w:pPr>
      <w:r w:rsidRPr="00095BFC">
        <w:rPr>
          <w:rFonts w:ascii="Verdana" w:hAnsi="Verdana"/>
        </w:rPr>
        <w:t xml:space="preserve">2. Wykonawca oświadcza, że </w:t>
      </w:r>
      <w:r w:rsidRPr="00095BFC">
        <w:rPr>
          <w:rFonts w:ascii="Verdana" w:hAnsi="Verdana"/>
          <w:color w:val="000000"/>
        </w:rPr>
        <w:t>posiada odpowiednią wiedzę, umiejętności i uprawnienia konieczne dla prawidłowego wykonywania Umowy.</w:t>
      </w:r>
    </w:p>
    <w:p w:rsidR="00977F2B" w:rsidRPr="00095BFC" w:rsidRDefault="00977F2B" w:rsidP="00977F2B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hAnsi="Verdana"/>
          <w:color w:val="000000"/>
        </w:rPr>
        <w:t>3. Wykonawca zapewni kadrę prowadzącą zajęcia, gwarantującą odpowiedni poziom merytoryczny szkolenia.</w:t>
      </w:r>
    </w:p>
    <w:p w:rsidR="00977F2B" w:rsidRPr="00095BFC" w:rsidRDefault="00977F2B" w:rsidP="00977F2B">
      <w:pPr>
        <w:tabs>
          <w:tab w:val="left" w:pos="300"/>
        </w:tabs>
        <w:rPr>
          <w:rFonts w:ascii="Verdana" w:hAnsi="Verdana"/>
          <w:b/>
          <w:bCs/>
        </w:rPr>
      </w:pPr>
      <w:bookmarkStart w:id="6" w:name="_§5_Dostawa_i"/>
      <w:bookmarkStart w:id="7" w:name="_§_7_Warunki"/>
      <w:bookmarkStart w:id="8" w:name="_§_8_Kary"/>
      <w:bookmarkStart w:id="9" w:name="_Toc447696305"/>
      <w:bookmarkStart w:id="10" w:name="_Toc470857628"/>
      <w:bookmarkEnd w:id="6"/>
      <w:bookmarkEnd w:id="7"/>
      <w:bookmarkEnd w:id="8"/>
    </w:p>
    <w:p w:rsidR="00977F2B" w:rsidRPr="00095BFC" w:rsidRDefault="00977F2B" w:rsidP="00977F2B">
      <w:pPr>
        <w:jc w:val="center"/>
        <w:rPr>
          <w:rFonts w:ascii="Verdana" w:hAnsi="Verdana"/>
          <w:b/>
          <w:bCs/>
        </w:rPr>
      </w:pPr>
      <w:r w:rsidRPr="00095BFC">
        <w:rPr>
          <w:rFonts w:ascii="Verdana" w:hAnsi="Verdana"/>
          <w:b/>
          <w:bCs/>
        </w:rPr>
        <w:t>§ 5 Dane osobowe</w:t>
      </w:r>
    </w:p>
    <w:p w:rsidR="00977F2B" w:rsidRPr="00095BFC" w:rsidRDefault="00977F2B" w:rsidP="00977F2B">
      <w:pPr>
        <w:shd w:val="clear" w:color="auto" w:fill="FFFFFF"/>
        <w:jc w:val="both"/>
        <w:rPr>
          <w:rFonts w:ascii="Verdana" w:hAnsi="Verdana"/>
        </w:rPr>
      </w:pPr>
      <w:r w:rsidRPr="00095BFC">
        <w:rPr>
          <w:rFonts w:ascii="Verdana" w:hAnsi="Verdana"/>
        </w:rPr>
        <w:t>1.</w:t>
      </w:r>
      <w:r w:rsidRPr="00095BFC">
        <w:rPr>
          <w:sz w:val="24"/>
          <w:szCs w:val="24"/>
        </w:rPr>
        <w:t xml:space="preserve"> </w:t>
      </w:r>
      <w:r w:rsidRPr="00095BFC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:rsidR="00977F2B" w:rsidRPr="00095BFC" w:rsidRDefault="00977F2B" w:rsidP="00977F2B">
      <w:pPr>
        <w:shd w:val="clear" w:color="auto" w:fill="FFFFFF"/>
        <w:jc w:val="both"/>
        <w:rPr>
          <w:rFonts w:ascii="Verdana" w:hAnsi="Verdana"/>
        </w:rPr>
      </w:pPr>
      <w:r w:rsidRPr="00095BFC">
        <w:rPr>
          <w:rFonts w:ascii="Verdana" w:hAnsi="Verdana"/>
        </w:rPr>
        <w:t>2. Zleceniobiorca zobowiązuje się przetwarzać powierzone dane osobowe wyłącznie w celu przewidzianym w niniejszej Umowie oraz w zakresie określonym w umowie powierzenia przetwarzania danych osobowych.</w:t>
      </w:r>
    </w:p>
    <w:p w:rsidR="00977F2B" w:rsidRPr="00095BFC" w:rsidRDefault="00977F2B" w:rsidP="00977F2B">
      <w:pPr>
        <w:shd w:val="clear" w:color="auto" w:fill="FFFFFF"/>
        <w:jc w:val="both"/>
        <w:rPr>
          <w:rFonts w:ascii="Verdana" w:hAnsi="Verdana"/>
        </w:rPr>
      </w:pPr>
      <w:r w:rsidRPr="00095BFC">
        <w:rPr>
          <w:rFonts w:ascii="Verdana" w:hAnsi="Verdana"/>
        </w:rPr>
        <w:t>3. Zleceniobiorca obowiązany jest przed rozpoczęciem przetwarzania danych podjąć środki zabezpieczające dane osobowe oraz spełniać wymagania określone w przepisach prawnych dotyczących ochrony danych osobowych.</w:t>
      </w:r>
    </w:p>
    <w:p w:rsidR="00977F2B" w:rsidRPr="00095BFC" w:rsidRDefault="00977F2B" w:rsidP="00977F2B">
      <w:pPr>
        <w:shd w:val="clear" w:color="auto" w:fill="FFFFFF"/>
        <w:ind w:left="284" w:hanging="284"/>
        <w:jc w:val="both"/>
        <w:rPr>
          <w:rFonts w:ascii="Verdana" w:hAnsi="Verdana"/>
          <w:b/>
          <w:bCs/>
        </w:rPr>
      </w:pPr>
    </w:p>
    <w:p w:rsidR="00977F2B" w:rsidRPr="00095BFC" w:rsidRDefault="00977F2B" w:rsidP="00977F2B">
      <w:pPr>
        <w:jc w:val="center"/>
        <w:rPr>
          <w:rFonts w:ascii="Verdana" w:hAnsi="Verdana"/>
        </w:rPr>
      </w:pPr>
      <w:r w:rsidRPr="00095BFC">
        <w:rPr>
          <w:rFonts w:ascii="Verdana" w:hAnsi="Verdana"/>
          <w:b/>
          <w:bCs/>
        </w:rPr>
        <w:t>§ 6 Klauzula poufności</w:t>
      </w:r>
    </w:p>
    <w:p w:rsidR="00977F2B" w:rsidRPr="00095BFC" w:rsidRDefault="00977F2B" w:rsidP="00977F2B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:rsidR="00977F2B" w:rsidRPr="00095BFC" w:rsidRDefault="00977F2B" w:rsidP="00977F2B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 xml:space="preserve">2. W razie wątpliwości, czy określona informacja stanowi tajemnicę, Wykonawca zobowiązany jest zwrócić się w formie pisemnej do Jednostki o wyjaśnienie takiej wątpliwości. </w:t>
      </w:r>
    </w:p>
    <w:p w:rsidR="00977F2B" w:rsidRPr="00095BFC" w:rsidRDefault="00977F2B" w:rsidP="00977F2B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 xml:space="preserve">3. Wykonawca zobowiązuje się do wykorzystania uzyskanych, powyższych informacji jedynie w celu wykonania przedmiotu umowy. </w:t>
      </w:r>
    </w:p>
    <w:p w:rsidR="00977F2B" w:rsidRPr="00095BFC" w:rsidRDefault="00977F2B" w:rsidP="00977F2B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 xml:space="preserve">4. Wykonawca zobowiązuje się ujawnić powyższe informacje tylko tym pracownikom Wykonawcy i podwykonawcom, wobec których ujawnienie takie będzie uzasadnione zakresem, w którym wykonują przedmiot umowy. </w:t>
      </w:r>
    </w:p>
    <w:p w:rsidR="00977F2B" w:rsidRPr="00095BFC" w:rsidRDefault="00977F2B" w:rsidP="00977F2B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 xml:space="preserve">5. Powyższe przepisy nie będą miały zastosowania wobec informacji powszechnie znanych lub opublikowanych oraz w przypadku żądania ich ujawnienia przez uprawniony organ. </w:t>
      </w:r>
    </w:p>
    <w:p w:rsidR="00977F2B" w:rsidRPr="00095BFC" w:rsidRDefault="00977F2B" w:rsidP="00977F2B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977F2B" w:rsidRPr="00095BFC" w:rsidRDefault="00977F2B" w:rsidP="00977F2B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977F2B" w:rsidRPr="00095BFC" w:rsidRDefault="00977F2B" w:rsidP="00977F2B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095BFC">
        <w:rPr>
          <w:rFonts w:ascii="Verdana" w:hAnsi="Verdana"/>
          <w:b/>
          <w:bCs/>
        </w:rPr>
        <w:t>§ 7 Kary umowne</w:t>
      </w:r>
      <w:bookmarkEnd w:id="9"/>
      <w:bookmarkEnd w:id="10"/>
    </w:p>
    <w:p w:rsidR="00977F2B" w:rsidRPr="00095BFC" w:rsidRDefault="00977F2B" w:rsidP="00977F2B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11" w:name="_§_9_Odstąpienie"/>
      <w:bookmarkStart w:id="12" w:name="_Toc447696306"/>
      <w:bookmarkStart w:id="13" w:name="_Toc470857629"/>
      <w:bookmarkEnd w:id="11"/>
      <w:r w:rsidRPr="00095BFC">
        <w:rPr>
          <w:rFonts w:ascii="Verdana" w:eastAsia="Arial Unicode MS" w:hAnsi="Verdana"/>
        </w:rPr>
        <w:t xml:space="preserve">1. Wykonawca zapłaci na rzecz Zamawiającego, karę umowną za niedotrzymanie uzgodnionego </w:t>
      </w:r>
      <w:r w:rsidRPr="00095BFC">
        <w:rPr>
          <w:rFonts w:ascii="Verdana" w:hAnsi="Verdana"/>
          <w:iCs/>
        </w:rPr>
        <w:t>terminu realizacji szkoleń w wysokości 1% wynagrodzenia umownego, za każdy rozpoczęty dzień kalendarzowy zwłoki.</w:t>
      </w:r>
    </w:p>
    <w:p w:rsidR="00977F2B" w:rsidRPr="00095BFC" w:rsidRDefault="00977F2B" w:rsidP="00977F2B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 xml:space="preserve">2. Jeżeli opóźnienie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</w:t>
      </w:r>
      <w:r w:rsidRPr="00095BFC">
        <w:rPr>
          <w:rFonts w:ascii="Verdana" w:hAnsi="Verdana"/>
          <w:iCs/>
        </w:rPr>
        <w:t>wynagrodzenia umownego.</w:t>
      </w:r>
    </w:p>
    <w:p w:rsidR="00977F2B" w:rsidRDefault="00977F2B" w:rsidP="00977F2B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hAnsi="Verdana"/>
          <w:iCs/>
        </w:rPr>
      </w:pPr>
      <w:r w:rsidRPr="00095BFC">
        <w:rPr>
          <w:rFonts w:ascii="Verdana" w:hAnsi="Verdana"/>
          <w:iCs/>
        </w:rPr>
        <w:t xml:space="preserve">3. Wykonawca zapłaci na rzecz Zamawiającego karę umowną w wysokości 10% całkowitego wynagrodzenia, w przypadku odstąpienia od umowy przez Wykonawcę lub  Zamawiającego, z przyczyn leżących po stronie Wykonawcy. </w:t>
      </w:r>
    </w:p>
    <w:p w:rsidR="00977F2B" w:rsidRPr="00095BFC" w:rsidRDefault="00977F2B" w:rsidP="00977F2B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lastRenderedPageBreak/>
        <w:t xml:space="preserve">4. </w:t>
      </w:r>
      <w:r w:rsidRPr="00515125">
        <w:rPr>
          <w:rFonts w:ascii="Verdana" w:eastAsia="Arial Unicode MS" w:hAnsi="Verdana"/>
        </w:rPr>
        <w:t>Wykonawca zapłaci na rzecz Zamawiającego karę umowną za niewykonanie lub nienależyte wykonanie umowy w wysokości 10% wynagrodzenia określonego w § 3 ust.1.</w:t>
      </w:r>
    </w:p>
    <w:p w:rsidR="00977F2B" w:rsidRPr="00095BFC" w:rsidRDefault="00977F2B" w:rsidP="00977F2B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t>5</w:t>
      </w:r>
      <w:r w:rsidRPr="00095BFC">
        <w:rPr>
          <w:rFonts w:ascii="Verdana" w:hAnsi="Verdana"/>
          <w:iCs/>
        </w:rPr>
        <w:t xml:space="preserve">. Zamawiający zapłaci na rzecz Wykonawcy karę umowną w wysokości 10% całkowitego wynagrodzenia, w przypadku odstąpienia od umowy przez Wykonawcę lub  Zamawiającego, z przyczyn leżących po stronie Zamawiającego. </w:t>
      </w:r>
    </w:p>
    <w:p w:rsidR="00977F2B" w:rsidRPr="00095BFC" w:rsidRDefault="00977F2B" w:rsidP="00977F2B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6</w:t>
      </w:r>
      <w:r w:rsidRPr="00095BFC">
        <w:rPr>
          <w:rFonts w:ascii="Verdana" w:eastAsia="Arial Unicode MS" w:hAnsi="Verdana"/>
        </w:rPr>
        <w:t xml:space="preserve">. Jeżeli kary umowne, o których mowa w </w:t>
      </w:r>
      <w:r w:rsidRPr="00095BFC">
        <w:rPr>
          <w:rFonts w:ascii="Verdana" w:hAnsi="Verdana"/>
          <w:bCs/>
        </w:rPr>
        <w:t xml:space="preserve">§ </w:t>
      </w:r>
      <w:r>
        <w:rPr>
          <w:rFonts w:ascii="Verdana" w:hAnsi="Verdana"/>
          <w:bCs/>
        </w:rPr>
        <w:t>7</w:t>
      </w:r>
      <w:r w:rsidRPr="00095BFC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:rsidR="00977F2B" w:rsidRPr="00095BFC" w:rsidRDefault="00977F2B" w:rsidP="00977F2B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7</w:t>
      </w:r>
      <w:r w:rsidRPr="00095BFC">
        <w:rPr>
          <w:rFonts w:ascii="Verdana" w:eastAsia="Arial Unicode MS" w:hAnsi="Verdana"/>
        </w:rPr>
        <w:t xml:space="preserve">. Kary umowne są płatne w terminie 14 dni od daty otrzymania wezwania lub poprzez potrącenie z wynagrodzenia Wykonawcy. </w:t>
      </w:r>
    </w:p>
    <w:p w:rsidR="00977F2B" w:rsidRPr="00095BFC" w:rsidRDefault="00977F2B" w:rsidP="00977F2B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:rsidR="00977F2B" w:rsidRPr="00095BFC" w:rsidRDefault="00977F2B" w:rsidP="00977F2B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095BFC">
        <w:rPr>
          <w:rFonts w:ascii="Verdana" w:eastAsia="Arial Unicode MS" w:hAnsi="Verdana"/>
          <w:b/>
        </w:rPr>
        <w:t>§ 8</w:t>
      </w:r>
      <w:r w:rsidRPr="00095BFC">
        <w:rPr>
          <w:rFonts w:ascii="Verdana" w:eastAsia="Arial Unicode MS" w:hAnsi="Verdana"/>
        </w:rPr>
        <w:t xml:space="preserve"> </w:t>
      </w:r>
      <w:r w:rsidRPr="00095BFC">
        <w:rPr>
          <w:rFonts w:ascii="Verdana" w:hAnsi="Verdana"/>
          <w:b/>
          <w:bCs/>
        </w:rPr>
        <w:t>Odstąpienie i wypowiedzenie Umowy</w:t>
      </w:r>
      <w:bookmarkEnd w:id="12"/>
      <w:bookmarkEnd w:id="13"/>
    </w:p>
    <w:p w:rsidR="00977F2B" w:rsidRPr="00095BFC" w:rsidRDefault="00977F2B" w:rsidP="00977F2B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>1. Zamawiający może odstąpić od Umowy w przypadku wystąpienia okoliczności, o których mowa w art. 145 ust. 1 ustawy z dnia 29 stycznia 2004 r. Prawo zamówień publicznych (</w:t>
      </w:r>
      <w:proofErr w:type="spellStart"/>
      <w:r w:rsidRPr="00095BFC">
        <w:rPr>
          <w:rFonts w:ascii="Verdana" w:eastAsia="Arial Unicode MS" w:hAnsi="Verdana"/>
        </w:rPr>
        <w:t>t.j</w:t>
      </w:r>
      <w:proofErr w:type="spellEnd"/>
      <w:r w:rsidRPr="00095BFC">
        <w:rPr>
          <w:rFonts w:ascii="Verdana" w:eastAsia="Arial Unicode MS" w:hAnsi="Verdana"/>
        </w:rPr>
        <w:t xml:space="preserve">. Dz. U. z 2015 r. poz. 2164 z </w:t>
      </w:r>
      <w:proofErr w:type="spellStart"/>
      <w:r w:rsidRPr="00095BFC">
        <w:rPr>
          <w:rFonts w:ascii="Verdana" w:eastAsia="Arial Unicode MS" w:hAnsi="Verdana"/>
        </w:rPr>
        <w:t>późn</w:t>
      </w:r>
      <w:proofErr w:type="spellEnd"/>
      <w:r w:rsidRPr="00095BFC">
        <w:rPr>
          <w:rFonts w:ascii="Verdana" w:eastAsia="Arial Unicode MS" w:hAnsi="Verdana"/>
        </w:rPr>
        <w:t>. zm.).</w:t>
      </w:r>
    </w:p>
    <w:p w:rsidR="00977F2B" w:rsidRPr="00095BFC" w:rsidRDefault="00977F2B" w:rsidP="00977F2B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977F2B" w:rsidRPr="00095BFC" w:rsidRDefault="00977F2B" w:rsidP="00977F2B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:rsidR="00977F2B" w:rsidRPr="00095BFC" w:rsidRDefault="00977F2B" w:rsidP="00977F2B">
      <w:pPr>
        <w:ind w:left="567"/>
        <w:jc w:val="center"/>
        <w:rPr>
          <w:rFonts w:ascii="Verdana" w:hAnsi="Verdana"/>
          <w:b/>
          <w:bCs/>
        </w:rPr>
      </w:pPr>
    </w:p>
    <w:p w:rsidR="00977F2B" w:rsidRPr="00095BFC" w:rsidRDefault="00977F2B" w:rsidP="00977F2B">
      <w:pPr>
        <w:ind w:left="567"/>
        <w:jc w:val="center"/>
        <w:rPr>
          <w:rFonts w:ascii="Verdana" w:hAnsi="Verdana"/>
          <w:b/>
          <w:bCs/>
        </w:rPr>
      </w:pPr>
      <w:r w:rsidRPr="00095BFC">
        <w:rPr>
          <w:rFonts w:ascii="Verdana" w:hAnsi="Verdana"/>
          <w:b/>
          <w:bCs/>
        </w:rPr>
        <w:t>§ 9 Zmiany Umowy</w:t>
      </w:r>
    </w:p>
    <w:p w:rsidR="00977F2B" w:rsidRPr="00095BFC" w:rsidRDefault="00977F2B" w:rsidP="00977F2B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>1. Wszelkie zmiany umowy wymagają formy pisemnej (aneksu) pod rygorem nieważności.</w:t>
      </w:r>
    </w:p>
    <w:p w:rsidR="00977F2B" w:rsidRPr="00095BFC" w:rsidRDefault="00977F2B" w:rsidP="00977F2B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 xml:space="preserve">2. Dopuszcza się następujące zmiany umowy w przypadku: </w:t>
      </w:r>
    </w:p>
    <w:p w:rsidR="00977F2B" w:rsidRPr="00095BFC" w:rsidRDefault="00977F2B" w:rsidP="00977F2B">
      <w:pPr>
        <w:numPr>
          <w:ilvl w:val="0"/>
          <w:numId w:val="21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095BFC">
        <w:rPr>
          <w:rFonts w:ascii="Verdana" w:hAnsi="Verdana"/>
          <w:iCs/>
        </w:rPr>
        <w:t xml:space="preserve">gdy nastąpiła zmiana przepisów prawa powszechnie obowiązującego, która ma wpływ na termin, sposób lub zakres realizacji przedmiotu umowy, </w:t>
      </w:r>
    </w:p>
    <w:p w:rsidR="00977F2B" w:rsidRPr="00095BFC" w:rsidRDefault="00977F2B" w:rsidP="00977F2B">
      <w:pPr>
        <w:numPr>
          <w:ilvl w:val="0"/>
          <w:numId w:val="21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095BFC">
        <w:rPr>
          <w:rFonts w:ascii="Verdana" w:hAnsi="Verdana"/>
          <w:iCs/>
        </w:rPr>
        <w:t>terminów realizacji z uwagi na okoliczności, których nie można było przewidzieć po stronie Zamawiającego lub z przyczyn niezależnych od Wykonawcy,</w:t>
      </w:r>
    </w:p>
    <w:p w:rsidR="00977F2B" w:rsidRPr="00095BFC" w:rsidRDefault="00977F2B" w:rsidP="00977F2B">
      <w:pPr>
        <w:numPr>
          <w:ilvl w:val="0"/>
          <w:numId w:val="21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095BFC">
        <w:rPr>
          <w:rFonts w:ascii="Verdana" w:hAnsi="Verdana"/>
          <w:iCs/>
        </w:rPr>
        <w:t>ograniczenia zakresu prac objętych niniejszą umową w przypadku stwierdzenia braku konieczności wykonywania części zamówienia.</w:t>
      </w:r>
    </w:p>
    <w:p w:rsidR="00977F2B" w:rsidRPr="00095BFC" w:rsidRDefault="00977F2B" w:rsidP="00977F2B">
      <w:pPr>
        <w:rPr>
          <w:rFonts w:ascii="Verdana" w:hAnsi="Verdana"/>
          <w:b/>
          <w:bCs/>
        </w:rPr>
      </w:pPr>
    </w:p>
    <w:p w:rsidR="00977F2B" w:rsidRPr="00095BFC" w:rsidRDefault="00977F2B" w:rsidP="00977F2B">
      <w:pPr>
        <w:ind w:left="567"/>
        <w:jc w:val="center"/>
        <w:rPr>
          <w:rFonts w:ascii="Verdana" w:hAnsi="Verdana"/>
          <w:b/>
          <w:bCs/>
        </w:rPr>
      </w:pPr>
    </w:p>
    <w:p w:rsidR="00977F2B" w:rsidRPr="00095BFC" w:rsidRDefault="00977F2B" w:rsidP="00977F2B">
      <w:pPr>
        <w:ind w:left="567"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§ 10</w:t>
      </w:r>
      <w:r w:rsidRPr="00095BFC">
        <w:rPr>
          <w:rFonts w:ascii="Verdana" w:hAnsi="Verdana"/>
          <w:b/>
          <w:bCs/>
        </w:rPr>
        <w:t xml:space="preserve"> Postanowienia końcowe</w:t>
      </w:r>
    </w:p>
    <w:p w:rsidR="00977F2B" w:rsidRPr="00095BFC" w:rsidRDefault="00977F2B" w:rsidP="00977F2B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>1. W sprawach nieuregulowanych niniejszą umową stosuje się przepisy Kodeksu cywilnego.</w:t>
      </w:r>
    </w:p>
    <w:p w:rsidR="00977F2B" w:rsidRPr="00095BFC" w:rsidRDefault="00977F2B" w:rsidP="00977F2B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>2. Ewentualne spory powstałe w trakcie realizacji umowy podlegają rozpoznaniu przez sąd właściwy dla siedziby Zamawiającego.</w:t>
      </w:r>
    </w:p>
    <w:p w:rsidR="00977F2B" w:rsidRPr="00095BFC" w:rsidRDefault="00977F2B" w:rsidP="00977F2B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095BFC">
        <w:rPr>
          <w:rFonts w:ascii="Verdana" w:eastAsia="Arial Unicode MS" w:hAnsi="Verdana"/>
        </w:rPr>
        <w:t>3. Umowę sporządzono w 2 jednobrzmiących egzemplarzach, po 1 egzemplarzu dla każdej ze Stron.</w:t>
      </w:r>
    </w:p>
    <w:p w:rsidR="00977F2B" w:rsidRPr="00095BFC" w:rsidRDefault="00977F2B" w:rsidP="00977F2B">
      <w:pPr>
        <w:rPr>
          <w:rFonts w:ascii="Verdana" w:hAnsi="Verdana"/>
        </w:rPr>
      </w:pPr>
    </w:p>
    <w:p w:rsidR="00977F2B" w:rsidRPr="00095BFC" w:rsidRDefault="00977F2B" w:rsidP="00977F2B">
      <w:pPr>
        <w:rPr>
          <w:rFonts w:ascii="Verdana" w:hAnsi="Verdana"/>
        </w:rPr>
      </w:pPr>
    </w:p>
    <w:p w:rsidR="00977F2B" w:rsidRPr="00095BFC" w:rsidRDefault="00977F2B" w:rsidP="00977F2B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095BFC">
        <w:rPr>
          <w:rFonts w:ascii="Verdana" w:hAnsi="Verdana"/>
        </w:rPr>
        <w:tab/>
      </w:r>
      <w:r w:rsidRPr="00095BFC">
        <w:rPr>
          <w:rFonts w:ascii="Bookman Old Style" w:hAnsi="Bookman Old Style"/>
          <w:sz w:val="22"/>
          <w:szCs w:val="22"/>
        </w:rPr>
        <w:t xml:space="preserve">       </w:t>
      </w:r>
      <w:r w:rsidRPr="00095BFC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095BFC">
        <w:rPr>
          <w:rFonts w:ascii="Bookman Old Style" w:hAnsi="Bookman Old Style"/>
          <w:b/>
          <w:bCs/>
          <w:sz w:val="22"/>
          <w:szCs w:val="22"/>
          <w:lang w:eastAsia="zh-CN"/>
        </w:rPr>
        <w:tab/>
        <w:t xml:space="preserve">          ZAMAWIAJĄCY</w:t>
      </w:r>
    </w:p>
    <w:p w:rsidR="00977F2B" w:rsidRPr="00095BFC" w:rsidRDefault="00977F2B" w:rsidP="00977F2B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:rsidR="00977F2B" w:rsidRPr="00095BFC" w:rsidRDefault="00977F2B" w:rsidP="00977F2B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977F2B" w:rsidRPr="00095BFC" w:rsidRDefault="00977F2B" w:rsidP="00977F2B">
      <w:pPr>
        <w:rPr>
          <w:rFonts w:ascii="Bookman Old Style" w:hAnsi="Bookman Old Style"/>
          <w:sz w:val="22"/>
          <w:szCs w:val="22"/>
        </w:rPr>
      </w:pPr>
      <w:r w:rsidRPr="00095BFC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Pr="00095BFC"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:rsidR="00977F2B" w:rsidRPr="00095BFC" w:rsidRDefault="00977F2B" w:rsidP="00977F2B">
      <w:pPr>
        <w:rPr>
          <w:rFonts w:ascii="Bookman Old Style" w:hAnsi="Bookman Old Style"/>
          <w:i/>
        </w:rPr>
      </w:pPr>
      <w:r w:rsidRPr="00095BFC">
        <w:rPr>
          <w:rFonts w:ascii="Bookman Old Style" w:hAnsi="Bookman Old Style"/>
          <w:i/>
        </w:rPr>
        <w:t xml:space="preserve">          Data i podpis                                                                             Data i podpis</w:t>
      </w:r>
    </w:p>
    <w:p w:rsidR="00977F2B" w:rsidRPr="00095BFC" w:rsidRDefault="00977F2B" w:rsidP="00977F2B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  <w:r w:rsidRPr="00095BFC">
        <w:rPr>
          <w:rFonts w:ascii="Verdana" w:hAnsi="Verdana" w:cs="TimesNewRomanPS-BoldMT"/>
          <w:b/>
          <w:bCs/>
          <w:color w:val="000000"/>
        </w:rPr>
        <w:t xml:space="preserve">                                                                                                               </w:t>
      </w:r>
    </w:p>
    <w:p w:rsidR="00977F2B" w:rsidRDefault="00977F2B" w:rsidP="00977F2B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977F2B" w:rsidRDefault="00977F2B" w:rsidP="00977F2B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977F2B" w:rsidRDefault="00977F2B" w:rsidP="00977F2B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977F2B" w:rsidRDefault="00977F2B" w:rsidP="00977F2B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903C17" w:rsidRDefault="00903C17" w:rsidP="00977F2B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903C17" w:rsidRDefault="00903C17" w:rsidP="00977F2B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903C17" w:rsidRDefault="00903C17" w:rsidP="00977F2B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903C17" w:rsidRDefault="00903C17" w:rsidP="00977F2B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903C17" w:rsidRPr="00095BFC" w:rsidRDefault="00903C17" w:rsidP="00977F2B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  <w:bookmarkStart w:id="14" w:name="_GoBack"/>
      <w:bookmarkEnd w:id="14"/>
    </w:p>
    <w:p w:rsidR="00977F2B" w:rsidRPr="00095BFC" w:rsidRDefault="00977F2B" w:rsidP="00977F2B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977F2B" w:rsidRPr="00095BFC" w:rsidRDefault="00977F2B" w:rsidP="00977F2B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  <w:color w:val="000000"/>
        </w:rPr>
      </w:pPr>
      <w:r w:rsidRPr="00095BFC">
        <w:rPr>
          <w:rFonts w:ascii="Verdana" w:hAnsi="Verdana" w:cs="TimesNewRomanPS-BoldMT"/>
          <w:bCs/>
          <w:color w:val="000000"/>
        </w:rPr>
        <w:t>Zał. Nr 2 do umowy</w:t>
      </w:r>
    </w:p>
    <w:p w:rsidR="00977F2B" w:rsidRPr="00095BFC" w:rsidRDefault="00977F2B" w:rsidP="00977F2B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977F2B" w:rsidRPr="003C626E" w:rsidRDefault="00977F2B" w:rsidP="00977F2B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Umowa powierzenia przetwarzania danych osobowych</w:t>
      </w:r>
    </w:p>
    <w:p w:rsidR="00977F2B" w:rsidRPr="003C626E" w:rsidRDefault="00977F2B" w:rsidP="00977F2B">
      <w:pPr>
        <w:spacing w:line="256" w:lineRule="auto"/>
        <w:jc w:val="both"/>
        <w:rPr>
          <w:rFonts w:ascii="Calibri" w:eastAsia="Calibri" w:hAnsi="Calibri" w:cs="Calibri"/>
          <w:sz w:val="12"/>
          <w:szCs w:val="22"/>
          <w:lang w:eastAsia="en-US"/>
        </w:rPr>
      </w:pPr>
    </w:p>
    <w:p w:rsidR="00977F2B" w:rsidRPr="003C626E" w:rsidRDefault="00977F2B" w:rsidP="00977F2B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zawarta w dniu ...................................... w ......................................  </w:t>
      </w:r>
    </w:p>
    <w:p w:rsidR="00977F2B" w:rsidRPr="003C626E" w:rsidRDefault="00977F2B" w:rsidP="00977F2B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pomiędzy:</w:t>
      </w:r>
    </w:p>
    <w:p w:rsidR="00977F2B" w:rsidRPr="003C626E" w:rsidRDefault="00977F2B" w:rsidP="00977F2B">
      <w:pPr>
        <w:spacing w:line="256" w:lineRule="auto"/>
        <w:jc w:val="both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 xml:space="preserve">Akademią Górniczo-Hutniczą im. Stanisława Staszica w Krakowie </w:t>
      </w:r>
    </w:p>
    <w:p w:rsidR="00977F2B" w:rsidRPr="003C626E" w:rsidRDefault="00977F2B" w:rsidP="00977F2B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Al. Mickiewicza 30, 30-059 Kraków </w:t>
      </w:r>
    </w:p>
    <w:p w:rsidR="00977F2B" w:rsidRPr="003C626E" w:rsidRDefault="00977F2B" w:rsidP="00977F2B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reprezentowaną przez:</w:t>
      </w:r>
    </w:p>
    <w:p w:rsidR="00977F2B" w:rsidRPr="003C626E" w:rsidRDefault="00977F2B" w:rsidP="00977F2B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……………………………………………………………………………………………</w:t>
      </w:r>
    </w:p>
    <w:p w:rsidR="00977F2B" w:rsidRPr="003C626E" w:rsidRDefault="00977F2B" w:rsidP="00977F2B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zwaną dalej również „</w:t>
      </w: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AGH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”</w:t>
      </w:r>
    </w:p>
    <w:p w:rsidR="00977F2B" w:rsidRPr="003C626E" w:rsidRDefault="00977F2B" w:rsidP="00977F2B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a</w:t>
      </w:r>
    </w:p>
    <w:p w:rsidR="00977F2B" w:rsidRPr="003C626E" w:rsidRDefault="00977F2B" w:rsidP="00977F2B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XXX * .</w:t>
      </w: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...........................................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977F2B" w:rsidRPr="003C626E" w:rsidRDefault="00977F2B" w:rsidP="00977F2B">
      <w:pPr>
        <w:spacing w:line="256" w:lineRule="auto"/>
        <w:jc w:val="both"/>
        <w:rPr>
          <w:rFonts w:ascii="Calibri" w:eastAsia="Calibri" w:hAnsi="Calibri" w:cs="Calibri"/>
          <w:i/>
          <w:szCs w:val="22"/>
          <w:lang w:eastAsia="en-US"/>
        </w:rPr>
      </w:pPr>
      <w:r w:rsidRPr="003C626E">
        <w:rPr>
          <w:rFonts w:ascii="Calibri" w:eastAsia="Calibri" w:hAnsi="Calibri" w:cs="Calibri"/>
          <w:i/>
          <w:szCs w:val="22"/>
          <w:lang w:eastAsia="en-US"/>
        </w:rPr>
        <w:t>* dotyczy podmiotów podlegających wpisowi do KRS (spółki prawa handlowego, fundacje, stowarzyszenia itp.)</w:t>
      </w:r>
    </w:p>
    <w:p w:rsidR="00977F2B" w:rsidRPr="003C626E" w:rsidRDefault="00977F2B" w:rsidP="00977F2B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reprezentowaną przez: ....</w:t>
      </w:r>
    </w:p>
    <w:p w:rsidR="00977F2B" w:rsidRPr="003C626E" w:rsidRDefault="00977F2B" w:rsidP="00977F2B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lub </w:t>
      </w:r>
    </w:p>
    <w:p w:rsidR="00977F2B" w:rsidRPr="003C626E" w:rsidRDefault="00977F2B" w:rsidP="00977F2B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:rsidR="00977F2B" w:rsidRPr="003C626E" w:rsidRDefault="00977F2B" w:rsidP="00977F2B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i Informacji o Działalności Gospodarczej, NIP …………., REGON ……….,</w:t>
      </w:r>
    </w:p>
    <w:p w:rsidR="00977F2B" w:rsidRPr="003C626E" w:rsidRDefault="00977F2B" w:rsidP="00977F2B">
      <w:pPr>
        <w:spacing w:line="256" w:lineRule="auto"/>
        <w:jc w:val="both"/>
        <w:rPr>
          <w:rFonts w:ascii="Calibri" w:eastAsia="Calibri" w:hAnsi="Calibri" w:cs="Calibri"/>
          <w:i/>
          <w:szCs w:val="22"/>
          <w:lang w:eastAsia="en-US"/>
        </w:rPr>
      </w:pPr>
      <w:r w:rsidRPr="003C626E">
        <w:rPr>
          <w:rFonts w:ascii="Calibri" w:eastAsia="Calibri" w:hAnsi="Calibri" w:cs="Calibri"/>
          <w:i/>
          <w:szCs w:val="22"/>
          <w:lang w:eastAsia="en-US"/>
        </w:rPr>
        <w:t xml:space="preserve">** dotyczy przedsiębiorców będący osobami fizycznymi </w:t>
      </w:r>
    </w:p>
    <w:p w:rsidR="00977F2B" w:rsidRPr="003C626E" w:rsidRDefault="00977F2B" w:rsidP="00977F2B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zwaną(</w:t>
      </w:r>
      <w:proofErr w:type="spellStart"/>
      <w:r w:rsidRPr="003C626E">
        <w:rPr>
          <w:rFonts w:ascii="Calibri" w:eastAsia="Calibri" w:hAnsi="Calibri" w:cs="Calibri"/>
          <w:sz w:val="22"/>
          <w:szCs w:val="22"/>
          <w:lang w:eastAsia="en-US"/>
        </w:rPr>
        <w:t>ym</w:t>
      </w:r>
      <w:proofErr w:type="spellEnd"/>
      <w:r w:rsidRPr="003C626E">
        <w:rPr>
          <w:rFonts w:ascii="Calibri" w:eastAsia="Calibri" w:hAnsi="Calibri" w:cs="Calibri"/>
          <w:sz w:val="22"/>
          <w:szCs w:val="22"/>
          <w:lang w:eastAsia="en-US"/>
        </w:rPr>
        <w:t>) dalej również „</w:t>
      </w: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Podmiotem przetwarzającym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”</w:t>
      </w:r>
    </w:p>
    <w:p w:rsidR="00977F2B" w:rsidRPr="003C626E" w:rsidRDefault="00977F2B" w:rsidP="00977F2B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977F2B" w:rsidRPr="003C626E" w:rsidRDefault="00977F2B" w:rsidP="00977F2B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łącznie zwanymi „</w:t>
      </w: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Stronami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”.</w:t>
      </w:r>
    </w:p>
    <w:p w:rsidR="00977F2B" w:rsidRPr="003C626E" w:rsidRDefault="00977F2B" w:rsidP="00977F2B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W związku z:</w:t>
      </w:r>
    </w:p>
    <w:p w:rsidR="00977F2B" w:rsidRDefault="00977F2B" w:rsidP="00977F2B">
      <w:pPr>
        <w:spacing w:line="256" w:lineRule="auto"/>
        <w:ind w:left="360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realizacją projektu pn. „……………………." na podstawie umowy o dofinansowanie projektu w ramach Programu Operacyjnego Wiedza Edukacja Rozwój 2014-2020, nr </w:t>
      </w:r>
      <w:r w:rsidRPr="00977F2B">
        <w:rPr>
          <w:rFonts w:ascii="Calibri" w:eastAsia="Calibri" w:hAnsi="Calibri" w:cs="Calibri"/>
          <w:sz w:val="22"/>
          <w:szCs w:val="22"/>
          <w:lang w:eastAsia="en-US"/>
        </w:rPr>
        <w:t>POWR.03.05.00-00-Z309/18 Zintegrowany Program Rozwoju Akademii Górniczo-Hutniczej w Krakowie II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, </w:t>
      </w:r>
    </w:p>
    <w:p w:rsidR="00977F2B" w:rsidRPr="003C626E" w:rsidRDefault="00977F2B" w:rsidP="00977F2B">
      <w:pPr>
        <w:spacing w:line="256" w:lineRule="auto"/>
        <w:ind w:left="360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zawarciem przez Strony umowy nr ……………………..</w:t>
      </w:r>
    </w:p>
    <w:p w:rsidR="00977F2B" w:rsidRPr="003C626E" w:rsidRDefault="00977F2B" w:rsidP="00977F2B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977F2B" w:rsidRPr="003C626E" w:rsidRDefault="00977F2B" w:rsidP="00977F2B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Strony zawierają niniejszą umowę powierzenia przetwarzania danych.</w:t>
      </w:r>
    </w:p>
    <w:p w:rsidR="00977F2B" w:rsidRPr="003C626E" w:rsidRDefault="00977F2B" w:rsidP="00977F2B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</w:p>
    <w:p w:rsidR="00977F2B" w:rsidRPr="003C626E" w:rsidRDefault="00977F2B" w:rsidP="00977F2B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1.</w:t>
      </w:r>
    </w:p>
    <w:p w:rsidR="00977F2B" w:rsidRPr="003C626E" w:rsidRDefault="00977F2B" w:rsidP="00977F2B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</w:t>
      </w:r>
      <w:r w:rsidRPr="003C626E">
        <w:t xml:space="preserve">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03.05.0-00-Z307/17-00, AGH jest umocowana do powierzenia przetwarzania danych osobowych podmiotom wykonującym zadania związane z udzieleniem wsparcia i realizacją Projektu.</w:t>
      </w:r>
    </w:p>
    <w:p w:rsidR="00977F2B" w:rsidRPr="003C626E" w:rsidRDefault="00977F2B" w:rsidP="00977F2B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:rsidR="00977F2B" w:rsidRPr="003C626E" w:rsidRDefault="00977F2B" w:rsidP="00977F2B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977F2B" w:rsidRPr="003C626E" w:rsidRDefault="00977F2B" w:rsidP="00977F2B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oświadcza, iż prowadzi rejestr kategorii czynności przetwarzania oraz stosuje środki bezpieczeństwa spełniające wymogi zawarte w RODO.</w:t>
      </w:r>
    </w:p>
    <w:p w:rsidR="00977F2B" w:rsidRPr="003C626E" w:rsidRDefault="00977F2B" w:rsidP="00977F2B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977F2B" w:rsidRPr="003C626E" w:rsidRDefault="00977F2B" w:rsidP="00977F2B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2.</w:t>
      </w:r>
    </w:p>
    <w:p w:rsidR="00977F2B" w:rsidRPr="003C626E" w:rsidRDefault="00977F2B" w:rsidP="00977F2B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będzie przetwarzał powierzone, na podstawie niniejszej umowy, następujące dane osobowe pracowników/studentów AGH: …………………………</w:t>
      </w:r>
    </w:p>
    <w:p w:rsidR="00977F2B" w:rsidRPr="003C626E" w:rsidRDefault="00977F2B" w:rsidP="00977F2B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3.</w:t>
      </w:r>
    </w:p>
    <w:p w:rsidR="00977F2B" w:rsidRPr="003C626E" w:rsidRDefault="00977F2B" w:rsidP="00977F2B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977F2B" w:rsidRPr="003C626E" w:rsidRDefault="00977F2B" w:rsidP="00977F2B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dołożyć należytej staranności przy przetwarzaniu powierzonych danych osobowych.</w:t>
      </w:r>
    </w:p>
    <w:p w:rsidR="00977F2B" w:rsidRPr="003C626E" w:rsidRDefault="00977F2B" w:rsidP="00977F2B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:rsidR="00977F2B" w:rsidRPr="003C626E" w:rsidRDefault="00977F2B" w:rsidP="00977F2B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977F2B" w:rsidRPr="003C626E" w:rsidRDefault="00977F2B" w:rsidP="00977F2B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5.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:rsidR="00977F2B" w:rsidRPr="003C626E" w:rsidRDefault="00977F2B" w:rsidP="00977F2B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6.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977F2B" w:rsidRPr="003C626E" w:rsidRDefault="00977F2B" w:rsidP="00977F2B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7.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:rsidR="00977F2B" w:rsidRPr="003C626E" w:rsidRDefault="00977F2B" w:rsidP="00977F2B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4.</w:t>
      </w:r>
    </w:p>
    <w:p w:rsidR="00977F2B" w:rsidRPr="003C626E" w:rsidRDefault="00977F2B" w:rsidP="00977F2B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977F2B" w:rsidRPr="003C626E" w:rsidRDefault="00977F2B" w:rsidP="00977F2B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:rsidR="00977F2B" w:rsidRPr="003C626E" w:rsidRDefault="00977F2B" w:rsidP="00977F2B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:rsidR="00977F2B" w:rsidRPr="003C626E" w:rsidRDefault="00977F2B" w:rsidP="00977F2B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Kontrolerzy mają w szczególności prawo:</w:t>
      </w:r>
    </w:p>
    <w:p w:rsidR="00977F2B" w:rsidRPr="003C626E" w:rsidRDefault="00977F2B" w:rsidP="00977F2B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wstępu, w godzinach pracy Podmiotu przetwarzającego, za okazaniem imiennego upoważnienia, do pomieszczenia, w którym jest zlokalizowany zbiór powierzonych do 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:rsidR="00977F2B" w:rsidRPr="003C626E" w:rsidRDefault="00977F2B" w:rsidP="00977F2B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:rsidR="00977F2B" w:rsidRPr="003C626E" w:rsidRDefault="00977F2B" w:rsidP="00977F2B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wglądu do wszelkich dokumentów i wszelkich danych mających bezpośredni związek z przedmiotem kontroli lub audytu oraz sporządzania ich kopii;</w:t>
      </w:r>
    </w:p>
    <w:p w:rsidR="00977F2B" w:rsidRPr="003C626E" w:rsidRDefault="00977F2B" w:rsidP="00977F2B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przeprowadzania oględzin urządzeń, nośników oraz systemu informatycznego służącego do przetwarzania danych osobowych.</w:t>
      </w:r>
    </w:p>
    <w:p w:rsidR="00977F2B" w:rsidRPr="003C626E" w:rsidRDefault="00977F2B" w:rsidP="00977F2B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5.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3C626E">
        <w:rPr>
          <w:rFonts w:ascii="Calibri" w:eastAsia="Calibri" w:hAnsi="Calibri" w:cs="Calibri"/>
          <w:sz w:val="22"/>
          <w:szCs w:val="22"/>
          <w:lang w:eastAsia="en-US"/>
        </w:rPr>
        <w:t>późn</w:t>
      </w:r>
      <w:proofErr w:type="spellEnd"/>
      <w:r w:rsidRPr="003C626E">
        <w:rPr>
          <w:rFonts w:ascii="Calibri" w:eastAsia="Calibri" w:hAnsi="Calibri" w:cs="Calibri"/>
          <w:sz w:val="22"/>
          <w:szCs w:val="22"/>
          <w:lang w:eastAsia="en-US"/>
        </w:rPr>
        <w:t>. zm.).</w:t>
      </w:r>
    </w:p>
    <w:p w:rsidR="00977F2B" w:rsidRPr="003C626E" w:rsidRDefault="00977F2B" w:rsidP="00977F2B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6.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:rsidR="00977F2B" w:rsidRPr="003C626E" w:rsidRDefault="00977F2B" w:rsidP="00977F2B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7.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Podmiot przetwarzający udostępnia AGH wszelkie informacje niezbędne do wykazania spełnienia obowiązków określonych w art. 28 RODO. </w:t>
      </w:r>
    </w:p>
    <w:p w:rsidR="00977F2B" w:rsidRPr="003C626E" w:rsidRDefault="00977F2B" w:rsidP="00977F2B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5.</w:t>
      </w:r>
    </w:p>
    <w:p w:rsidR="00977F2B" w:rsidRDefault="00977F2B" w:rsidP="00977F2B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Podmiot przetwarzający nie może powierzyć danych osobowych objętych niniejszą umową do dalszego przetwarzania.  </w:t>
      </w:r>
    </w:p>
    <w:p w:rsidR="00977F2B" w:rsidRPr="003C626E" w:rsidRDefault="00977F2B" w:rsidP="00977F2B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977F2B" w:rsidRPr="003C626E" w:rsidRDefault="00977F2B" w:rsidP="00977F2B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6.</w:t>
      </w:r>
    </w:p>
    <w:p w:rsidR="00977F2B" w:rsidRPr="003C626E" w:rsidRDefault="00977F2B" w:rsidP="00977F2B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977F2B" w:rsidRPr="003C626E" w:rsidRDefault="00977F2B" w:rsidP="00977F2B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:rsidR="00977F2B" w:rsidRPr="003C626E" w:rsidRDefault="00977F2B" w:rsidP="00977F2B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977F2B" w:rsidRPr="003C626E" w:rsidRDefault="00977F2B" w:rsidP="00977F2B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:rsidR="00977F2B" w:rsidRPr="003C626E" w:rsidRDefault="00977F2B" w:rsidP="00977F2B">
      <w:pPr>
        <w:spacing w:line="256" w:lineRule="auto"/>
        <w:jc w:val="center"/>
        <w:rPr>
          <w:rFonts w:ascii="Calibri" w:eastAsia="Calibri" w:hAnsi="Calibri" w:cs="Calibri"/>
          <w:b/>
          <w:sz w:val="8"/>
          <w:szCs w:val="22"/>
          <w:lang w:eastAsia="en-US"/>
        </w:rPr>
      </w:pPr>
    </w:p>
    <w:p w:rsidR="00977F2B" w:rsidRPr="003C626E" w:rsidRDefault="00977F2B" w:rsidP="00977F2B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7.</w:t>
      </w:r>
    </w:p>
    <w:p w:rsidR="00977F2B" w:rsidRPr="003C626E" w:rsidRDefault="00977F2B" w:rsidP="00977F2B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AGH może rozwiązać niniejszą umowę ze skutkiem natychmiastowym, gdy Podmiot przetwarzający:</w:t>
      </w:r>
    </w:p>
    <w:p w:rsidR="00977F2B" w:rsidRPr="003C626E" w:rsidRDefault="00977F2B" w:rsidP="00977F2B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pomimo zobowiązania go do usunięcia uchybień stwierdzonych podczas kontroli nie usunie ich w wyznaczonym terminie;</w:t>
      </w:r>
    </w:p>
    <w:p w:rsidR="00977F2B" w:rsidRPr="003C626E" w:rsidRDefault="00977F2B" w:rsidP="00977F2B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przetwarza dane osobowe w sposób niezgodny z umową lub przepisami prawa.</w:t>
      </w:r>
    </w:p>
    <w:p w:rsidR="00977F2B" w:rsidRPr="003C626E" w:rsidRDefault="00977F2B" w:rsidP="00977F2B">
      <w:pPr>
        <w:spacing w:line="256" w:lineRule="auto"/>
        <w:jc w:val="center"/>
        <w:rPr>
          <w:rFonts w:ascii="Calibri" w:eastAsia="Calibri" w:hAnsi="Calibri" w:cs="Calibri"/>
          <w:b/>
          <w:sz w:val="2"/>
          <w:szCs w:val="22"/>
          <w:lang w:eastAsia="en-US"/>
        </w:rPr>
      </w:pPr>
    </w:p>
    <w:p w:rsidR="00977F2B" w:rsidRPr="003C626E" w:rsidRDefault="00977F2B" w:rsidP="00977F2B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8.</w:t>
      </w:r>
    </w:p>
    <w:p w:rsidR="00977F2B" w:rsidRPr="003C626E" w:rsidRDefault="00977F2B" w:rsidP="00977F2B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977F2B" w:rsidRPr="003C626E" w:rsidRDefault="00977F2B" w:rsidP="00977F2B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:rsidR="00977F2B" w:rsidRPr="003C626E" w:rsidRDefault="00977F2B" w:rsidP="00977F2B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Obowiązek zachowania w tajemnicy danych osobowych powierzonych do przetwarzania obowiązuje bezterminowo.</w:t>
      </w:r>
    </w:p>
    <w:p w:rsidR="00977F2B" w:rsidRPr="003C626E" w:rsidRDefault="00977F2B" w:rsidP="00977F2B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9.</w:t>
      </w:r>
    </w:p>
    <w:p w:rsidR="00977F2B" w:rsidRPr="003C626E" w:rsidRDefault="00977F2B" w:rsidP="00977F2B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Niniejsza umowa zostaje zawarta na czas realizacji umowy …………………</w:t>
      </w:r>
    </w:p>
    <w:p w:rsidR="00977F2B" w:rsidRPr="003C626E" w:rsidRDefault="00977F2B" w:rsidP="00977F2B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Umowa została sporządzona w dwóch jednobrzmiących egzemplarzach po jednym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dla każdej ze Stron. </w:t>
      </w:r>
    </w:p>
    <w:p w:rsidR="00977F2B" w:rsidRPr="003C626E" w:rsidRDefault="00977F2B" w:rsidP="00977F2B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W sprawach nieuregulowanych zastosowanie będą miały przepisy Kodeksu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  <w:t>cywilnego oraz RODO.</w:t>
      </w:r>
    </w:p>
    <w:p w:rsidR="00977F2B" w:rsidRPr="003C626E" w:rsidRDefault="00977F2B" w:rsidP="00977F2B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Sądem właściwym dla rozpatrzenia sporów wynikających z niniejszej umowy będzie sąd właściwy dla siedziby AGH.</w:t>
      </w:r>
    </w:p>
    <w:p w:rsidR="00977F2B" w:rsidRPr="003C626E" w:rsidRDefault="00977F2B" w:rsidP="00977F2B">
      <w:pPr>
        <w:spacing w:after="160"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977F2B" w:rsidRPr="003C626E" w:rsidRDefault="00977F2B" w:rsidP="00977F2B">
      <w:pPr>
        <w:spacing w:after="160"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</w:p>
    <w:p w:rsidR="00977F2B" w:rsidRPr="003C626E" w:rsidRDefault="00977F2B" w:rsidP="00977F2B">
      <w:pPr>
        <w:spacing w:after="160"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…………………………………                                 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                                        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       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     …………………………………………………</w:t>
      </w:r>
    </w:p>
    <w:p w:rsidR="00977F2B" w:rsidRPr="003C626E" w:rsidRDefault="00977F2B" w:rsidP="00977F2B">
      <w:pPr>
        <w:spacing w:after="160" w:line="256" w:lineRule="auto"/>
        <w:ind w:firstLine="708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AGH                                                           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                                                   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  <w:t>Podmiot przetwarzający</w:t>
      </w:r>
    </w:p>
    <w:p w:rsidR="00977F2B" w:rsidRPr="003C626E" w:rsidRDefault="00977F2B" w:rsidP="00977F2B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977F2B" w:rsidRPr="003C626E" w:rsidRDefault="00977F2B" w:rsidP="00977F2B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977F2B" w:rsidRPr="003C626E" w:rsidRDefault="00977F2B" w:rsidP="00977F2B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977F2B" w:rsidRPr="003C626E" w:rsidRDefault="00977F2B" w:rsidP="00977F2B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977F2B" w:rsidRPr="003C626E" w:rsidRDefault="00977F2B" w:rsidP="00977F2B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977F2B" w:rsidRPr="003C626E" w:rsidRDefault="00977F2B" w:rsidP="00977F2B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977F2B" w:rsidRPr="003C626E" w:rsidRDefault="00977F2B" w:rsidP="00977F2B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977F2B" w:rsidRPr="003C626E" w:rsidRDefault="00977F2B" w:rsidP="00977F2B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977F2B" w:rsidRPr="003C626E" w:rsidRDefault="00977F2B" w:rsidP="00977F2B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977F2B" w:rsidRPr="003C626E" w:rsidRDefault="00977F2B" w:rsidP="00977F2B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977F2B" w:rsidRPr="003C626E" w:rsidRDefault="00977F2B" w:rsidP="00977F2B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977F2B" w:rsidRPr="003C626E" w:rsidRDefault="00977F2B" w:rsidP="00977F2B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977F2B" w:rsidRPr="003C626E" w:rsidRDefault="00977F2B" w:rsidP="00977F2B">
      <w:pPr>
        <w:spacing w:after="160" w:line="256" w:lineRule="auto"/>
        <w:jc w:val="both"/>
        <w:rPr>
          <w:rFonts w:ascii="Calibri" w:eastAsia="Calibri" w:hAnsi="Calibri"/>
          <w:sz w:val="12"/>
          <w:szCs w:val="22"/>
          <w:lang w:eastAsia="en-US"/>
        </w:rPr>
      </w:pPr>
    </w:p>
    <w:p w:rsidR="00977F2B" w:rsidRPr="003C626E" w:rsidRDefault="00977F2B" w:rsidP="00977F2B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Załącznik nr 1 do umowy powierzenia przetwarzania danych osobowych</w:t>
      </w:r>
    </w:p>
    <w:p w:rsidR="00977F2B" w:rsidRPr="003C626E" w:rsidRDefault="00977F2B" w:rsidP="00977F2B">
      <w:pPr>
        <w:spacing w:after="160" w:line="256" w:lineRule="auto"/>
        <w:jc w:val="both"/>
        <w:rPr>
          <w:rFonts w:ascii="Calibri" w:eastAsia="Calibri" w:hAnsi="Calibri"/>
          <w:sz w:val="12"/>
          <w:szCs w:val="22"/>
          <w:lang w:eastAsia="en-US"/>
        </w:rPr>
      </w:pPr>
    </w:p>
    <w:p w:rsidR="00977F2B" w:rsidRPr="003C626E" w:rsidRDefault="00977F2B" w:rsidP="00977F2B">
      <w:pPr>
        <w:spacing w:after="160" w:line="256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/>
          <w:b/>
          <w:sz w:val="22"/>
          <w:szCs w:val="22"/>
          <w:lang w:eastAsia="en-US"/>
        </w:rPr>
        <w:t>UPOWAŻNIENIE Nr______</w:t>
      </w:r>
    </w:p>
    <w:p w:rsidR="00977F2B" w:rsidRPr="003C626E" w:rsidRDefault="00977F2B" w:rsidP="00977F2B">
      <w:pPr>
        <w:spacing w:after="160" w:line="256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/>
          <w:b/>
          <w:sz w:val="22"/>
          <w:szCs w:val="22"/>
          <w:lang w:eastAsia="en-US"/>
        </w:rPr>
        <w:t>DO PRZETWARZANIA DANYCH OSOBOWYCH</w:t>
      </w:r>
    </w:p>
    <w:p w:rsidR="00977F2B" w:rsidRPr="003C626E" w:rsidRDefault="00977F2B" w:rsidP="00977F2B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977F2B" w:rsidRPr="003C626E" w:rsidRDefault="00977F2B" w:rsidP="00977F2B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977F2B" w:rsidRPr="003C626E" w:rsidRDefault="00977F2B" w:rsidP="00977F2B">
      <w:pPr>
        <w:spacing w:after="160" w:line="256" w:lineRule="auto"/>
        <w:jc w:val="both"/>
        <w:rPr>
          <w:rFonts w:ascii="Calibri" w:eastAsia="Calibri" w:hAnsi="Calibri"/>
          <w:i/>
          <w:szCs w:val="22"/>
          <w:lang w:eastAsia="en-US"/>
        </w:rPr>
      </w:pPr>
      <w:r w:rsidRPr="003C626E">
        <w:rPr>
          <w:rFonts w:ascii="Calibri" w:eastAsia="Calibri" w:hAnsi="Calibri"/>
          <w:i/>
          <w:szCs w:val="22"/>
          <w:lang w:eastAsia="en-US"/>
        </w:rPr>
        <w:t xml:space="preserve">                                    (imię nazwisko, stanowisko) </w:t>
      </w:r>
    </w:p>
    <w:p w:rsidR="00977F2B" w:rsidRPr="003C626E" w:rsidRDefault="00977F2B" w:rsidP="00977F2B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977F2B" w:rsidRPr="003C626E" w:rsidRDefault="00977F2B" w:rsidP="00977F2B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977F2B" w:rsidRPr="003C626E" w:rsidRDefault="00977F2B" w:rsidP="00977F2B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________________________________</w:t>
      </w:r>
    </w:p>
    <w:p w:rsidR="00977F2B" w:rsidRPr="003C626E" w:rsidRDefault="00977F2B" w:rsidP="00977F2B">
      <w:pPr>
        <w:spacing w:after="160" w:line="256" w:lineRule="auto"/>
        <w:jc w:val="both"/>
        <w:rPr>
          <w:rFonts w:ascii="Calibri" w:eastAsia="Calibri" w:hAnsi="Calibri"/>
          <w:i/>
          <w:szCs w:val="22"/>
          <w:lang w:eastAsia="en-US"/>
        </w:rPr>
      </w:pPr>
      <w:r w:rsidRPr="003C626E">
        <w:rPr>
          <w:rFonts w:ascii="Calibri" w:eastAsia="Calibri" w:hAnsi="Calibri"/>
          <w:i/>
          <w:szCs w:val="22"/>
          <w:lang w:eastAsia="en-US"/>
        </w:rPr>
        <w:t>Czytelny podpis osoby upoważnionej do wydawania i odwoływania upoważnień.</w:t>
      </w:r>
    </w:p>
    <w:p w:rsidR="00977F2B" w:rsidRPr="003C626E" w:rsidRDefault="00977F2B" w:rsidP="00977F2B">
      <w:pPr>
        <w:spacing w:after="160" w:line="256" w:lineRule="auto"/>
        <w:jc w:val="both"/>
        <w:rPr>
          <w:rFonts w:ascii="Calibri" w:eastAsia="Calibri" w:hAnsi="Calibri"/>
          <w:sz w:val="14"/>
          <w:szCs w:val="22"/>
          <w:lang w:eastAsia="en-US"/>
        </w:rPr>
      </w:pPr>
    </w:p>
    <w:p w:rsidR="00977F2B" w:rsidRPr="003C626E" w:rsidRDefault="00977F2B" w:rsidP="00977F2B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Upoważnienie otrzymałem</w:t>
      </w:r>
    </w:p>
    <w:p w:rsidR="00977F2B" w:rsidRPr="003C626E" w:rsidRDefault="00977F2B" w:rsidP="00977F2B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 xml:space="preserve">                                                                                                                         </w:t>
      </w:r>
    </w:p>
    <w:p w:rsidR="00977F2B" w:rsidRPr="003C626E" w:rsidRDefault="00977F2B" w:rsidP="00977F2B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 xml:space="preserve"> _____________________</w:t>
      </w:r>
    </w:p>
    <w:p w:rsidR="00977F2B" w:rsidRPr="003C626E" w:rsidRDefault="00977F2B" w:rsidP="00977F2B">
      <w:pPr>
        <w:spacing w:after="160" w:line="256" w:lineRule="auto"/>
        <w:jc w:val="both"/>
        <w:rPr>
          <w:rFonts w:ascii="Calibri" w:eastAsia="Calibri" w:hAnsi="Calibri"/>
          <w:i/>
          <w:szCs w:val="22"/>
          <w:lang w:eastAsia="en-US"/>
        </w:rPr>
      </w:pPr>
      <w:r w:rsidRPr="003C626E">
        <w:rPr>
          <w:rFonts w:ascii="Calibri" w:eastAsia="Calibri" w:hAnsi="Calibri"/>
          <w:i/>
          <w:szCs w:val="22"/>
          <w:lang w:eastAsia="en-US"/>
        </w:rPr>
        <w:t xml:space="preserve"> (miejscowość, data, podpis)</w:t>
      </w:r>
    </w:p>
    <w:p w:rsidR="00977F2B" w:rsidRPr="003C626E" w:rsidRDefault="00977F2B" w:rsidP="00977F2B">
      <w:pPr>
        <w:spacing w:after="160" w:line="256" w:lineRule="auto"/>
        <w:jc w:val="both"/>
        <w:rPr>
          <w:rFonts w:ascii="Calibri" w:eastAsia="Calibri" w:hAnsi="Calibri"/>
          <w:sz w:val="8"/>
          <w:szCs w:val="22"/>
          <w:lang w:eastAsia="en-US"/>
        </w:rPr>
      </w:pPr>
    </w:p>
    <w:p w:rsidR="00977F2B" w:rsidRPr="003C626E" w:rsidRDefault="00977F2B" w:rsidP="00977F2B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Oświadczam, że zapoznałem/</w:t>
      </w:r>
      <w:proofErr w:type="spellStart"/>
      <w:r w:rsidRPr="003C626E">
        <w:rPr>
          <w:rFonts w:ascii="Calibri" w:eastAsia="Calibri" w:hAnsi="Calibri"/>
          <w:sz w:val="22"/>
          <w:szCs w:val="22"/>
          <w:lang w:eastAsia="en-US"/>
        </w:rPr>
        <w:t>am</w:t>
      </w:r>
      <w:proofErr w:type="spellEnd"/>
      <w:r w:rsidRPr="003C626E">
        <w:rPr>
          <w:rFonts w:ascii="Calibri" w:eastAsia="Calibri" w:hAnsi="Calibri"/>
          <w:sz w:val="22"/>
          <w:szCs w:val="22"/>
          <w:lang w:eastAsia="en-US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:rsidR="00977F2B" w:rsidRPr="003C626E" w:rsidRDefault="00977F2B" w:rsidP="00977F2B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Zobowiązuję się do zachowania w tajemnicy przetwarzanych danych osobowych, z którymi zapoznałem/</w:t>
      </w:r>
      <w:proofErr w:type="spellStart"/>
      <w:r w:rsidRPr="003C626E">
        <w:rPr>
          <w:rFonts w:ascii="Calibri" w:eastAsia="Calibri" w:hAnsi="Calibri"/>
          <w:sz w:val="22"/>
          <w:szCs w:val="22"/>
          <w:lang w:eastAsia="en-US"/>
        </w:rPr>
        <w:t>am</w:t>
      </w:r>
      <w:proofErr w:type="spellEnd"/>
      <w:r w:rsidRPr="003C626E">
        <w:rPr>
          <w:rFonts w:ascii="Calibri" w:eastAsia="Calibri" w:hAnsi="Calibri"/>
          <w:sz w:val="22"/>
          <w:szCs w:val="22"/>
          <w:lang w:eastAsia="en-US"/>
        </w:rPr>
        <w:t xml:space="preserve"> się oraz sposobów ich zabezpieczania, zarówno w okresie trwania stosunku prawnego łączącego mnie z ……………………………………… jak również po jego ustaniu. </w:t>
      </w:r>
    </w:p>
    <w:p w:rsidR="00977F2B" w:rsidRPr="003C626E" w:rsidRDefault="00977F2B" w:rsidP="00977F2B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977F2B" w:rsidRPr="003C626E" w:rsidRDefault="00977F2B" w:rsidP="00977F2B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_______________________________</w:t>
      </w:r>
    </w:p>
    <w:p w:rsidR="00977F2B" w:rsidRPr="003C626E" w:rsidRDefault="00977F2B" w:rsidP="00977F2B">
      <w:pPr>
        <w:spacing w:after="160" w:line="256" w:lineRule="auto"/>
        <w:jc w:val="both"/>
        <w:rPr>
          <w:rFonts w:ascii="Calibri" w:eastAsia="Calibri" w:hAnsi="Calibri"/>
          <w:i/>
          <w:szCs w:val="22"/>
          <w:lang w:eastAsia="en-US"/>
        </w:rPr>
      </w:pPr>
      <w:r w:rsidRPr="003C626E">
        <w:rPr>
          <w:rFonts w:ascii="Calibri" w:eastAsia="Calibri" w:hAnsi="Calibri"/>
          <w:i/>
          <w:szCs w:val="22"/>
          <w:lang w:eastAsia="en-US"/>
        </w:rPr>
        <w:t xml:space="preserve"> Czytelny podpis osoby składającej oświadczenie</w:t>
      </w:r>
    </w:p>
    <w:p w:rsidR="00977F2B" w:rsidRPr="003C626E" w:rsidRDefault="00977F2B" w:rsidP="00977F2B">
      <w:pPr>
        <w:spacing w:after="160" w:line="256" w:lineRule="auto"/>
        <w:jc w:val="both"/>
        <w:rPr>
          <w:rFonts w:ascii="Calibri" w:eastAsia="Calibri" w:hAnsi="Calibri"/>
          <w:szCs w:val="22"/>
          <w:lang w:eastAsia="en-US"/>
        </w:rPr>
      </w:pPr>
    </w:p>
    <w:p w:rsidR="00977F2B" w:rsidRPr="003C626E" w:rsidRDefault="00977F2B" w:rsidP="00977F2B">
      <w:pPr>
        <w:spacing w:after="160" w:line="256" w:lineRule="auto"/>
        <w:jc w:val="both"/>
        <w:rPr>
          <w:rFonts w:ascii="Calibri" w:eastAsia="Calibri" w:hAnsi="Calibri"/>
          <w:szCs w:val="22"/>
          <w:lang w:eastAsia="en-US"/>
        </w:rPr>
      </w:pPr>
      <w:r w:rsidRPr="003C626E">
        <w:rPr>
          <w:rFonts w:ascii="Calibri" w:eastAsia="Calibri" w:hAnsi="Calibri"/>
          <w:szCs w:val="22"/>
          <w:lang w:eastAsia="en-US"/>
        </w:rPr>
        <w:t>*niepotrzebne skreślić</w:t>
      </w:r>
    </w:p>
    <w:p w:rsidR="00977F2B" w:rsidRPr="006D0F7E" w:rsidRDefault="00977F2B" w:rsidP="00977F2B">
      <w:pPr>
        <w:pStyle w:val="Zwykytekst"/>
        <w:rPr>
          <w:rFonts w:ascii="Verdana" w:hAnsi="Verdana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398" w:rsidRDefault="009E2398">
      <w:r>
        <w:separator/>
      </w:r>
    </w:p>
  </w:endnote>
  <w:endnote w:type="continuationSeparator" w:id="0">
    <w:p w:rsidR="009E2398" w:rsidRDefault="009E2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398" w:rsidRDefault="009E2398">
      <w:r>
        <w:separator/>
      </w:r>
    </w:p>
  </w:footnote>
  <w:footnote w:type="continuationSeparator" w:id="0">
    <w:p w:rsidR="009E2398" w:rsidRDefault="009E23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5FF2C27"/>
    <w:multiLevelType w:val="hybridMultilevel"/>
    <w:tmpl w:val="0B3A1DE0"/>
    <w:lvl w:ilvl="0" w:tplc="7AA6A71E">
      <w:start w:val="1"/>
      <w:numFmt w:val="lowerLetter"/>
      <w:lvlText w:val="%1)"/>
      <w:lvlJc w:val="left"/>
      <w:pPr>
        <w:ind w:left="144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5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3"/>
  </w:num>
  <w:num w:numId="4">
    <w:abstractNumId w:val="12"/>
  </w:num>
  <w:num w:numId="5">
    <w:abstractNumId w:val="15"/>
  </w:num>
  <w:num w:numId="6">
    <w:abstractNumId w:val="11"/>
  </w:num>
  <w:num w:numId="7">
    <w:abstractNumId w:val="18"/>
  </w:num>
  <w:num w:numId="8">
    <w:abstractNumId w:val="13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0"/>
  </w:num>
  <w:num w:numId="16">
    <w:abstractNumId w:val="17"/>
  </w:num>
  <w:num w:numId="17">
    <w:abstractNumId w:val="0"/>
  </w:num>
  <w:num w:numId="18">
    <w:abstractNumId w:val="5"/>
  </w:num>
  <w:num w:numId="19">
    <w:abstractNumId w:val="9"/>
  </w:num>
  <w:num w:numId="20">
    <w:abstractNumId w:val="19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2398"/>
    <w:rsid w:val="000B6493"/>
    <w:rsid w:val="000E6EAF"/>
    <w:rsid w:val="001836C1"/>
    <w:rsid w:val="001B682A"/>
    <w:rsid w:val="002D5E0A"/>
    <w:rsid w:val="00446B8D"/>
    <w:rsid w:val="00451B18"/>
    <w:rsid w:val="004973AF"/>
    <w:rsid w:val="004A0F0D"/>
    <w:rsid w:val="004C1054"/>
    <w:rsid w:val="0050385D"/>
    <w:rsid w:val="005D69AA"/>
    <w:rsid w:val="00691104"/>
    <w:rsid w:val="006D0F7E"/>
    <w:rsid w:val="007007FD"/>
    <w:rsid w:val="007613A2"/>
    <w:rsid w:val="00774622"/>
    <w:rsid w:val="007858A8"/>
    <w:rsid w:val="00892E0C"/>
    <w:rsid w:val="008C634A"/>
    <w:rsid w:val="00903C17"/>
    <w:rsid w:val="00976B68"/>
    <w:rsid w:val="00977F2B"/>
    <w:rsid w:val="009D554D"/>
    <w:rsid w:val="009E2398"/>
    <w:rsid w:val="00A326F9"/>
    <w:rsid w:val="00A44744"/>
    <w:rsid w:val="00A82F98"/>
    <w:rsid w:val="00AE506E"/>
    <w:rsid w:val="00AF42D3"/>
    <w:rsid w:val="00B46AF2"/>
    <w:rsid w:val="00B75500"/>
    <w:rsid w:val="00B8264E"/>
    <w:rsid w:val="00B93047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  <w:rsid w:val="00FD6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7F2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ZwykytekstZnak">
    <w:name w:val="Zwykły tekst Znak"/>
    <w:link w:val="Zwykytekst"/>
    <w:rsid w:val="00977F2B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3C5FA-59CF-4986-85E4-6274E5399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2737</Words>
  <Characters>19864</Characters>
  <Application>Microsoft Office Word</Application>
  <DocSecurity>0</DocSecurity>
  <Lines>165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22556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1900-12-31T23:00:00Z</cp:lastPrinted>
  <dcterms:created xsi:type="dcterms:W3CDTF">2020-01-24T10:16:00Z</dcterms:created>
  <dcterms:modified xsi:type="dcterms:W3CDTF">2020-01-24T10:16:00Z</dcterms:modified>
</cp:coreProperties>
</file>