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585" w:rsidRDefault="00B3211F" w:rsidP="00160585">
      <w:pPr>
        <w:pStyle w:val="Nagwek"/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16058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POWER logo kolorowe" style="width:453pt;height:42pt;visibility:visible;mso-wrap-style:square">
            <v:imagedata r:id="rId9" o:title="POWER logo kolorowe"/>
          </v:shape>
        </w:pict>
      </w:r>
    </w:p>
    <w:p w:rsidR="00B3211F" w:rsidRPr="00E600F9" w:rsidRDefault="00B3211F" w:rsidP="00B3211F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</w:p>
    <w:p w:rsidR="00B3211F" w:rsidRPr="009555BD" w:rsidRDefault="00B3211F" w:rsidP="00B3211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B3211F" w:rsidRPr="0041609D" w:rsidRDefault="00B3211F" w:rsidP="00B3211F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B3211F" w:rsidRPr="0041609D" w:rsidRDefault="00B3211F" w:rsidP="00B3211F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B3211F" w:rsidRPr="0041609D" w:rsidRDefault="00B3211F" w:rsidP="00B3211F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B3211F" w:rsidRPr="0041609D" w:rsidRDefault="00B3211F" w:rsidP="00B3211F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B3211F" w:rsidRPr="0041609D" w:rsidRDefault="00B3211F" w:rsidP="00B321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B3211F" w:rsidRPr="0041609D" w:rsidRDefault="00B3211F" w:rsidP="00B3211F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3211F" w:rsidRPr="0041609D" w:rsidRDefault="00B3211F" w:rsidP="00B3211F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B3211F" w:rsidRPr="0041609D" w:rsidRDefault="00B3211F" w:rsidP="00B3211F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B3211F" w:rsidRPr="0041609D" w:rsidRDefault="00B3211F" w:rsidP="00B3211F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3211F" w:rsidRPr="008E13E3" w:rsidRDefault="00B3211F" w:rsidP="00B3211F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B3211F" w:rsidRPr="0041609D" w:rsidRDefault="00B3211F" w:rsidP="00B3211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11F" w:rsidRPr="0041609D" w:rsidRDefault="00B3211F" w:rsidP="00B321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B3211F" w:rsidRPr="0041609D" w:rsidRDefault="00B3211F" w:rsidP="00B321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B3211F" w:rsidRPr="0041609D" w:rsidRDefault="00B3211F" w:rsidP="00B321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B3211F" w:rsidRPr="0041609D" w:rsidRDefault="00B3211F" w:rsidP="00B321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>DOTYCZĄCE SPEŁNIANIA 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ARUNKÓW UDZIAŁU W POSTĘPOWANIU </w:t>
      </w:r>
    </w:p>
    <w:p w:rsidR="00B3211F" w:rsidRPr="0041609D" w:rsidRDefault="00B3211F" w:rsidP="00B3211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E600F9">
        <w:rPr>
          <w:rFonts w:ascii="Times New Roman" w:hAnsi="Times New Roman"/>
          <w:b/>
          <w:sz w:val="24"/>
          <w:szCs w:val="24"/>
        </w:rPr>
        <w:t xml:space="preserve">Usługa szkolenia komputerowego z Unity i </w:t>
      </w:r>
      <w:proofErr w:type="spellStart"/>
      <w:r w:rsidRPr="00E600F9">
        <w:rPr>
          <w:rFonts w:ascii="Times New Roman" w:hAnsi="Times New Roman"/>
          <w:b/>
          <w:sz w:val="24"/>
          <w:szCs w:val="24"/>
        </w:rPr>
        <w:t>UnrealEngine</w:t>
      </w:r>
      <w:proofErr w:type="spellEnd"/>
      <w:r w:rsidRPr="00E600F9">
        <w:rPr>
          <w:rFonts w:ascii="Times New Roman" w:hAnsi="Times New Roman"/>
          <w:b/>
          <w:sz w:val="24"/>
          <w:szCs w:val="24"/>
        </w:rPr>
        <w:t xml:space="preserve"> (rozszerzona rzeczywistość), poziom zaawansowany,  dla 3 pracowników </w:t>
      </w:r>
      <w:proofErr w:type="spellStart"/>
      <w:r w:rsidRPr="00E600F9">
        <w:rPr>
          <w:rFonts w:ascii="Times New Roman" w:hAnsi="Times New Roman"/>
          <w:b/>
          <w:sz w:val="24"/>
          <w:szCs w:val="24"/>
        </w:rPr>
        <w:t>WFiIS</w:t>
      </w:r>
      <w:proofErr w:type="spellEnd"/>
      <w:r w:rsidRPr="00E600F9">
        <w:rPr>
          <w:rFonts w:ascii="Times New Roman" w:hAnsi="Times New Roman"/>
          <w:b/>
          <w:sz w:val="24"/>
          <w:szCs w:val="24"/>
        </w:rPr>
        <w:t xml:space="preserve"> AGH, w ramach projektu POWR.03.05.00-00-Z309/18 - Kc-zp.272-19/20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B3211F" w:rsidRPr="009555BD" w:rsidRDefault="00B3211F" w:rsidP="00B3211F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B3211F" w:rsidRDefault="00B3211F" w:rsidP="00B321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-3.</w:t>
      </w:r>
    </w:p>
    <w:p w:rsidR="00B3211F" w:rsidRPr="00ED1EBE" w:rsidRDefault="00B3211F" w:rsidP="00B3211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B3211F" w:rsidRPr="009555BD" w:rsidRDefault="00B3211F" w:rsidP="00B321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B3211F" w:rsidRPr="009555BD" w:rsidRDefault="00B3211F" w:rsidP="00B3211F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B3211F" w:rsidRPr="009555BD" w:rsidRDefault="00B3211F" w:rsidP="00B3211F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B3211F" w:rsidRPr="0041609D" w:rsidRDefault="00B3211F" w:rsidP="00B321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3211F" w:rsidRDefault="00B3211F" w:rsidP="00B3211F">
      <w:pPr>
        <w:jc w:val="both"/>
        <w:rPr>
          <w:b/>
          <w:color w:val="FF0000"/>
        </w:rPr>
      </w:pPr>
    </w:p>
    <w:p w:rsidR="00B3211F" w:rsidRPr="006B1030" w:rsidRDefault="00B3211F" w:rsidP="00B3211F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E6" w:rsidRDefault="00874BE6" w:rsidP="0038231F">
      <w:pPr>
        <w:spacing w:after="0" w:line="240" w:lineRule="auto"/>
      </w:pPr>
      <w:r>
        <w:separator/>
      </w:r>
    </w:p>
  </w:endnote>
  <w:endnote w:type="continuationSeparator" w:id="0">
    <w:p w:rsidR="00874BE6" w:rsidRDefault="00874B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F5" w:rsidRDefault="00C672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058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058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F5" w:rsidRDefault="00C672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E6" w:rsidRDefault="00874BE6" w:rsidP="0038231F">
      <w:pPr>
        <w:spacing w:after="0" w:line="240" w:lineRule="auto"/>
      </w:pPr>
      <w:r>
        <w:separator/>
      </w:r>
    </w:p>
  </w:footnote>
  <w:footnote w:type="continuationSeparator" w:id="0">
    <w:p w:rsidR="00874BE6" w:rsidRDefault="00874B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F5" w:rsidRDefault="00C672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672F5">
      <w:rPr>
        <w:rFonts w:ascii="Times New Roman" w:hAnsi="Times New Roman"/>
        <w:sz w:val="20"/>
        <w:szCs w:val="20"/>
      </w:rPr>
      <w:t>Kc-zp.272-19/20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F5" w:rsidRDefault="00C672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BE6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60585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4BE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211F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72F5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11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B3211F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4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1970C-F506-44B8-BA07-B8F6741F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2020-01-24T10:15:00Z</dcterms:created>
  <dcterms:modified xsi:type="dcterms:W3CDTF">2020-01-24T10:15:00Z</dcterms:modified>
</cp:coreProperties>
</file>