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25E" w:rsidRDefault="00E12E4C" w:rsidP="00C6725E">
      <w:pPr>
        <w:pStyle w:val="Nagwek"/>
      </w:pPr>
      <w:r w:rsidRPr="0019401A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                                </w:t>
      </w:r>
      <w:r w:rsidR="00C6725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POWER logo kolorowe" style="width:453pt;height:42pt;visibility:visible;mso-wrap-style:square">
            <v:imagedata r:id="rId9" o:title="POWER logo kolorowe"/>
          </v:shape>
        </w:pict>
      </w:r>
    </w:p>
    <w:p w:rsidR="00E12E4C" w:rsidRPr="0019401A" w:rsidRDefault="00E12E4C" w:rsidP="00E12E4C">
      <w:pPr>
        <w:tabs>
          <w:tab w:val="left" w:pos="6525"/>
        </w:tabs>
        <w:spacing w:after="0" w:line="240" w:lineRule="auto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bookmarkStart w:id="0" w:name="_GoBack"/>
      <w:bookmarkEnd w:id="0"/>
      <w:r w:rsidRPr="0019401A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</w:t>
      </w:r>
    </w:p>
    <w:p w:rsidR="00E12E4C" w:rsidRPr="0019401A" w:rsidRDefault="00E12E4C" w:rsidP="00E12E4C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12E4C" w:rsidRPr="0019401A" w:rsidRDefault="00E12E4C" w:rsidP="00E12E4C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E12E4C" w:rsidRPr="0019401A" w:rsidRDefault="00E12E4C" w:rsidP="00E12E4C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E12E4C" w:rsidRPr="0019401A" w:rsidRDefault="00E12E4C" w:rsidP="00E12E4C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E12E4C" w:rsidRPr="0019401A" w:rsidRDefault="00E12E4C" w:rsidP="00E12E4C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E12E4C" w:rsidRPr="0019401A" w:rsidRDefault="00E12E4C" w:rsidP="00E12E4C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19401A"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E12E4C" w:rsidRPr="0019401A" w:rsidRDefault="00E12E4C" w:rsidP="00E12E4C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12E4C" w:rsidRPr="0019401A" w:rsidRDefault="00E12E4C" w:rsidP="00E12E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9401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E12E4C" w:rsidRPr="0019401A" w:rsidRDefault="00E12E4C" w:rsidP="00E12E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19401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E12E4C" w:rsidRPr="0019401A" w:rsidRDefault="00E12E4C" w:rsidP="00E12E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12E4C" w:rsidRPr="0019401A" w:rsidRDefault="00E12E4C" w:rsidP="00E12E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19401A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E12E4C" w:rsidRPr="0019401A" w:rsidRDefault="00E12E4C" w:rsidP="00E12E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19401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E12E4C" w:rsidRPr="0019401A" w:rsidRDefault="00E12E4C" w:rsidP="00E12E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E12E4C" w:rsidRPr="0019401A" w:rsidRDefault="00E12E4C" w:rsidP="00E12E4C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12E4C" w:rsidRPr="0019401A" w:rsidRDefault="00E12E4C" w:rsidP="00E12E4C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19401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E12E4C" w:rsidRPr="0019401A" w:rsidRDefault="00E12E4C" w:rsidP="00E12E4C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19401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E12E4C" w:rsidRPr="0019401A" w:rsidRDefault="00E12E4C" w:rsidP="00E12E4C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E12E4C" w:rsidRPr="0019401A" w:rsidRDefault="00E12E4C" w:rsidP="00E12E4C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19401A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19401A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19401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CA3CED">
        <w:rPr>
          <w:rFonts w:ascii="Arial" w:eastAsia="Tahoma" w:hAnsi="Arial" w:cs="Arial"/>
          <w:b/>
          <w:sz w:val="20"/>
          <w:szCs w:val="20"/>
          <w:lang w:eastAsia="x-none"/>
        </w:rPr>
        <w:t xml:space="preserve">Usługa szkolenia komputerowego z Unity i </w:t>
      </w:r>
      <w:proofErr w:type="spellStart"/>
      <w:r w:rsidRPr="00CA3CED">
        <w:rPr>
          <w:rFonts w:ascii="Arial" w:eastAsia="Tahoma" w:hAnsi="Arial" w:cs="Arial"/>
          <w:b/>
          <w:sz w:val="20"/>
          <w:szCs w:val="20"/>
          <w:lang w:eastAsia="x-none"/>
        </w:rPr>
        <w:t>UnrealEngine</w:t>
      </w:r>
      <w:proofErr w:type="spellEnd"/>
      <w:r w:rsidRPr="00CA3CED">
        <w:rPr>
          <w:rFonts w:ascii="Arial" w:eastAsia="Tahoma" w:hAnsi="Arial" w:cs="Arial"/>
          <w:b/>
          <w:sz w:val="20"/>
          <w:szCs w:val="20"/>
          <w:lang w:eastAsia="x-none"/>
        </w:rPr>
        <w:t xml:space="preserve"> (rozszerzona rzeczywistość), poziom zaawansowany,  dla 3 pracowników </w:t>
      </w:r>
      <w:proofErr w:type="spellStart"/>
      <w:r w:rsidRPr="00CA3CED">
        <w:rPr>
          <w:rFonts w:ascii="Arial" w:eastAsia="Tahoma" w:hAnsi="Arial" w:cs="Arial"/>
          <w:b/>
          <w:sz w:val="20"/>
          <w:szCs w:val="20"/>
          <w:lang w:eastAsia="x-none"/>
        </w:rPr>
        <w:t>WFiIS</w:t>
      </w:r>
      <w:proofErr w:type="spellEnd"/>
      <w:r w:rsidRPr="00CA3CED">
        <w:rPr>
          <w:rFonts w:ascii="Arial" w:eastAsia="Tahoma" w:hAnsi="Arial" w:cs="Arial"/>
          <w:b/>
          <w:sz w:val="20"/>
          <w:szCs w:val="20"/>
          <w:lang w:eastAsia="x-none"/>
        </w:rPr>
        <w:t xml:space="preserve"> AGH, w ramach projektu POWR.03.05.00-00-Z309/18 - Kc-zp.272-19/20</w:t>
      </w:r>
      <w:r w:rsidRPr="0019401A">
        <w:rPr>
          <w:rFonts w:ascii="Arial" w:eastAsia="Tahoma" w:hAnsi="Arial" w:cs="Arial"/>
          <w:b/>
          <w:sz w:val="20"/>
          <w:szCs w:val="20"/>
          <w:lang w:eastAsia="x-none"/>
        </w:rPr>
        <w:t>,</w:t>
      </w:r>
      <w:r w:rsidRPr="0019401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9401A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E12E4C" w:rsidRPr="0019401A" w:rsidRDefault="00E12E4C" w:rsidP="00E12E4C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E12E4C" w:rsidRPr="0019401A" w:rsidRDefault="00E12E4C" w:rsidP="00E12E4C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t>OŚWIADCZENIA DOTYCZĄCE WYKONAWCY:</w:t>
      </w:r>
    </w:p>
    <w:p w:rsidR="00E12E4C" w:rsidRPr="0019401A" w:rsidRDefault="00E12E4C" w:rsidP="00E12E4C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9401A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19401A">
        <w:rPr>
          <w:rFonts w:ascii="Arial" w:hAnsi="Arial" w:cs="Arial"/>
          <w:sz w:val="21"/>
          <w:szCs w:val="21"/>
        </w:rPr>
        <w:t>Pzp</w:t>
      </w:r>
      <w:proofErr w:type="spellEnd"/>
      <w:r w:rsidRPr="0019401A">
        <w:rPr>
          <w:rFonts w:ascii="Arial" w:hAnsi="Arial" w:cs="Arial"/>
          <w:sz w:val="21"/>
          <w:szCs w:val="21"/>
        </w:rPr>
        <w:t>.</w:t>
      </w:r>
    </w:p>
    <w:p w:rsidR="00E12E4C" w:rsidRPr="0019401A" w:rsidRDefault="00E12E4C" w:rsidP="00E12E4C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9401A">
        <w:rPr>
          <w:rFonts w:ascii="Arial" w:hAnsi="Arial" w:cs="Arial"/>
          <w:sz w:val="16"/>
          <w:szCs w:val="16"/>
        </w:rPr>
        <w:t xml:space="preserve">[UWAGA: </w:t>
      </w:r>
      <w:r w:rsidRPr="0019401A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19401A">
        <w:rPr>
          <w:rFonts w:ascii="Arial" w:hAnsi="Arial" w:cs="Arial"/>
          <w:sz w:val="16"/>
          <w:szCs w:val="16"/>
        </w:rPr>
        <w:t>]</w:t>
      </w:r>
    </w:p>
    <w:p w:rsidR="00E12E4C" w:rsidRPr="0019401A" w:rsidRDefault="00E12E4C" w:rsidP="00E12E4C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19401A">
        <w:rPr>
          <w:rFonts w:ascii="Arial" w:hAnsi="Arial" w:cs="Arial"/>
        </w:rPr>
        <w:t xml:space="preserve">Oświadczam, że nie podlegam wykluczeniu z postępowania na podstawie </w:t>
      </w:r>
      <w:r w:rsidRPr="0019401A">
        <w:rPr>
          <w:rFonts w:ascii="Arial" w:hAnsi="Arial" w:cs="Arial"/>
        </w:rPr>
        <w:br/>
        <w:t xml:space="preserve">art. 24 ust. 5 pkt 1 ustawy </w:t>
      </w:r>
      <w:proofErr w:type="spellStart"/>
      <w:r w:rsidRPr="0019401A">
        <w:rPr>
          <w:rFonts w:ascii="Arial" w:hAnsi="Arial" w:cs="Arial"/>
        </w:rPr>
        <w:t>Pzp</w:t>
      </w:r>
      <w:proofErr w:type="spellEnd"/>
      <w:r w:rsidRPr="0019401A">
        <w:rPr>
          <w:rFonts w:ascii="Arial" w:hAnsi="Arial" w:cs="Arial"/>
        </w:rPr>
        <w:t xml:space="preserve">  .</w:t>
      </w:r>
    </w:p>
    <w:p w:rsidR="00E12E4C" w:rsidRPr="0019401A" w:rsidRDefault="00E12E4C" w:rsidP="00E12E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E12E4C" w:rsidRPr="0019401A" w:rsidRDefault="00E12E4C" w:rsidP="00E12E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E12E4C" w:rsidRPr="0019401A" w:rsidRDefault="00E12E4C" w:rsidP="00E12E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19401A">
        <w:rPr>
          <w:rFonts w:ascii="Arial" w:hAnsi="Arial" w:cs="Arial"/>
          <w:sz w:val="21"/>
          <w:szCs w:val="21"/>
        </w:rPr>
        <w:t>Pzp</w:t>
      </w:r>
      <w:proofErr w:type="spellEnd"/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Pzp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).</w:t>
      </w:r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9401A">
        <w:rPr>
          <w:rFonts w:ascii="Arial" w:hAnsi="Arial" w:cs="Arial"/>
          <w:sz w:val="21"/>
          <w:szCs w:val="21"/>
        </w:rPr>
        <w:t>Pzp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E12E4C" w:rsidRPr="0019401A" w:rsidRDefault="00E12E4C" w:rsidP="00E12E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:rsidR="00E12E4C" w:rsidRPr="0019401A" w:rsidRDefault="00E12E4C" w:rsidP="00E12E4C">
      <w:pPr>
        <w:spacing w:after="0" w:line="360" w:lineRule="auto"/>
        <w:jc w:val="both"/>
        <w:rPr>
          <w:rFonts w:ascii="Arial" w:hAnsi="Arial" w:cs="Arial"/>
          <w:i/>
        </w:rPr>
      </w:pPr>
    </w:p>
    <w:p w:rsidR="00E12E4C" w:rsidRPr="0019401A" w:rsidRDefault="00E12E4C" w:rsidP="00E12E4C">
      <w:pPr>
        <w:spacing w:after="0" w:line="360" w:lineRule="auto"/>
        <w:jc w:val="both"/>
        <w:rPr>
          <w:rFonts w:ascii="Arial" w:hAnsi="Arial" w:cs="Arial"/>
          <w:i/>
        </w:rPr>
      </w:pPr>
    </w:p>
    <w:p w:rsidR="00E12E4C" w:rsidRPr="0019401A" w:rsidRDefault="00E12E4C" w:rsidP="00E12E4C">
      <w:pPr>
        <w:spacing w:after="0" w:line="360" w:lineRule="auto"/>
        <w:jc w:val="both"/>
        <w:rPr>
          <w:rFonts w:ascii="Arial" w:hAnsi="Arial" w:cs="Arial"/>
          <w:i/>
        </w:rPr>
      </w:pPr>
    </w:p>
    <w:p w:rsidR="00E12E4C" w:rsidRPr="0019401A" w:rsidRDefault="00E12E4C" w:rsidP="00E12E4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E12E4C" w:rsidRPr="0019401A" w:rsidRDefault="00E12E4C" w:rsidP="00E12E4C">
      <w:pPr>
        <w:spacing w:after="0" w:line="360" w:lineRule="auto"/>
        <w:jc w:val="both"/>
        <w:rPr>
          <w:rFonts w:ascii="Arial" w:hAnsi="Arial" w:cs="Arial"/>
          <w:b/>
        </w:rPr>
      </w:pPr>
    </w:p>
    <w:p w:rsidR="00E12E4C" w:rsidRPr="0019401A" w:rsidRDefault="00E12E4C" w:rsidP="00E12E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9401A">
        <w:rPr>
          <w:rFonts w:ascii="Arial" w:hAnsi="Arial" w:cs="Arial"/>
          <w:sz w:val="21"/>
          <w:szCs w:val="21"/>
        </w:rPr>
        <w:t>tów</w:t>
      </w:r>
      <w:proofErr w:type="spellEnd"/>
      <w:r w:rsidRPr="0019401A">
        <w:rPr>
          <w:rFonts w:ascii="Arial" w:hAnsi="Arial" w:cs="Arial"/>
          <w:sz w:val="21"/>
          <w:szCs w:val="21"/>
        </w:rPr>
        <w:t>, na którego/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)</w:t>
      </w:r>
      <w:r w:rsidRPr="0019401A">
        <w:rPr>
          <w:rFonts w:ascii="Arial" w:hAnsi="Arial" w:cs="Arial"/>
          <w:i/>
          <w:sz w:val="20"/>
          <w:szCs w:val="20"/>
        </w:rPr>
        <w:t xml:space="preserve"> </w:t>
      </w:r>
      <w:r w:rsidRPr="0019401A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E12E4C" w:rsidRPr="0019401A" w:rsidRDefault="00E12E4C" w:rsidP="00E12E4C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9401A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Pzp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]</w:t>
      </w:r>
    </w:p>
    <w:p w:rsidR="00E12E4C" w:rsidRPr="0019401A" w:rsidRDefault="00E12E4C" w:rsidP="00E12E4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E12E4C" w:rsidRPr="0019401A" w:rsidRDefault="00E12E4C" w:rsidP="00E12E4C">
      <w:pPr>
        <w:spacing w:after="0" w:line="360" w:lineRule="auto"/>
        <w:jc w:val="both"/>
        <w:rPr>
          <w:rFonts w:ascii="Arial" w:hAnsi="Arial" w:cs="Arial"/>
          <w:b/>
        </w:rPr>
      </w:pPr>
    </w:p>
    <w:p w:rsidR="00E12E4C" w:rsidRPr="0019401A" w:rsidRDefault="00E12E4C" w:rsidP="00E12E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9401A">
        <w:rPr>
          <w:rFonts w:ascii="Arial" w:hAnsi="Arial" w:cs="Arial"/>
          <w:sz w:val="21"/>
          <w:szCs w:val="21"/>
        </w:rPr>
        <w:t>tów</w:t>
      </w:r>
      <w:proofErr w:type="spellEnd"/>
      <w:r w:rsidRPr="0019401A">
        <w:rPr>
          <w:rFonts w:ascii="Arial" w:hAnsi="Arial" w:cs="Arial"/>
          <w:sz w:val="21"/>
          <w:szCs w:val="21"/>
        </w:rPr>
        <w:t>, będącego/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401A">
        <w:rPr>
          <w:rFonts w:ascii="Arial" w:hAnsi="Arial" w:cs="Arial"/>
          <w:sz w:val="21"/>
          <w:szCs w:val="21"/>
        </w:rPr>
        <w:t>ami</w:t>
      </w:r>
      <w:proofErr w:type="spellEnd"/>
      <w:r w:rsidRPr="0019401A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)</w:t>
      </w:r>
      <w:r w:rsidRPr="0019401A">
        <w:rPr>
          <w:rFonts w:ascii="Arial" w:hAnsi="Arial" w:cs="Arial"/>
          <w:sz w:val="16"/>
          <w:szCs w:val="16"/>
        </w:rPr>
        <w:t xml:space="preserve">, </w:t>
      </w:r>
      <w:r w:rsidRPr="0019401A">
        <w:rPr>
          <w:rFonts w:ascii="Arial" w:hAnsi="Arial" w:cs="Arial"/>
          <w:sz w:val="21"/>
          <w:szCs w:val="21"/>
        </w:rPr>
        <w:t>nie</w:t>
      </w:r>
      <w:r w:rsidRPr="0019401A">
        <w:rPr>
          <w:rFonts w:ascii="Arial" w:hAnsi="Arial" w:cs="Arial"/>
          <w:sz w:val="16"/>
          <w:szCs w:val="16"/>
        </w:rPr>
        <w:t xml:space="preserve"> </w:t>
      </w:r>
      <w:r w:rsidRPr="0019401A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E12E4C" w:rsidRPr="0019401A" w:rsidRDefault="00E12E4C" w:rsidP="00E12E4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12E4C" w:rsidRPr="0019401A" w:rsidRDefault="00E12E4C" w:rsidP="00E12E4C">
      <w:pPr>
        <w:spacing w:after="0" w:line="360" w:lineRule="auto"/>
        <w:jc w:val="both"/>
        <w:rPr>
          <w:rFonts w:ascii="Arial" w:hAnsi="Arial" w:cs="Arial"/>
          <w:b/>
        </w:rPr>
      </w:pPr>
    </w:p>
    <w:p w:rsidR="00E12E4C" w:rsidRPr="0019401A" w:rsidRDefault="00E12E4C" w:rsidP="00E12E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401A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12E4C" w:rsidRPr="0019401A" w:rsidRDefault="00E12E4C" w:rsidP="00E12E4C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19401A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E12E4C" w:rsidRPr="0019401A" w:rsidRDefault="00E12E4C" w:rsidP="00E12E4C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E12E4C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12E4C">
        <w:rPr>
          <w:rFonts w:ascii="Times New Roman" w:hAnsi="Times New Roman"/>
          <w:highlight w:val="lightGray"/>
        </w:rPr>
        <w:instrText xml:space="preserve"> FORMCHECKBOX </w:instrText>
      </w:r>
      <w:r w:rsidR="00C6725E">
        <w:rPr>
          <w:rFonts w:ascii="Times New Roman" w:hAnsi="Times New Roman"/>
          <w:highlight w:val="lightGray"/>
        </w:rPr>
      </w:r>
      <w:r w:rsidR="00C6725E">
        <w:rPr>
          <w:rFonts w:ascii="Times New Roman" w:hAnsi="Times New Roman"/>
          <w:highlight w:val="lightGray"/>
        </w:rPr>
        <w:fldChar w:fldCharType="separate"/>
      </w:r>
      <w:r w:rsidRPr="00E12E4C">
        <w:rPr>
          <w:rFonts w:ascii="Times New Roman" w:hAnsi="Times New Roman"/>
          <w:highlight w:val="lightGray"/>
        </w:rPr>
        <w:fldChar w:fldCharType="end"/>
      </w:r>
      <w:r w:rsidRPr="0019401A">
        <w:rPr>
          <w:rFonts w:ascii="Times New Roman" w:hAnsi="Times New Roman"/>
          <w:color w:val="000000"/>
        </w:rPr>
        <w:t xml:space="preserve">  </w:t>
      </w:r>
      <w:hyperlink r:id="rId10" w:history="1">
        <w:r w:rsidRPr="0019401A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19401A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E12E4C" w:rsidRPr="0019401A" w:rsidRDefault="00E12E4C" w:rsidP="00E12E4C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E12E4C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12E4C">
        <w:rPr>
          <w:rFonts w:ascii="Times New Roman" w:hAnsi="Times New Roman"/>
          <w:highlight w:val="lightGray"/>
        </w:rPr>
        <w:instrText xml:space="preserve"> FORMCHECKBOX </w:instrText>
      </w:r>
      <w:r w:rsidR="00C6725E">
        <w:rPr>
          <w:rFonts w:ascii="Times New Roman" w:hAnsi="Times New Roman"/>
          <w:highlight w:val="lightGray"/>
        </w:rPr>
      </w:r>
      <w:r w:rsidR="00C6725E">
        <w:rPr>
          <w:rFonts w:ascii="Times New Roman" w:hAnsi="Times New Roman"/>
          <w:highlight w:val="lightGray"/>
        </w:rPr>
        <w:fldChar w:fldCharType="separate"/>
      </w:r>
      <w:r w:rsidRPr="00E12E4C">
        <w:rPr>
          <w:rFonts w:ascii="Times New Roman" w:hAnsi="Times New Roman"/>
          <w:highlight w:val="lightGray"/>
        </w:rPr>
        <w:fldChar w:fldCharType="end"/>
      </w:r>
      <w:r w:rsidRPr="0019401A">
        <w:rPr>
          <w:rFonts w:ascii="Times New Roman" w:hAnsi="Times New Roman"/>
          <w:color w:val="000000"/>
        </w:rPr>
        <w:t xml:space="preserve">  </w:t>
      </w:r>
      <w:hyperlink r:id="rId11" w:history="1">
        <w:r w:rsidRPr="0019401A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19401A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E12E4C" w:rsidRPr="0019401A" w:rsidRDefault="00E12E4C" w:rsidP="00E12E4C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19401A">
        <w:rPr>
          <w:rFonts w:ascii="Times New Roman" w:hAnsi="Times New Roman"/>
          <w:i/>
          <w:color w:val="000000"/>
        </w:rPr>
        <w:t>*należy wskazać właściwe</w:t>
      </w:r>
    </w:p>
    <w:p w:rsidR="00E12E4C" w:rsidRPr="0019401A" w:rsidRDefault="00E12E4C" w:rsidP="00E12E4C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</w:p>
    <w:p w:rsidR="00E12E4C" w:rsidRPr="0019401A" w:rsidRDefault="00E12E4C" w:rsidP="00E12E4C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9401A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19401A">
        <w:rPr>
          <w:rFonts w:ascii="Times New Roman" w:eastAsia="Times New Roman" w:hAnsi="Times New Roman"/>
          <w:lang w:eastAsia="pl-PL"/>
        </w:rPr>
        <w:t>Pzp</w:t>
      </w:r>
      <w:proofErr w:type="spellEnd"/>
      <w:r w:rsidRPr="0019401A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E12E4C" w:rsidRPr="0019401A" w:rsidRDefault="00E12E4C" w:rsidP="00E12E4C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9401A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E12E4C" w:rsidRPr="0019401A" w:rsidRDefault="00E12E4C" w:rsidP="00E12E4C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E12E4C" w:rsidRPr="0019401A" w:rsidRDefault="00E12E4C" w:rsidP="00E12E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12E4C" w:rsidRPr="0019401A" w:rsidRDefault="00E12E4C" w:rsidP="00E12E4C">
      <w:pPr>
        <w:tabs>
          <w:tab w:val="left" w:pos="0"/>
        </w:tabs>
        <w:spacing w:after="0" w:line="264" w:lineRule="auto"/>
        <w:ind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12E4C" w:rsidRPr="0019401A" w:rsidRDefault="00E12E4C" w:rsidP="00E12E4C">
      <w:pPr>
        <w:spacing w:line="259" w:lineRule="auto"/>
        <w:jc w:val="both"/>
        <w:rPr>
          <w:b/>
          <w:color w:val="FF0000"/>
        </w:rPr>
      </w:pPr>
      <w:r w:rsidRPr="0019401A">
        <w:rPr>
          <w:b/>
          <w:color w:val="FF0000"/>
        </w:rPr>
        <w:t>Dokument należy sporządzić w postaci elektronicznej i podpisać kwalifikowanym podpisem elektronicznym.</w:t>
      </w:r>
    </w:p>
    <w:p w:rsidR="00E12E4C" w:rsidRPr="0019401A" w:rsidRDefault="00E12E4C" w:rsidP="00E12E4C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E12E4C" w:rsidRPr="0019401A" w:rsidRDefault="00E12E4C" w:rsidP="00E12E4C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5103B9" w:rsidRPr="009475A8" w:rsidRDefault="005103B9" w:rsidP="009475A8"/>
    <w:sectPr w:rsidR="005103B9" w:rsidRPr="009475A8" w:rsidSect="009475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FCE" w:rsidRDefault="003B7FCE" w:rsidP="0038231F">
      <w:pPr>
        <w:spacing w:after="0" w:line="240" w:lineRule="auto"/>
      </w:pPr>
      <w:r>
        <w:separator/>
      </w:r>
    </w:p>
  </w:endnote>
  <w:endnote w:type="continuationSeparator" w:id="0">
    <w:p w:rsidR="003B7FCE" w:rsidRDefault="003B7F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670" w:rsidRDefault="003C56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6725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6725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670" w:rsidRDefault="003C56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FCE" w:rsidRDefault="003B7FCE" w:rsidP="0038231F">
      <w:pPr>
        <w:spacing w:after="0" w:line="240" w:lineRule="auto"/>
      </w:pPr>
      <w:r>
        <w:separator/>
      </w:r>
    </w:p>
  </w:footnote>
  <w:footnote w:type="continuationSeparator" w:id="0">
    <w:p w:rsidR="003B7FCE" w:rsidRDefault="003B7FC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670" w:rsidRDefault="003C56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670" w:rsidRDefault="003C56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670" w:rsidRDefault="003C56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7FC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B7FCE"/>
    <w:rsid w:val="003C3B64"/>
    <w:rsid w:val="003C5670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6725E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2E4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E4C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1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od.ceidg.gov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ems.ms.gov.p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B6D2E-507D-4FC7-B3A5-AE453623F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2016-07-26T11:32:00Z</cp:lastPrinted>
  <dcterms:created xsi:type="dcterms:W3CDTF">2020-01-24T10:14:00Z</dcterms:created>
  <dcterms:modified xsi:type="dcterms:W3CDTF">2020-01-24T10:14:00Z</dcterms:modified>
</cp:coreProperties>
</file>