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E945B" w14:textId="3FCB8B97" w:rsidR="000650BA" w:rsidRPr="00504F3C" w:rsidRDefault="0087045F" w:rsidP="000650B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EA2AB4" wp14:editId="0B75013A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0DD4E3" w14:textId="77777777" w:rsidR="00EE7D88" w:rsidRDefault="00EE7D88"/>
                          <w:p w14:paraId="60ACFAF4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7245175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55E824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B7A9D6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1FB3ADA" w14:textId="77777777"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E0D9B4D" w14:textId="77777777"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B0BDE91" w14:textId="77777777"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1665BC9" w14:textId="77777777"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" filled="f" strokeweight=".25pt">
                <v:textbox inset="1pt,1pt,1pt,1pt">
                  <w:txbxContent>
                    <w:p w:rsidR="00EE7D88" w:rsidRDefault="00EE7D88"/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E7D88" w:rsidRDefault="00EE7D88"/>
                  </w:txbxContent>
                </v:textbox>
              </v:roundrect>
            </w:pict>
          </mc:Fallback>
        </mc:AlternateContent>
      </w:r>
      <w:r w:rsidR="000650BA" w:rsidRPr="00504F3C">
        <w:rPr>
          <w:b/>
          <w:sz w:val="24"/>
          <w:szCs w:val="24"/>
        </w:rPr>
        <w:t xml:space="preserve">Załącznik nr </w:t>
      </w:r>
      <w:r w:rsidR="008B735E" w:rsidRPr="00504F3C">
        <w:rPr>
          <w:b/>
          <w:sz w:val="24"/>
          <w:szCs w:val="24"/>
        </w:rPr>
        <w:t>5</w:t>
      </w:r>
    </w:p>
    <w:p w14:paraId="080E62FE" w14:textId="77777777" w:rsidR="00EE7D88" w:rsidRPr="00E83939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14:paraId="2AF86E89" w14:textId="77777777"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14:paraId="17B54375" w14:textId="77777777"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14:paraId="1FE99022" w14:textId="77777777" w:rsidR="000650BA" w:rsidRPr="00E83939" w:rsidRDefault="000650BA">
      <w:pPr>
        <w:ind w:firstLine="3969"/>
        <w:rPr>
          <w:b/>
          <w:sz w:val="24"/>
          <w:szCs w:val="24"/>
        </w:rPr>
      </w:pPr>
    </w:p>
    <w:p w14:paraId="5E4B3DC5" w14:textId="77777777" w:rsidR="00813D7B" w:rsidRPr="00E83939" w:rsidRDefault="00813D7B" w:rsidP="00813D7B">
      <w:pPr>
        <w:ind w:left="3969"/>
        <w:rPr>
          <w:b/>
          <w:sz w:val="24"/>
          <w:szCs w:val="24"/>
        </w:rPr>
      </w:pPr>
    </w:p>
    <w:p w14:paraId="078D8B1B" w14:textId="0F4ECA87" w:rsidR="00500814" w:rsidRDefault="00E43B44" w:rsidP="00500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</w:t>
      </w:r>
    </w:p>
    <w:p w14:paraId="5C1E4ACC" w14:textId="77777777" w:rsidR="00500814" w:rsidRDefault="00500814" w:rsidP="00813D7B">
      <w:pPr>
        <w:ind w:left="3969"/>
        <w:rPr>
          <w:b/>
          <w:sz w:val="24"/>
          <w:szCs w:val="24"/>
        </w:rPr>
      </w:pPr>
    </w:p>
    <w:p w14:paraId="11285299" w14:textId="77777777" w:rsidR="00500814" w:rsidRDefault="00500814" w:rsidP="00813D7B">
      <w:pPr>
        <w:ind w:left="3969"/>
        <w:rPr>
          <w:b/>
          <w:sz w:val="24"/>
          <w:szCs w:val="24"/>
        </w:rPr>
      </w:pPr>
    </w:p>
    <w:p w14:paraId="52F56CEE" w14:textId="77777777" w:rsidR="00500814" w:rsidRDefault="00500814" w:rsidP="00813D7B">
      <w:pPr>
        <w:ind w:left="3969"/>
        <w:rPr>
          <w:b/>
          <w:sz w:val="24"/>
          <w:szCs w:val="24"/>
        </w:rPr>
      </w:pPr>
    </w:p>
    <w:p w14:paraId="2C60CCE4" w14:textId="77777777" w:rsidR="00500814" w:rsidRDefault="00500814" w:rsidP="00813D7B">
      <w:pPr>
        <w:ind w:left="3969"/>
        <w:rPr>
          <w:b/>
          <w:sz w:val="24"/>
          <w:szCs w:val="24"/>
        </w:rPr>
      </w:pPr>
    </w:p>
    <w:p w14:paraId="18A105EC" w14:textId="77777777"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Powiat Rawicki, w imieniu którego działa Zarząd Powiatu Rawickiego</w:t>
      </w:r>
    </w:p>
    <w:p w14:paraId="746CDFF6" w14:textId="77777777" w:rsidR="00813D7B" w:rsidRPr="00E83939" w:rsidRDefault="00813D7B" w:rsidP="00813D7B">
      <w:pPr>
        <w:ind w:firstLine="3969"/>
        <w:rPr>
          <w:b/>
          <w:sz w:val="24"/>
          <w:szCs w:val="24"/>
        </w:rPr>
      </w:pPr>
    </w:p>
    <w:p w14:paraId="0FD8C72C" w14:textId="77777777"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Starostwo Powiatowe w Rawiczu</w:t>
      </w:r>
    </w:p>
    <w:p w14:paraId="0A5D9E8E" w14:textId="77777777"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Rynek 17</w:t>
      </w:r>
    </w:p>
    <w:p w14:paraId="44987092" w14:textId="77777777"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63-900 Rawicz</w:t>
      </w:r>
    </w:p>
    <w:p w14:paraId="272379B7" w14:textId="77777777" w:rsidR="00813D7B" w:rsidRPr="00E83939" w:rsidRDefault="00813D7B" w:rsidP="00813D7B">
      <w:pPr>
        <w:jc w:val="both"/>
        <w:rPr>
          <w:sz w:val="24"/>
          <w:szCs w:val="24"/>
        </w:rPr>
      </w:pPr>
    </w:p>
    <w:p w14:paraId="170131CE" w14:textId="77777777" w:rsidR="00813D7B" w:rsidRPr="00E83939" w:rsidRDefault="00813D7B" w:rsidP="00813D7B">
      <w:pPr>
        <w:jc w:val="both"/>
        <w:rPr>
          <w:sz w:val="24"/>
          <w:szCs w:val="24"/>
        </w:rPr>
      </w:pPr>
    </w:p>
    <w:p w14:paraId="23E07AE3" w14:textId="77777777" w:rsidR="00813D7B" w:rsidRPr="00E83939" w:rsidRDefault="00813D7B" w:rsidP="00813D7B">
      <w:p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Nawiązując do ogłoszonego przetargu w trybie </w:t>
      </w:r>
      <w:r w:rsidRPr="00E83939">
        <w:rPr>
          <w:b/>
          <w:sz w:val="24"/>
          <w:szCs w:val="24"/>
        </w:rPr>
        <w:t>przetargu nieograniczonego</w:t>
      </w:r>
      <w:r w:rsidRPr="00E83939">
        <w:rPr>
          <w:sz w:val="24"/>
          <w:szCs w:val="24"/>
        </w:rPr>
        <w:t xml:space="preserve"> na zadanie pn.:</w:t>
      </w:r>
    </w:p>
    <w:p w14:paraId="0172EA26" w14:textId="169AAAC1" w:rsidR="00AB4345" w:rsidRPr="00AB4345" w:rsidRDefault="00AB4345" w:rsidP="00AB4345">
      <w:pPr>
        <w:jc w:val="both"/>
        <w:rPr>
          <w:sz w:val="24"/>
          <w:szCs w:val="24"/>
        </w:rPr>
      </w:pPr>
      <w:r w:rsidRPr="00AB4345">
        <w:rPr>
          <w:b/>
          <w:sz w:val="24"/>
          <w:szCs w:val="24"/>
        </w:rPr>
        <w:t xml:space="preserve">Przebudowa budynku użyteczności publicznej Starostwa Powiatowego w Rawiczu </w:t>
      </w:r>
      <w:r>
        <w:rPr>
          <w:b/>
          <w:sz w:val="24"/>
          <w:szCs w:val="24"/>
        </w:rPr>
        <w:br/>
      </w:r>
      <w:r w:rsidRPr="00AB4345">
        <w:rPr>
          <w:b/>
          <w:sz w:val="24"/>
          <w:szCs w:val="24"/>
        </w:rPr>
        <w:t>w zakresie zabezpieczeń przeciwpożarowych z instalacjami: elektryczną oświetleniową, systemem sygnalizacji pożarowej i wentylacji pożarowej - Etap II</w:t>
      </w:r>
    </w:p>
    <w:p w14:paraId="0507C845" w14:textId="77777777" w:rsidR="00AB4345" w:rsidRDefault="00AB4345" w:rsidP="00AB4345">
      <w:pPr>
        <w:rPr>
          <w:b/>
          <w:sz w:val="24"/>
          <w:szCs w:val="24"/>
        </w:rPr>
      </w:pPr>
    </w:p>
    <w:p w14:paraId="60A8E2DB" w14:textId="2198FBFC" w:rsidR="00813D7B" w:rsidRPr="00E83939" w:rsidRDefault="00E83939" w:rsidP="00AB4345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="00813D7B" w:rsidRPr="00E83939">
        <w:rPr>
          <w:sz w:val="24"/>
          <w:szCs w:val="24"/>
        </w:rPr>
        <w:t>ferujemy wykonanie robót budowlanych objętych przedmiotowym zamówieniem za:</w:t>
      </w:r>
    </w:p>
    <w:p w14:paraId="4A13C6AC" w14:textId="77777777" w:rsidR="00813D7B" w:rsidRPr="00E83939" w:rsidRDefault="00813D7B" w:rsidP="00813D7B">
      <w:pPr>
        <w:rPr>
          <w:sz w:val="24"/>
          <w:szCs w:val="24"/>
        </w:rPr>
      </w:pPr>
    </w:p>
    <w:p w14:paraId="73B98986" w14:textId="77777777"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kwotę netto ................... zł </w:t>
      </w:r>
    </w:p>
    <w:p w14:paraId="2FDDE01A" w14:textId="77777777" w:rsidR="00813D7B" w:rsidRPr="00E83939" w:rsidRDefault="00813D7B" w:rsidP="00813D7B">
      <w:pPr>
        <w:rPr>
          <w:sz w:val="24"/>
          <w:szCs w:val="24"/>
        </w:rPr>
      </w:pPr>
    </w:p>
    <w:p w14:paraId="6DEB1A30" w14:textId="77777777"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14:paraId="6F588DFC" w14:textId="77777777" w:rsidR="00813D7B" w:rsidRPr="00E83939" w:rsidRDefault="00813D7B" w:rsidP="00813D7B">
      <w:pPr>
        <w:rPr>
          <w:sz w:val="24"/>
          <w:szCs w:val="24"/>
        </w:rPr>
      </w:pPr>
    </w:p>
    <w:p w14:paraId="334BE1C7" w14:textId="77777777"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>wraz z należnym podatkiem VAT w wysokości ......%</w:t>
      </w:r>
    </w:p>
    <w:p w14:paraId="0121520F" w14:textId="77777777" w:rsidR="00813D7B" w:rsidRPr="00E83939" w:rsidRDefault="00813D7B" w:rsidP="00813D7B">
      <w:pPr>
        <w:rPr>
          <w:sz w:val="24"/>
          <w:szCs w:val="24"/>
        </w:rPr>
      </w:pPr>
    </w:p>
    <w:p w14:paraId="7655B6DA" w14:textId="77777777"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co stanowi kwotę brutto ..................... zł </w:t>
      </w:r>
    </w:p>
    <w:p w14:paraId="5154CC3F" w14:textId="77777777" w:rsidR="00813D7B" w:rsidRPr="00E83939" w:rsidRDefault="00813D7B" w:rsidP="00813D7B">
      <w:pPr>
        <w:rPr>
          <w:sz w:val="24"/>
          <w:szCs w:val="24"/>
        </w:rPr>
      </w:pPr>
    </w:p>
    <w:p w14:paraId="3D2C666D" w14:textId="77777777" w:rsidR="00813D7B" w:rsidRPr="00E83939" w:rsidRDefault="00813D7B" w:rsidP="00813D7B">
      <w:pPr>
        <w:rPr>
          <w:sz w:val="24"/>
          <w:szCs w:val="24"/>
        </w:rPr>
      </w:pPr>
      <w:r w:rsidRPr="00E83939">
        <w:rPr>
          <w:sz w:val="24"/>
          <w:szCs w:val="24"/>
        </w:rPr>
        <w:t>(słownie: ............................................................................................................................... zł).</w:t>
      </w:r>
    </w:p>
    <w:p w14:paraId="6B623FC2" w14:textId="77777777"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14:paraId="3334DF5A" w14:textId="77777777"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oświadczamy, że zapoznaliśmy się ze </w:t>
      </w:r>
      <w:r w:rsidR="00500814">
        <w:rPr>
          <w:sz w:val="24"/>
          <w:szCs w:val="24"/>
        </w:rPr>
        <w:t>S</w:t>
      </w:r>
      <w:r w:rsidRPr="00E83939">
        <w:rPr>
          <w:sz w:val="24"/>
          <w:szCs w:val="24"/>
        </w:rPr>
        <w:t xml:space="preserve">pecyfikacją </w:t>
      </w:r>
      <w:r w:rsidR="00500814">
        <w:rPr>
          <w:sz w:val="24"/>
          <w:szCs w:val="24"/>
        </w:rPr>
        <w:t>I</w:t>
      </w:r>
      <w:r w:rsidRPr="00E83939">
        <w:rPr>
          <w:sz w:val="24"/>
          <w:szCs w:val="24"/>
        </w:rPr>
        <w:t xml:space="preserve">stotnych </w:t>
      </w:r>
      <w:r w:rsidR="00500814">
        <w:rPr>
          <w:sz w:val="24"/>
          <w:szCs w:val="24"/>
        </w:rPr>
        <w:t>W</w:t>
      </w:r>
      <w:r w:rsidRPr="00E83939">
        <w:rPr>
          <w:sz w:val="24"/>
          <w:szCs w:val="24"/>
        </w:rPr>
        <w:t xml:space="preserve">arunków </w:t>
      </w:r>
      <w:r w:rsidR="00500814">
        <w:rPr>
          <w:sz w:val="24"/>
          <w:szCs w:val="24"/>
        </w:rPr>
        <w:t>Z</w:t>
      </w:r>
      <w:r w:rsidRPr="00E83939">
        <w:rPr>
          <w:sz w:val="24"/>
          <w:szCs w:val="24"/>
        </w:rPr>
        <w:t>amówienia</w:t>
      </w:r>
      <w:r w:rsidR="00E83939">
        <w:rPr>
          <w:sz w:val="24"/>
          <w:szCs w:val="24"/>
        </w:rPr>
        <w:t xml:space="preserve"> </w:t>
      </w:r>
      <w:r w:rsidRPr="00E83939">
        <w:rPr>
          <w:sz w:val="24"/>
          <w:szCs w:val="24"/>
        </w:rPr>
        <w:t>i uznajemy się za związanych określonymi w niej zasadami postępowania,</w:t>
      </w:r>
    </w:p>
    <w:p w14:paraId="0E694C80" w14:textId="77777777"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oświadczamy, że udzielamy rękojmi i gwarancji na okres ...... lat licząc od daty odbioru końcowego</w:t>
      </w:r>
      <w:r w:rsidR="00E83939">
        <w:rPr>
          <w:sz w:val="24"/>
          <w:szCs w:val="24"/>
        </w:rPr>
        <w:t>,</w:t>
      </w:r>
    </w:p>
    <w:p w14:paraId="78A884F1" w14:textId="77777777" w:rsidR="00813D7B" w:rsidRPr="00E83939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prosimy o zwrot pieniędzy wniesionych tytułem wadium na konto*:</w:t>
      </w:r>
    </w:p>
    <w:p w14:paraId="74010576" w14:textId="77777777" w:rsidR="00813D7B" w:rsidRPr="00E83939" w:rsidRDefault="00813D7B" w:rsidP="00813D7B">
      <w:pPr>
        <w:ind w:left="284" w:hanging="284"/>
        <w:rPr>
          <w:sz w:val="24"/>
          <w:szCs w:val="24"/>
        </w:rPr>
      </w:pPr>
      <w:r w:rsidRPr="00E83939">
        <w:rPr>
          <w:sz w:val="24"/>
          <w:szCs w:val="24"/>
        </w:rPr>
        <w:t>................................................................................................................................,</w:t>
      </w:r>
    </w:p>
    <w:p w14:paraId="663B8011" w14:textId="77777777" w:rsidR="00813D7B" w:rsidRDefault="00813D7B" w:rsidP="00813D7B">
      <w:pPr>
        <w:ind w:left="284"/>
        <w:jc w:val="both"/>
        <w:rPr>
          <w:i/>
        </w:rPr>
      </w:pPr>
      <w:r w:rsidRPr="00E83939">
        <w:rPr>
          <w:i/>
        </w:rPr>
        <w:t>* dotyczy tych Wykonawców, którzy wnoszą wadium gotówką</w:t>
      </w:r>
    </w:p>
    <w:p w14:paraId="13AD044A" w14:textId="77777777" w:rsidR="00E83939" w:rsidRDefault="00E83939" w:rsidP="00E83939">
      <w:pPr>
        <w:jc w:val="both"/>
        <w:rPr>
          <w:i/>
        </w:rPr>
      </w:pPr>
    </w:p>
    <w:p w14:paraId="6F8A44E0" w14:textId="09C1B4BA" w:rsidR="00E83939" w:rsidRPr="00E83939" w:rsidRDefault="00E83939" w:rsidP="00504F3C">
      <w:pPr>
        <w:numPr>
          <w:ilvl w:val="0"/>
          <w:numId w:val="2"/>
        </w:numPr>
        <w:jc w:val="both"/>
        <w:rPr>
          <w:i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Załącznik nr </w:t>
      </w:r>
      <w:r w:rsidR="00E43B44">
        <w:rPr>
          <w:rFonts w:eastAsia="Lucida Sans Unicode"/>
          <w:b/>
          <w:kern w:val="2"/>
          <w:sz w:val="24"/>
          <w:szCs w:val="24"/>
          <w:lang w:eastAsia="zh-CN"/>
        </w:rPr>
        <w:t>9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do SIWZ</w:t>
      </w:r>
      <w:r>
        <w:rPr>
          <w:rFonts w:eastAsia="Lucida Sans Unicode"/>
          <w:b/>
          <w:kern w:val="2"/>
          <w:sz w:val="24"/>
          <w:szCs w:val="24"/>
          <w:lang w:eastAsia="zh-CN"/>
        </w:rPr>
        <w:t>,</w:t>
      </w:r>
    </w:p>
    <w:p w14:paraId="268135D8" w14:textId="49C0ED01" w:rsidR="00E83939" w:rsidRPr="00E83939" w:rsidRDefault="00E83939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przedmiot umowy wykonam/y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w terminie </w:t>
      </w:r>
      <w:r w:rsidR="00E43B44">
        <w:rPr>
          <w:rFonts w:eastAsia="Lucida Sans Unicode"/>
          <w:b/>
          <w:kern w:val="2"/>
          <w:sz w:val="24"/>
          <w:szCs w:val="24"/>
          <w:lang w:eastAsia="zh-CN"/>
        </w:rPr>
        <w:t>60 dni od daty podpisania umowy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oraz akceptuje/my warunki płatności zawarte w projekcie umowy</w:t>
      </w:r>
      <w:r>
        <w:rPr>
          <w:rFonts w:eastAsia="Lucida Sans Unicode"/>
          <w:kern w:val="2"/>
          <w:sz w:val="24"/>
          <w:szCs w:val="24"/>
          <w:lang w:eastAsia="zh-CN"/>
        </w:rPr>
        <w:t>,</w:t>
      </w:r>
    </w:p>
    <w:p w14:paraId="45FB6BAC" w14:textId="77777777" w:rsidR="00E83939" w:rsidRPr="00E83939" w:rsidRDefault="00E83939" w:rsidP="00504F3C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s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kładam/y </w:t>
      </w:r>
      <w:bookmarkStart w:id="0" w:name="_GoBack"/>
      <w:bookmarkEnd w:id="0"/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niniejszą ofertę przetargową we własnym imieniu/jako partner konsorcjum zarządzanego przez*.............................................................................................................. </w:t>
      </w:r>
    </w:p>
    <w:p w14:paraId="595E74E8" w14:textId="77777777"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lang w:eastAsia="zh-CN"/>
        </w:rPr>
        <w:t>(nazwa lidera)</w:t>
      </w:r>
    </w:p>
    <w:p w14:paraId="17B7D6CE" w14:textId="77777777"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14:paraId="02B84D3E" w14:textId="77777777" w:rsidR="00E83939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lastRenderedPageBreak/>
        <w:t>Potwierdzam/y, iż nie uczestniczę/</w:t>
      </w:r>
      <w:proofErr w:type="spellStart"/>
      <w:r w:rsidRPr="00E83939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E83939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>
        <w:rPr>
          <w:rFonts w:eastAsia="Arial"/>
          <w:kern w:val="2"/>
          <w:sz w:val="24"/>
          <w:szCs w:val="24"/>
          <w:lang w:eastAsia="zh-CN"/>
        </w:rPr>
        <w:t>,</w:t>
      </w:r>
    </w:p>
    <w:p w14:paraId="73780409" w14:textId="77777777"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14:paraId="5E3FB62C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  <w:r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>…..........................................................................................................................................................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14:paraId="4D3C8BED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14:paraId="26D0EA0D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</w:p>
    <w:p w14:paraId="37AFBE3A" w14:textId="77777777" w:rsidR="00E83939" w:rsidRPr="00E83939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14:paraId="6C21982D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14:paraId="5FD7DFC5" w14:textId="77777777" w:rsidR="00E83939" w:rsidRPr="00E83939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14:paraId="77B07848" w14:textId="77777777"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885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świadczamy, że </w:t>
      </w:r>
      <w:r w:rsid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osoby </w:t>
      </w:r>
      <w:r w:rsidR="00E83939" w:rsidRPr="00E83939">
        <w:rPr>
          <w:rFonts w:ascii="Times New Roman" w:hAnsi="Times New Roman"/>
          <w:sz w:val="24"/>
          <w:szCs w:val="24"/>
        </w:rPr>
        <w:t>wykonujące</w:t>
      </w:r>
      <w:r w:rsidR="00E83939">
        <w:rPr>
          <w:rFonts w:ascii="Times New Roman" w:hAnsi="Times New Roman"/>
          <w:sz w:val="24"/>
          <w:szCs w:val="24"/>
        </w:rPr>
        <w:t xml:space="preserve"> wszelkie</w:t>
      </w:r>
      <w:r w:rsidR="00E83939" w:rsidRPr="00E83939">
        <w:rPr>
          <w:rFonts w:ascii="Times New Roman" w:hAnsi="Times New Roman"/>
          <w:sz w:val="24"/>
          <w:szCs w:val="24"/>
        </w:rPr>
        <w:t xml:space="preserve"> czynności </w:t>
      </w:r>
      <w:r w:rsidR="00E83939">
        <w:rPr>
          <w:rFonts w:ascii="Times New Roman" w:hAnsi="Times New Roman"/>
          <w:sz w:val="24"/>
          <w:szCs w:val="24"/>
        </w:rPr>
        <w:t xml:space="preserve">bezpośrednio </w:t>
      </w:r>
      <w:r w:rsidR="00E83939" w:rsidRPr="00E83939">
        <w:rPr>
          <w:rFonts w:ascii="Times New Roman" w:hAnsi="Times New Roman"/>
          <w:sz w:val="24"/>
          <w:szCs w:val="24"/>
        </w:rPr>
        <w:t xml:space="preserve">związane </w:t>
      </w:r>
      <w:r>
        <w:rPr>
          <w:rFonts w:ascii="Times New Roman" w:hAnsi="Times New Roman"/>
          <w:sz w:val="24"/>
          <w:szCs w:val="24"/>
        </w:rPr>
        <w:br/>
      </w:r>
      <w:r w:rsidR="00E83939" w:rsidRPr="00E83939">
        <w:rPr>
          <w:rFonts w:ascii="Times New Roman" w:hAnsi="Times New Roman"/>
          <w:sz w:val="24"/>
          <w:szCs w:val="24"/>
        </w:rPr>
        <w:t xml:space="preserve">z </w:t>
      </w:r>
      <w:r w:rsidR="00E83939">
        <w:rPr>
          <w:rFonts w:ascii="Times New Roman" w:hAnsi="Times New Roman"/>
          <w:sz w:val="24"/>
          <w:szCs w:val="24"/>
        </w:rPr>
        <w:t xml:space="preserve">realizacją przedmiotu zamówienia na terenie budowy, w tym </w:t>
      </w:r>
      <w:r w:rsidR="00BF6759">
        <w:rPr>
          <w:rFonts w:ascii="Times New Roman" w:hAnsi="Times New Roman"/>
          <w:sz w:val="24"/>
          <w:szCs w:val="24"/>
        </w:rPr>
        <w:t xml:space="preserve">wykonywanie </w:t>
      </w:r>
      <w:r w:rsidR="00E83939">
        <w:rPr>
          <w:rFonts w:ascii="Times New Roman" w:hAnsi="Times New Roman"/>
          <w:sz w:val="24"/>
          <w:szCs w:val="24"/>
        </w:rPr>
        <w:t>prac</w:t>
      </w:r>
      <w:r w:rsidR="00DE5E84">
        <w:rPr>
          <w:rFonts w:ascii="Times New Roman" w:hAnsi="Times New Roman"/>
          <w:sz w:val="24"/>
          <w:szCs w:val="24"/>
        </w:rPr>
        <w:t xml:space="preserve"> </w:t>
      </w:r>
      <w:r w:rsidR="00E83939">
        <w:rPr>
          <w:rFonts w:ascii="Times New Roman" w:hAnsi="Times New Roman"/>
          <w:sz w:val="24"/>
          <w:szCs w:val="24"/>
        </w:rPr>
        <w:t>instalacyjnych i innych, b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ędą zatrudnione na podstawie umowy o pracę.</w:t>
      </w:r>
    </w:p>
    <w:p w14:paraId="48035BB1" w14:textId="77777777" w:rsidR="00E83939" w:rsidRPr="00E83939" w:rsidRDefault="00E83939" w:rsidP="00E83939">
      <w:pPr>
        <w:widowControl w:val="0"/>
        <w:tabs>
          <w:tab w:val="left" w:pos="0"/>
        </w:tabs>
        <w:suppressAutoHyphens/>
        <w:jc w:val="center"/>
        <w:rPr>
          <w:rFonts w:eastAsia="Lucida Sans Unicode"/>
          <w:kern w:val="2"/>
          <w:sz w:val="24"/>
          <w:szCs w:val="24"/>
          <w:lang w:eastAsia="zh-CN"/>
        </w:rPr>
      </w:pPr>
    </w:p>
    <w:p w14:paraId="43E160C1" w14:textId="77777777" w:rsidR="00E83939" w:rsidRPr="00E83939" w:rsidRDefault="00504F3C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o</w:t>
      </w:r>
      <w:r w:rsidR="00E83939" w:rsidRPr="00E83939">
        <w:rPr>
          <w:rFonts w:eastAsia="Lucida Sans Unicode"/>
          <w:kern w:val="2"/>
          <w:sz w:val="24"/>
          <w:szCs w:val="24"/>
          <w:lang w:eastAsia="zh-CN"/>
        </w:rPr>
        <w:t>świadczamy, że*:</w:t>
      </w:r>
    </w:p>
    <w:p w14:paraId="3849A295" w14:textId="77777777"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14:paraId="7BEEF921" w14:textId="77777777"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14:paraId="19D86060" w14:textId="77777777"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14:paraId="1CF6003E" w14:textId="77777777" w:rsidR="00E83939" w:rsidRPr="00E83939" w:rsidRDefault="00E83939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nie mogą być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ogólnie</w:t>
      </w:r>
      <w:r w:rsidR="00504F3C">
        <w:rPr>
          <w:rFonts w:eastAsia="Lucida Sans Unicode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udostępnione</w:t>
      </w:r>
    </w:p>
    <w:p w14:paraId="24741B4C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14:paraId="1548051C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14:paraId="06F8B620" w14:textId="77777777"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14:paraId="0E6FB0E3" w14:textId="77777777"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Zamawiający może samodzielnie pobrać nw. oświadczenia i dokumenty, o których mowa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 Rozporządzenia Ministra Rozwoju z dnia 26 lipca 2016 r. w sprawie rodzajów dokumentów, jakich może żądać Zamawiający od Wykonawcy w postępowaniu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2016 r. poz. 1126) (wypełnić jeżeli dotyczy):</w:t>
      </w:r>
    </w:p>
    <w:p w14:paraId="6DE19DF9" w14:textId="77777777"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03764B6D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14:paraId="6C3852B6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14:paraId="47CA0036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14:paraId="2B76E744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14:paraId="0B92F8C5" w14:textId="77777777"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14:paraId="205E419C" w14:textId="77777777"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5B07BF4F" w14:textId="77777777"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14:paraId="53431808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4FFDDF0B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14:paraId="596297AA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36613976" w14:textId="77777777"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4AE64280" w14:textId="77777777" w:rsidR="00E83939" w:rsidRPr="00E83939" w:rsidRDefault="00E83939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7E921225" w14:textId="77777777"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44CF19FD" w14:textId="77777777"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Oświadczam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/y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a mieszczą się w katalogu dokumentów, o których mowa w §10 ust. 2  Rozporządzenia Ministra Rozwoju z dnia 26 lipca 2016 r.  w sprawie rodzajów dokumentów, jakich może żądać Zamawiający od Wykonawcy w postępowaniu o udzielenie zamówienia </w:t>
      </w:r>
      <w:r w:rsidR="009B6FB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(Dz. U. </w:t>
      </w:r>
      <w:r w:rsidR="000965B0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2016 r. poz. 1126), należy wykorzystać do oceny podmiotowej Wykonawcy. </w:t>
      </w:r>
    </w:p>
    <w:p w14:paraId="5824E530" w14:textId="77777777" w:rsidR="00E83939" w:rsidRPr="00E83939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500814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7939F5" w14:textId="77777777" w:rsidR="00E83939" w:rsidRPr="00E83939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________________________</w:t>
      </w:r>
    </w:p>
    <w:p w14:paraId="37B1257A" w14:textId="77777777"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14:paraId="21F77903" w14:textId="77777777" w:rsidR="00DA52E8" w:rsidRPr="009B6FB9" w:rsidRDefault="00E83939" w:rsidP="009B6FB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sectPr w:rsidR="00DA52E8" w:rsidRPr="009B6FB9" w:rsidSect="00504F3C">
      <w:headerReference w:type="default" r:id="rId8"/>
      <w:footerReference w:type="default" r:id="rId9"/>
      <w:pgSz w:w="11906" w:h="16838"/>
      <w:pgMar w:top="993" w:right="1417" w:bottom="284" w:left="1276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A289B" w14:textId="77777777" w:rsidR="0080628B" w:rsidRDefault="0080628B" w:rsidP="000650BA">
      <w:r>
        <w:separator/>
      </w:r>
    </w:p>
  </w:endnote>
  <w:endnote w:type="continuationSeparator" w:id="0">
    <w:p w14:paraId="3341A5A6" w14:textId="77777777" w:rsidR="0080628B" w:rsidRDefault="0080628B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C33B2" w14:textId="77777777"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14:paraId="3AA80CAE" w14:textId="77777777" w:rsidR="0043368C" w:rsidRDefault="00433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CCA3" w14:textId="77777777" w:rsidR="0080628B" w:rsidRDefault="0080628B" w:rsidP="000650BA">
      <w:r>
        <w:separator/>
      </w:r>
    </w:p>
  </w:footnote>
  <w:footnote w:type="continuationSeparator" w:id="0">
    <w:p w14:paraId="5B16179D" w14:textId="77777777" w:rsidR="0080628B" w:rsidRDefault="0080628B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BC7C0" w14:textId="0A76BA02"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117579">
      <w:t>OR.272.</w:t>
    </w:r>
    <w:r w:rsidR="00AB4345">
      <w:t>1.2</w:t>
    </w:r>
    <w:r w:rsidR="00117579">
      <w:t>.20</w:t>
    </w:r>
    <w:r w:rsidR="00AB4345">
      <w:t>20</w:t>
    </w:r>
  </w:p>
  <w:p w14:paraId="1EEB03C4" w14:textId="77777777" w:rsidR="0043368C" w:rsidRDefault="00433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C773B"/>
    <w:multiLevelType w:val="hybridMultilevel"/>
    <w:tmpl w:val="8E1416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379C7"/>
    <w:rsid w:val="00063EE9"/>
    <w:rsid w:val="000650BA"/>
    <w:rsid w:val="000965B0"/>
    <w:rsid w:val="00117579"/>
    <w:rsid w:val="001C7301"/>
    <w:rsid w:val="001E3C6A"/>
    <w:rsid w:val="00211511"/>
    <w:rsid w:val="003167FD"/>
    <w:rsid w:val="00395AEE"/>
    <w:rsid w:val="0043368C"/>
    <w:rsid w:val="00500814"/>
    <w:rsid w:val="00504F3C"/>
    <w:rsid w:val="006647FA"/>
    <w:rsid w:val="006A2EBA"/>
    <w:rsid w:val="0080628B"/>
    <w:rsid w:val="00813D7B"/>
    <w:rsid w:val="00836A4E"/>
    <w:rsid w:val="0087045F"/>
    <w:rsid w:val="008B735E"/>
    <w:rsid w:val="009B6FB9"/>
    <w:rsid w:val="00A557B1"/>
    <w:rsid w:val="00AB4345"/>
    <w:rsid w:val="00BC653E"/>
    <w:rsid w:val="00BF6759"/>
    <w:rsid w:val="00C86684"/>
    <w:rsid w:val="00DA52E8"/>
    <w:rsid w:val="00DE55E6"/>
    <w:rsid w:val="00DE5E84"/>
    <w:rsid w:val="00E23850"/>
    <w:rsid w:val="00E43B44"/>
    <w:rsid w:val="00E83939"/>
    <w:rsid w:val="00EE7D88"/>
    <w:rsid w:val="00F0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B170881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E5BD3-329B-4FDF-8F65-D17A395AB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481</Words>
  <Characters>4990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Anna Kępa</cp:lastModifiedBy>
  <cp:revision>7</cp:revision>
  <cp:lastPrinted>2020-01-29T09:42:00Z</cp:lastPrinted>
  <dcterms:created xsi:type="dcterms:W3CDTF">2019-04-24T11:34:00Z</dcterms:created>
  <dcterms:modified xsi:type="dcterms:W3CDTF">2020-01-29T09:42:00Z</dcterms:modified>
</cp:coreProperties>
</file>