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A6BA5" w14:textId="303B3307" w:rsidR="00280CF6" w:rsidRDefault="00280CF6" w:rsidP="00280CF6">
      <w:pPr>
        <w:pStyle w:val="Nagwek"/>
        <w:tabs>
          <w:tab w:val="clear" w:pos="4536"/>
        </w:tabs>
        <w:spacing w:before="720" w:after="720"/>
      </w:pPr>
      <w:bookmarkStart w:id="0" w:name="_GoBack"/>
      <w:bookmarkEnd w:id="0"/>
      <w:r>
        <w:rPr>
          <w:b/>
          <w:bCs/>
        </w:rPr>
        <w:t xml:space="preserve">Pismo: </w:t>
      </w:r>
      <w:r w:rsidR="009B22CA" w:rsidRPr="009B22CA">
        <w:rPr>
          <w:b/>
          <w:bCs/>
        </w:rPr>
        <w:t>ZP.261.29.2019</w:t>
      </w:r>
      <w:r>
        <w:tab/>
        <w:t xml:space="preserve"> </w:t>
      </w:r>
      <w:r w:rsidR="009B22CA" w:rsidRPr="009B22CA">
        <w:t>Bielsk Podlaski</w:t>
      </w:r>
      <w:r>
        <w:t xml:space="preserve"> dnia: </w:t>
      </w:r>
      <w:r w:rsidR="009B22CA" w:rsidRPr="005C1341">
        <w:t>2020-01-</w:t>
      </w:r>
      <w:r w:rsidR="0098153F">
        <w:t>30</w:t>
      </w:r>
    </w:p>
    <w:p w14:paraId="74A9934D" w14:textId="77777777"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14:paraId="2884EE68" w14:textId="77777777"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0EBAC1F5" w14:textId="77777777"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14:paraId="2DAF93FE" w14:textId="77777777"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9B22CA" w:rsidRPr="009B22CA">
        <w:t>(t.j. Dz.U. z 2019 r. poz. 1843)</w:t>
      </w:r>
      <w:r>
        <w:t xml:space="preserve"> </w:t>
      </w:r>
      <w:r>
        <w:rPr>
          <w:bCs/>
        </w:rPr>
        <w:t xml:space="preserve">w trybie </w:t>
      </w:r>
      <w:r w:rsidR="009B22CA" w:rsidRPr="009B22C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14:paraId="43CD55C2" w14:textId="4F25505D" w:rsidR="00280CF6" w:rsidRDefault="009B22CA" w:rsidP="00F761BD">
      <w:pPr>
        <w:spacing w:before="120" w:after="240"/>
        <w:jc w:val="center"/>
        <w:rPr>
          <w:b/>
        </w:rPr>
      </w:pPr>
      <w:r w:rsidRPr="009B22CA">
        <w:rPr>
          <w:b/>
        </w:rPr>
        <w:t>Wyposażenie budynku Z na potrzeby prowadzenia działa</w:t>
      </w:r>
      <w:r w:rsidR="006345D3">
        <w:rPr>
          <w:b/>
        </w:rPr>
        <w:t>l</w:t>
      </w:r>
      <w:r w:rsidRPr="009B22CA">
        <w:rPr>
          <w:b/>
        </w:rPr>
        <w:t>ności leczniczej w zakresie opieki długoterminowej, chorób zakaźnych i onkologicznych</w:t>
      </w:r>
    </w:p>
    <w:p w14:paraId="375FCF31" w14:textId="77777777"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B22CA" w14:paraId="26D59D04" w14:textId="77777777" w:rsidTr="00837177">
        <w:trPr>
          <w:cantSplit/>
        </w:trPr>
        <w:tc>
          <w:tcPr>
            <w:tcW w:w="9210" w:type="dxa"/>
          </w:tcPr>
          <w:p w14:paraId="719C4ADD" w14:textId="77777777" w:rsidR="009B22CA" w:rsidRDefault="009B22CA" w:rsidP="00837177">
            <w:pPr>
              <w:spacing w:before="60" w:after="40"/>
              <w:ind w:left="142"/>
              <w:jc w:val="both"/>
              <w:rPr>
                <w:b/>
              </w:rPr>
            </w:pPr>
            <w:r w:rsidRPr="009B22CA">
              <w:rPr>
                <w:b/>
              </w:rPr>
              <w:t>Cezal Sp. z o.o.</w:t>
            </w:r>
          </w:p>
          <w:p w14:paraId="13F0E5BE" w14:textId="54D40BC9" w:rsidR="009B22CA" w:rsidRDefault="006345D3" w:rsidP="00837177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9B22CA" w:rsidRPr="009B22CA">
              <w:rPr>
                <w:b/>
              </w:rPr>
              <w:t>Branickiego</w:t>
            </w:r>
            <w:r w:rsidR="009B22CA">
              <w:rPr>
                <w:b/>
              </w:rPr>
              <w:t xml:space="preserve"> </w:t>
            </w:r>
            <w:r w:rsidR="009B22CA" w:rsidRPr="009B22CA">
              <w:rPr>
                <w:b/>
              </w:rPr>
              <w:t>19</w:t>
            </w:r>
          </w:p>
          <w:p w14:paraId="1BAA5B67" w14:textId="77777777" w:rsidR="009B22CA" w:rsidRDefault="009B22CA" w:rsidP="00837177">
            <w:pPr>
              <w:spacing w:after="60"/>
              <w:ind w:left="142"/>
              <w:jc w:val="both"/>
              <w:rPr>
                <w:b/>
              </w:rPr>
            </w:pPr>
            <w:r w:rsidRPr="009B22CA">
              <w:rPr>
                <w:b/>
              </w:rPr>
              <w:t>15-085</w:t>
            </w:r>
            <w:r>
              <w:rPr>
                <w:b/>
              </w:rPr>
              <w:t xml:space="preserve"> </w:t>
            </w:r>
            <w:r w:rsidRPr="009B22CA">
              <w:rPr>
                <w:b/>
              </w:rPr>
              <w:t>Białystok</w:t>
            </w:r>
          </w:p>
          <w:p w14:paraId="71814CCA" w14:textId="77777777" w:rsidR="009B22CA" w:rsidRDefault="009B22CA" w:rsidP="00837177">
            <w:pPr>
              <w:spacing w:after="60"/>
              <w:ind w:left="142"/>
              <w:jc w:val="both"/>
            </w:pPr>
            <w:r>
              <w:t>na:</w:t>
            </w:r>
          </w:p>
          <w:p w14:paraId="12398046" w14:textId="757B8B3A" w:rsidR="009067A5" w:rsidRDefault="009B22CA" w:rsidP="009067A5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9B22CA">
              <w:t>2</w:t>
            </w:r>
            <w:r w:rsidR="00EB0CBE">
              <w:t xml:space="preserve"> </w:t>
            </w:r>
            <w:r>
              <w:t xml:space="preserve">za cenę </w:t>
            </w:r>
            <w:r w:rsidRPr="009B22CA">
              <w:rPr>
                <w:b/>
              </w:rPr>
              <w:t>72 617.10 zł</w:t>
            </w:r>
          </w:p>
          <w:p w14:paraId="684BEFB0" w14:textId="29FE0CB0" w:rsidR="009067A5" w:rsidRDefault="009067A5" w:rsidP="009067A5">
            <w:pPr>
              <w:ind w:left="142"/>
              <w:jc w:val="both"/>
            </w:pPr>
            <w:r>
              <w:t>Uzasadnienie wyboru:</w:t>
            </w:r>
          </w:p>
          <w:p w14:paraId="443716F8" w14:textId="77777777" w:rsidR="009067A5" w:rsidRDefault="009067A5" w:rsidP="009067A5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2019 r. poz. 1843) tj. na podstawie kryteriów oceny ofert określonych w SIWZ:</w:t>
            </w:r>
          </w:p>
          <w:p w14:paraId="1078EE61" w14:textId="77777777" w:rsidR="009067A5" w:rsidRDefault="009067A5" w:rsidP="009067A5">
            <w:pPr>
              <w:spacing w:after="60"/>
              <w:ind w:left="142"/>
              <w:jc w:val="both"/>
            </w:pPr>
            <w:r>
              <w:t xml:space="preserve"> - cena - 60%</w:t>
            </w:r>
          </w:p>
          <w:p w14:paraId="0A5DC141" w14:textId="13692A57" w:rsidR="009067A5" w:rsidRDefault="009067A5" w:rsidP="009067A5">
            <w:pPr>
              <w:spacing w:after="60"/>
              <w:ind w:left="142"/>
              <w:jc w:val="both"/>
            </w:pPr>
            <w:r>
              <w:t xml:space="preserve"> - termin gwarancji - 40%</w:t>
            </w:r>
          </w:p>
          <w:p w14:paraId="787475BC" w14:textId="1FAE8208" w:rsidR="009B22CA" w:rsidRPr="009B22CA" w:rsidRDefault="009067A5" w:rsidP="009067A5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>Przewidywany termin zawarcia umowy - zgodnie z art. 94 ust. 2 pkt 1 lit. a ustawy Pzp.</w:t>
            </w:r>
          </w:p>
        </w:tc>
      </w:tr>
      <w:tr w:rsidR="009B22CA" w14:paraId="62579923" w14:textId="77777777" w:rsidTr="00837177">
        <w:trPr>
          <w:cantSplit/>
        </w:trPr>
        <w:tc>
          <w:tcPr>
            <w:tcW w:w="9210" w:type="dxa"/>
          </w:tcPr>
          <w:p w14:paraId="6BF575B2" w14:textId="77777777" w:rsidR="009B22CA" w:rsidRDefault="009B22CA" w:rsidP="00837177">
            <w:pPr>
              <w:spacing w:before="60" w:after="40"/>
              <w:ind w:left="142"/>
              <w:jc w:val="both"/>
              <w:rPr>
                <w:b/>
              </w:rPr>
            </w:pPr>
            <w:r w:rsidRPr="009B22CA">
              <w:rPr>
                <w:b/>
              </w:rPr>
              <w:t>Sani System Sp. z o.o. Sp.k.</w:t>
            </w:r>
          </w:p>
          <w:p w14:paraId="42B1264C" w14:textId="38389E8A" w:rsidR="009B22CA" w:rsidRDefault="006345D3" w:rsidP="00837177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9B22CA" w:rsidRPr="009B22CA">
              <w:rPr>
                <w:b/>
              </w:rPr>
              <w:t>Borówkowa</w:t>
            </w:r>
            <w:r w:rsidR="009B22CA">
              <w:rPr>
                <w:b/>
              </w:rPr>
              <w:t xml:space="preserve"> </w:t>
            </w:r>
            <w:r w:rsidR="009B22CA" w:rsidRPr="009B22CA">
              <w:rPr>
                <w:b/>
              </w:rPr>
              <w:t>24</w:t>
            </w:r>
          </w:p>
          <w:p w14:paraId="21171C89" w14:textId="68EB7CA9" w:rsidR="009B22CA" w:rsidRDefault="009B22CA" w:rsidP="00837177">
            <w:pPr>
              <w:spacing w:after="60"/>
              <w:ind w:left="142"/>
              <w:jc w:val="both"/>
              <w:rPr>
                <w:b/>
              </w:rPr>
            </w:pPr>
            <w:r w:rsidRPr="009B22CA">
              <w:rPr>
                <w:b/>
              </w:rPr>
              <w:t>65-124</w:t>
            </w:r>
            <w:r>
              <w:rPr>
                <w:b/>
              </w:rPr>
              <w:t xml:space="preserve"> </w:t>
            </w:r>
            <w:r w:rsidRPr="009B22CA">
              <w:rPr>
                <w:b/>
              </w:rPr>
              <w:t>Zielona Góra</w:t>
            </w:r>
          </w:p>
          <w:p w14:paraId="0EAE6EF7" w14:textId="77777777" w:rsidR="009B22CA" w:rsidRDefault="009B22CA" w:rsidP="00837177">
            <w:pPr>
              <w:spacing w:after="60"/>
              <w:ind w:left="142"/>
              <w:jc w:val="both"/>
            </w:pPr>
            <w:r>
              <w:t>na:</w:t>
            </w:r>
          </w:p>
          <w:p w14:paraId="54E3C03D" w14:textId="5031E25C" w:rsidR="009B22CA" w:rsidRDefault="009B22CA" w:rsidP="00837177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9B22CA">
              <w:t>3</w:t>
            </w:r>
            <w:r w:rsidR="00EB0CBE">
              <w:t xml:space="preserve"> </w:t>
            </w:r>
            <w:r>
              <w:t xml:space="preserve">za cenę </w:t>
            </w:r>
            <w:r w:rsidRPr="009B22CA">
              <w:rPr>
                <w:b/>
              </w:rPr>
              <w:t>35 532.00 zł</w:t>
            </w:r>
          </w:p>
          <w:p w14:paraId="4052BB14" w14:textId="77777777" w:rsidR="009B22CA" w:rsidRDefault="009B22CA" w:rsidP="00837177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A0980B1" w14:textId="77777777" w:rsidR="009067A5" w:rsidRDefault="009067A5" w:rsidP="009067A5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2019 r. poz. 1843) tj. na podstawie kryteriów oceny ofert określonych w SIWZ:</w:t>
            </w:r>
          </w:p>
          <w:p w14:paraId="799ACEE7" w14:textId="77777777" w:rsidR="009067A5" w:rsidRDefault="009067A5" w:rsidP="009067A5">
            <w:pPr>
              <w:spacing w:after="60"/>
              <w:ind w:left="142"/>
              <w:jc w:val="both"/>
            </w:pPr>
            <w:r>
              <w:t xml:space="preserve"> - cena - 60%</w:t>
            </w:r>
          </w:p>
          <w:p w14:paraId="4300747F" w14:textId="77777777" w:rsidR="009067A5" w:rsidRDefault="009067A5" w:rsidP="009067A5">
            <w:pPr>
              <w:spacing w:after="60"/>
              <w:ind w:left="142"/>
              <w:jc w:val="both"/>
            </w:pPr>
            <w:r>
              <w:t xml:space="preserve"> - termin gwarancji - 40%</w:t>
            </w:r>
          </w:p>
          <w:p w14:paraId="40DFBCB7" w14:textId="0381FA4A" w:rsidR="009B22CA" w:rsidRPr="009B22CA" w:rsidRDefault="009067A5" w:rsidP="009067A5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>Przewidywany termin zawarcia umowy - zgodnie z art. 94 ust. 2 pkt 1 lit. a ustawy Pzp.</w:t>
            </w:r>
          </w:p>
        </w:tc>
      </w:tr>
      <w:tr w:rsidR="009B22CA" w14:paraId="201AA999" w14:textId="77777777" w:rsidTr="00837177">
        <w:trPr>
          <w:cantSplit/>
        </w:trPr>
        <w:tc>
          <w:tcPr>
            <w:tcW w:w="9210" w:type="dxa"/>
          </w:tcPr>
          <w:p w14:paraId="559AB9B1" w14:textId="207CF0F4" w:rsidR="009B22CA" w:rsidRDefault="009B22CA" w:rsidP="00837177">
            <w:pPr>
              <w:spacing w:before="60" w:after="40"/>
              <w:ind w:left="142"/>
              <w:jc w:val="both"/>
              <w:rPr>
                <w:b/>
              </w:rPr>
            </w:pPr>
            <w:r w:rsidRPr="009B22CA">
              <w:rPr>
                <w:b/>
              </w:rPr>
              <w:lastRenderedPageBreak/>
              <w:t>LABO BAZA Zawie</w:t>
            </w:r>
            <w:r w:rsidR="006345D3">
              <w:rPr>
                <w:b/>
              </w:rPr>
              <w:t>l</w:t>
            </w:r>
            <w:r w:rsidRPr="009B22CA">
              <w:rPr>
                <w:b/>
              </w:rPr>
              <w:t xml:space="preserve">ak i Wspólnicy </w:t>
            </w:r>
            <w:r w:rsidR="009067A5">
              <w:rPr>
                <w:b/>
              </w:rPr>
              <w:t>S</w:t>
            </w:r>
            <w:r w:rsidRPr="009B22CA">
              <w:rPr>
                <w:b/>
              </w:rPr>
              <w:t>p.j.</w:t>
            </w:r>
          </w:p>
          <w:p w14:paraId="2BD29D4F" w14:textId="17246D5C" w:rsidR="009B22CA" w:rsidRDefault="006345D3" w:rsidP="00837177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9B22CA" w:rsidRPr="009B22CA">
              <w:rPr>
                <w:b/>
              </w:rPr>
              <w:t>Topolowa</w:t>
            </w:r>
            <w:r w:rsidR="009B22CA">
              <w:rPr>
                <w:b/>
              </w:rPr>
              <w:t xml:space="preserve"> </w:t>
            </w:r>
            <w:r w:rsidR="009B22CA" w:rsidRPr="009B22CA">
              <w:rPr>
                <w:b/>
              </w:rPr>
              <w:t>5</w:t>
            </w:r>
          </w:p>
          <w:p w14:paraId="49E9A9A7" w14:textId="77777777" w:rsidR="009B22CA" w:rsidRDefault="009B22CA" w:rsidP="00837177">
            <w:pPr>
              <w:spacing w:after="60"/>
              <w:ind w:left="142"/>
              <w:jc w:val="both"/>
              <w:rPr>
                <w:b/>
              </w:rPr>
            </w:pPr>
            <w:r w:rsidRPr="009B22CA">
              <w:rPr>
                <w:b/>
              </w:rPr>
              <w:t>62-002</w:t>
            </w:r>
            <w:r>
              <w:rPr>
                <w:b/>
              </w:rPr>
              <w:t xml:space="preserve"> </w:t>
            </w:r>
            <w:r w:rsidRPr="009B22CA">
              <w:rPr>
                <w:b/>
              </w:rPr>
              <w:t>Jelonek</w:t>
            </w:r>
          </w:p>
          <w:p w14:paraId="241E5039" w14:textId="77777777" w:rsidR="009B22CA" w:rsidRDefault="009B22CA" w:rsidP="00837177">
            <w:pPr>
              <w:spacing w:after="60"/>
              <w:ind w:left="142"/>
              <w:jc w:val="both"/>
            </w:pPr>
            <w:r>
              <w:t>na:</w:t>
            </w:r>
          </w:p>
          <w:p w14:paraId="39F86B68" w14:textId="4475E725" w:rsidR="009B22CA" w:rsidRDefault="009B22CA" w:rsidP="00837177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9B22CA">
              <w:t>4</w:t>
            </w:r>
            <w:r w:rsidR="00EB0CBE">
              <w:t xml:space="preserve"> </w:t>
            </w:r>
            <w:r>
              <w:t xml:space="preserve">za cenę </w:t>
            </w:r>
            <w:r w:rsidRPr="009B22CA">
              <w:rPr>
                <w:b/>
              </w:rPr>
              <w:t>50 000.00 zł</w:t>
            </w:r>
          </w:p>
          <w:p w14:paraId="0A3D4050" w14:textId="77777777" w:rsidR="009B22CA" w:rsidRDefault="009B22CA" w:rsidP="00837177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7EDD2C8" w14:textId="77777777" w:rsidR="009067A5" w:rsidRDefault="009067A5" w:rsidP="009067A5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2019 r. poz. 1843) tj. na podstawie kryteriów oceny ofert określonych w SIWZ:</w:t>
            </w:r>
          </w:p>
          <w:p w14:paraId="29BC3380" w14:textId="77777777" w:rsidR="009067A5" w:rsidRDefault="009067A5" w:rsidP="009067A5">
            <w:pPr>
              <w:spacing w:after="60"/>
              <w:ind w:left="142"/>
              <w:jc w:val="both"/>
            </w:pPr>
            <w:r>
              <w:t xml:space="preserve"> - cena - 60%</w:t>
            </w:r>
          </w:p>
          <w:p w14:paraId="34107E1B" w14:textId="77777777" w:rsidR="009067A5" w:rsidRDefault="009067A5" w:rsidP="009067A5">
            <w:pPr>
              <w:spacing w:after="60"/>
              <w:ind w:left="142"/>
              <w:jc w:val="both"/>
            </w:pPr>
            <w:r>
              <w:t xml:space="preserve"> - termin gwarancji - 40%</w:t>
            </w:r>
          </w:p>
          <w:p w14:paraId="6AD8F422" w14:textId="77C2AC05" w:rsidR="009B22CA" w:rsidRPr="009B22CA" w:rsidRDefault="009067A5" w:rsidP="009067A5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>Przewidywany termin zawarcia umowy - zgodnie z art. 94 ust. 2 pkt 1 lit. a ustawy Pzp.</w:t>
            </w:r>
          </w:p>
        </w:tc>
      </w:tr>
    </w:tbl>
    <w:p w14:paraId="39E92621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14:paraId="12B370DA" w14:textId="77777777" w:rsidTr="00834EF4">
        <w:tc>
          <w:tcPr>
            <w:tcW w:w="2277" w:type="dxa"/>
            <w:shd w:val="clear" w:color="auto" w:fill="F3F3F3"/>
          </w:tcPr>
          <w:p w14:paraId="406887C5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14:paraId="052D6ADC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14:paraId="3A6928AE" w14:textId="77777777"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14:paraId="6F4A5BDF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B22CA" w:rsidRPr="00834EF4" w14:paraId="6F1EBF97" w14:textId="77777777" w:rsidTr="00837177">
        <w:tc>
          <w:tcPr>
            <w:tcW w:w="2277" w:type="dxa"/>
            <w:shd w:val="clear" w:color="auto" w:fill="auto"/>
          </w:tcPr>
          <w:p w14:paraId="08FD11F9" w14:textId="77777777" w:rsidR="009B22CA" w:rsidRPr="00834EF4" w:rsidRDefault="009B22CA" w:rsidP="0083717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9B22CA">
              <w:rPr>
                <w:sz w:val="18"/>
                <w:szCs w:val="18"/>
              </w:rPr>
              <w:t>Pakiet nr 2</w:t>
            </w:r>
          </w:p>
        </w:tc>
        <w:tc>
          <w:tcPr>
            <w:tcW w:w="2511" w:type="dxa"/>
            <w:shd w:val="clear" w:color="auto" w:fill="auto"/>
          </w:tcPr>
          <w:p w14:paraId="6FA72877" w14:textId="77777777" w:rsidR="009B22CA" w:rsidRPr="00834EF4" w:rsidRDefault="009B22CA" w:rsidP="00837177">
            <w:pPr>
              <w:spacing w:before="40"/>
              <w:rPr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>Cezal Sp. z o.o.</w:t>
            </w:r>
          </w:p>
          <w:p w14:paraId="7AC8411B" w14:textId="363B1BE5" w:rsidR="009B22CA" w:rsidRPr="00834EF4" w:rsidRDefault="006345D3" w:rsidP="008371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9B22CA" w:rsidRPr="009B22CA">
              <w:rPr>
                <w:sz w:val="18"/>
                <w:szCs w:val="18"/>
              </w:rPr>
              <w:t>Branickiego</w:t>
            </w:r>
            <w:r w:rsidR="009B22CA" w:rsidRPr="00834EF4">
              <w:rPr>
                <w:sz w:val="18"/>
                <w:szCs w:val="18"/>
              </w:rPr>
              <w:t xml:space="preserve"> </w:t>
            </w:r>
            <w:r w:rsidR="009B22CA" w:rsidRPr="009B22CA">
              <w:rPr>
                <w:sz w:val="18"/>
                <w:szCs w:val="18"/>
              </w:rPr>
              <w:t>19</w:t>
            </w:r>
          </w:p>
          <w:p w14:paraId="6F76ADF4" w14:textId="77777777" w:rsidR="009B22CA" w:rsidRPr="00834EF4" w:rsidRDefault="009B22CA" w:rsidP="00837177">
            <w:pPr>
              <w:spacing w:after="40"/>
              <w:rPr>
                <w:color w:val="000000"/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>15-085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9B22CA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14:paraId="36FC614D" w14:textId="77777777" w:rsidR="009B22CA" w:rsidRPr="009B22CA" w:rsidRDefault="009B22CA" w:rsidP="00837177">
            <w:pPr>
              <w:spacing w:before="40" w:after="40"/>
              <w:rPr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>1 - Cena - 60.00</w:t>
            </w:r>
          </w:p>
          <w:p w14:paraId="0B2DA3F6" w14:textId="77777777" w:rsidR="009B22CA" w:rsidRPr="00834EF4" w:rsidRDefault="009B22CA" w:rsidP="0083717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>2 - Termin gwarancji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0F7D7CD" w14:textId="77777777" w:rsidR="009B22CA" w:rsidRPr="00834EF4" w:rsidRDefault="009B22CA" w:rsidP="00837177">
            <w:pPr>
              <w:jc w:val="center"/>
              <w:rPr>
                <w:color w:val="000000"/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 xml:space="preserve">  100,00</w:t>
            </w:r>
          </w:p>
        </w:tc>
      </w:tr>
      <w:tr w:rsidR="009B22CA" w:rsidRPr="00834EF4" w14:paraId="2213975B" w14:textId="77777777" w:rsidTr="00837177">
        <w:tc>
          <w:tcPr>
            <w:tcW w:w="2277" w:type="dxa"/>
            <w:shd w:val="clear" w:color="auto" w:fill="auto"/>
          </w:tcPr>
          <w:p w14:paraId="09A90842" w14:textId="77777777" w:rsidR="009B22CA" w:rsidRPr="00834EF4" w:rsidRDefault="009B22CA" w:rsidP="0083717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9B22CA">
              <w:rPr>
                <w:sz w:val="18"/>
                <w:szCs w:val="18"/>
              </w:rPr>
              <w:t>Pakiet nr 3</w:t>
            </w:r>
          </w:p>
        </w:tc>
        <w:tc>
          <w:tcPr>
            <w:tcW w:w="2511" w:type="dxa"/>
            <w:shd w:val="clear" w:color="auto" w:fill="auto"/>
          </w:tcPr>
          <w:p w14:paraId="34AE7DF4" w14:textId="77777777" w:rsidR="009B22CA" w:rsidRPr="00834EF4" w:rsidRDefault="009B22CA" w:rsidP="00837177">
            <w:pPr>
              <w:spacing w:before="40"/>
              <w:rPr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>Sani System Sp. z o.o. Sp.k.</w:t>
            </w:r>
          </w:p>
          <w:p w14:paraId="2522D967" w14:textId="02B3AD78" w:rsidR="009B22CA" w:rsidRPr="00834EF4" w:rsidRDefault="006345D3" w:rsidP="008371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9B22CA" w:rsidRPr="009B22CA">
              <w:rPr>
                <w:sz w:val="18"/>
                <w:szCs w:val="18"/>
              </w:rPr>
              <w:t>Borówkowa</w:t>
            </w:r>
            <w:r w:rsidR="009B22CA" w:rsidRPr="00834EF4">
              <w:rPr>
                <w:sz w:val="18"/>
                <w:szCs w:val="18"/>
              </w:rPr>
              <w:t xml:space="preserve"> </w:t>
            </w:r>
            <w:r w:rsidR="009B22CA" w:rsidRPr="009B22CA">
              <w:rPr>
                <w:sz w:val="18"/>
                <w:szCs w:val="18"/>
              </w:rPr>
              <w:t>24</w:t>
            </w:r>
          </w:p>
          <w:p w14:paraId="44FAFD24" w14:textId="4AC98815" w:rsidR="009B22CA" w:rsidRPr="00834EF4" w:rsidRDefault="009B22CA" w:rsidP="00837177">
            <w:pPr>
              <w:spacing w:after="40"/>
              <w:rPr>
                <w:color w:val="000000"/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>65-124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9B22CA">
              <w:rPr>
                <w:sz w:val="18"/>
                <w:szCs w:val="18"/>
              </w:rPr>
              <w:t>Zielona Góra</w:t>
            </w:r>
          </w:p>
        </w:tc>
        <w:tc>
          <w:tcPr>
            <w:tcW w:w="2988" w:type="dxa"/>
            <w:shd w:val="clear" w:color="auto" w:fill="auto"/>
          </w:tcPr>
          <w:p w14:paraId="6BCE14CF" w14:textId="77777777" w:rsidR="009B22CA" w:rsidRPr="009B22CA" w:rsidRDefault="009B22CA" w:rsidP="00837177">
            <w:pPr>
              <w:spacing w:before="40" w:after="40"/>
              <w:rPr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>1 - Cena - 60.00</w:t>
            </w:r>
          </w:p>
          <w:p w14:paraId="5C013505" w14:textId="77777777" w:rsidR="009B22CA" w:rsidRPr="00834EF4" w:rsidRDefault="009B22CA" w:rsidP="0083717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>2 - Termin gwarancji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55BE958" w14:textId="77777777" w:rsidR="009B22CA" w:rsidRPr="00834EF4" w:rsidRDefault="009B22CA" w:rsidP="00837177">
            <w:pPr>
              <w:jc w:val="center"/>
              <w:rPr>
                <w:color w:val="000000"/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 xml:space="preserve">  60,00</w:t>
            </w:r>
          </w:p>
        </w:tc>
      </w:tr>
      <w:tr w:rsidR="009B22CA" w:rsidRPr="00834EF4" w14:paraId="7392CFC6" w14:textId="77777777" w:rsidTr="00837177">
        <w:tc>
          <w:tcPr>
            <w:tcW w:w="2277" w:type="dxa"/>
            <w:shd w:val="clear" w:color="auto" w:fill="auto"/>
          </w:tcPr>
          <w:p w14:paraId="64A25559" w14:textId="77777777" w:rsidR="009B22CA" w:rsidRPr="00834EF4" w:rsidRDefault="009B22CA" w:rsidP="0083717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9B22CA">
              <w:rPr>
                <w:sz w:val="18"/>
                <w:szCs w:val="18"/>
              </w:rPr>
              <w:t>Pakiet nr 4</w:t>
            </w:r>
          </w:p>
        </w:tc>
        <w:tc>
          <w:tcPr>
            <w:tcW w:w="2511" w:type="dxa"/>
            <w:shd w:val="clear" w:color="auto" w:fill="auto"/>
          </w:tcPr>
          <w:p w14:paraId="42B128A0" w14:textId="0CA0F1BE" w:rsidR="009B22CA" w:rsidRPr="00834EF4" w:rsidRDefault="009B22CA" w:rsidP="00837177">
            <w:pPr>
              <w:spacing w:before="40"/>
              <w:rPr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>LABO BAZA Zawie</w:t>
            </w:r>
            <w:r w:rsidR="006345D3">
              <w:rPr>
                <w:sz w:val="18"/>
                <w:szCs w:val="18"/>
              </w:rPr>
              <w:t>l</w:t>
            </w:r>
            <w:r w:rsidRPr="009B22CA">
              <w:rPr>
                <w:sz w:val="18"/>
                <w:szCs w:val="18"/>
              </w:rPr>
              <w:t xml:space="preserve">ak i Wspólnicy </w:t>
            </w:r>
            <w:r w:rsidR="009067A5">
              <w:rPr>
                <w:sz w:val="18"/>
                <w:szCs w:val="18"/>
              </w:rPr>
              <w:t>S</w:t>
            </w:r>
            <w:r w:rsidRPr="009B22CA">
              <w:rPr>
                <w:sz w:val="18"/>
                <w:szCs w:val="18"/>
              </w:rPr>
              <w:t>p.j.</w:t>
            </w:r>
          </w:p>
          <w:p w14:paraId="21704E2E" w14:textId="11C90C59" w:rsidR="009B22CA" w:rsidRPr="00834EF4" w:rsidRDefault="006345D3" w:rsidP="008371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9B22CA" w:rsidRPr="009B22CA">
              <w:rPr>
                <w:sz w:val="18"/>
                <w:szCs w:val="18"/>
              </w:rPr>
              <w:t>Topolowa</w:t>
            </w:r>
            <w:r w:rsidR="009B22CA" w:rsidRPr="00834EF4">
              <w:rPr>
                <w:sz w:val="18"/>
                <w:szCs w:val="18"/>
              </w:rPr>
              <w:t xml:space="preserve"> </w:t>
            </w:r>
            <w:r w:rsidR="009B22CA" w:rsidRPr="009B22CA">
              <w:rPr>
                <w:sz w:val="18"/>
                <w:szCs w:val="18"/>
              </w:rPr>
              <w:t>5</w:t>
            </w:r>
          </w:p>
          <w:p w14:paraId="6C73FC32" w14:textId="77777777" w:rsidR="009B22CA" w:rsidRPr="00834EF4" w:rsidRDefault="009B22CA" w:rsidP="00837177">
            <w:pPr>
              <w:spacing w:after="40"/>
              <w:rPr>
                <w:color w:val="000000"/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>62-002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9B22CA">
              <w:rPr>
                <w:sz w:val="18"/>
                <w:szCs w:val="18"/>
              </w:rPr>
              <w:t>Jelonek</w:t>
            </w:r>
          </w:p>
        </w:tc>
        <w:tc>
          <w:tcPr>
            <w:tcW w:w="2988" w:type="dxa"/>
            <w:shd w:val="clear" w:color="auto" w:fill="auto"/>
          </w:tcPr>
          <w:p w14:paraId="389F00ED" w14:textId="77777777" w:rsidR="009B22CA" w:rsidRPr="009B22CA" w:rsidRDefault="009B22CA" w:rsidP="00837177">
            <w:pPr>
              <w:spacing w:before="40" w:after="40"/>
              <w:rPr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>1 - Cena - 60.00</w:t>
            </w:r>
          </w:p>
          <w:p w14:paraId="46F35A31" w14:textId="77777777" w:rsidR="009B22CA" w:rsidRPr="00834EF4" w:rsidRDefault="009B22CA" w:rsidP="0083717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>2 - Termin gwarancji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0D7D854" w14:textId="77777777" w:rsidR="009B22CA" w:rsidRPr="00834EF4" w:rsidRDefault="009B22CA" w:rsidP="00837177">
            <w:pPr>
              <w:jc w:val="center"/>
              <w:rPr>
                <w:color w:val="000000"/>
                <w:sz w:val="18"/>
                <w:szCs w:val="18"/>
              </w:rPr>
            </w:pPr>
            <w:r w:rsidRPr="009B22CA">
              <w:rPr>
                <w:sz w:val="18"/>
                <w:szCs w:val="18"/>
              </w:rPr>
              <w:t xml:space="preserve">  100,00</w:t>
            </w:r>
          </w:p>
        </w:tc>
      </w:tr>
    </w:tbl>
    <w:p w14:paraId="6239E726" w14:textId="517A6791" w:rsidR="00280CF6" w:rsidRPr="00EB0CBE" w:rsidRDefault="00280CF6" w:rsidP="00840B8A">
      <w:pPr>
        <w:spacing w:before="240" w:after="120"/>
        <w:jc w:val="both"/>
        <w:rPr>
          <w:b/>
          <w:bCs/>
          <w:color w:val="000000"/>
        </w:rPr>
      </w:pPr>
      <w:r w:rsidRPr="00EB0CBE">
        <w:rPr>
          <w:b/>
          <w:bCs/>
          <w:color w:val="000000"/>
        </w:rPr>
        <w:t>W toku postępowania</w:t>
      </w:r>
      <w:r w:rsidR="006345D3" w:rsidRPr="00EB0CBE">
        <w:rPr>
          <w:b/>
          <w:bCs/>
          <w:color w:val="000000"/>
        </w:rPr>
        <w:t xml:space="preserve"> nie odrzucono żadnej oferty.</w:t>
      </w:r>
    </w:p>
    <w:p w14:paraId="4DECA8F7" w14:textId="460FA835" w:rsidR="0033076C" w:rsidRPr="00EB0CBE" w:rsidRDefault="00280CF6" w:rsidP="006345D3">
      <w:pPr>
        <w:spacing w:before="240" w:after="120"/>
        <w:jc w:val="both"/>
        <w:rPr>
          <w:b/>
          <w:bCs/>
          <w:color w:val="000000"/>
        </w:rPr>
      </w:pPr>
      <w:r w:rsidRPr="00EB0CBE">
        <w:rPr>
          <w:b/>
          <w:bCs/>
          <w:color w:val="000000"/>
        </w:rPr>
        <w:t>Zamawiający</w:t>
      </w:r>
      <w:r w:rsidR="006345D3" w:rsidRPr="00EB0CBE">
        <w:rPr>
          <w:b/>
          <w:bCs/>
          <w:color w:val="000000"/>
        </w:rPr>
        <w:t xml:space="preserve"> nie</w:t>
      </w:r>
      <w:r w:rsidRPr="00EB0CBE">
        <w:rPr>
          <w:b/>
          <w:bCs/>
          <w:color w:val="000000"/>
        </w:rPr>
        <w:t xml:space="preserve"> wykluczył z postępowani</w:t>
      </w:r>
      <w:r w:rsidR="006345D3" w:rsidRPr="00EB0CBE">
        <w:rPr>
          <w:b/>
          <w:bCs/>
          <w:color w:val="000000"/>
        </w:rPr>
        <w:t>a żadnego wykonawcy.</w:t>
      </w:r>
    </w:p>
    <w:p w14:paraId="61B4C501" w14:textId="302BEC56" w:rsidR="006345D3" w:rsidRPr="00EB0CBE" w:rsidRDefault="006345D3" w:rsidP="006345D3">
      <w:pPr>
        <w:spacing w:before="240" w:after="120"/>
        <w:jc w:val="both"/>
        <w:rPr>
          <w:b/>
          <w:bCs/>
          <w:color w:val="000000"/>
        </w:rPr>
      </w:pPr>
      <w:r w:rsidRPr="00EB0CBE">
        <w:rPr>
          <w:b/>
          <w:bCs/>
          <w:color w:val="000000"/>
        </w:rPr>
        <w:t xml:space="preserve">Pakiety unieważnione: Zgodnie z powiadomieniem o unieważnieniu części pakietów z dnia 22.01.2020. </w:t>
      </w:r>
    </w:p>
    <w:sectPr w:rsidR="006345D3" w:rsidRPr="00EB0CBE" w:rsidSect="006345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CA18BE" w14:textId="77777777" w:rsidR="00084EF1" w:rsidRDefault="00084EF1">
      <w:r>
        <w:separator/>
      </w:r>
    </w:p>
  </w:endnote>
  <w:endnote w:type="continuationSeparator" w:id="0">
    <w:p w14:paraId="4B4F452B" w14:textId="77777777" w:rsidR="00084EF1" w:rsidRDefault="00084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630E0" w14:textId="77777777" w:rsidR="009B22CA" w:rsidRDefault="009B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65B2" w14:textId="77777777"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EC1AF4" w14:textId="77777777"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14:paraId="5ED2F2CF" w14:textId="77777777"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A8013" w14:textId="77777777" w:rsidR="009B22CA" w:rsidRDefault="009B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AE45D3" w14:textId="77777777" w:rsidR="00084EF1" w:rsidRDefault="00084EF1">
      <w:r>
        <w:separator/>
      </w:r>
    </w:p>
  </w:footnote>
  <w:footnote w:type="continuationSeparator" w:id="0">
    <w:p w14:paraId="250C7CB3" w14:textId="77777777" w:rsidR="00084EF1" w:rsidRDefault="00084E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9099E" w14:textId="77777777" w:rsidR="009B22CA" w:rsidRDefault="009B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AD0BB" w14:textId="7CBF3A1C" w:rsidR="009B22CA" w:rsidRDefault="009B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6BBDE" w14:textId="3475405E" w:rsidR="009B22CA" w:rsidRDefault="00570166">
    <w:pPr>
      <w:pStyle w:val="Nagwek"/>
    </w:pPr>
    <w:r>
      <w:rPr>
        <w:noProof/>
        <w:sz w:val="22"/>
        <w:szCs w:val="22"/>
      </w:rPr>
      <w:drawing>
        <wp:inline distT="0" distB="0" distL="0" distR="0" wp14:anchorId="6A60557F" wp14:editId="46548B6A">
          <wp:extent cx="5762625" cy="466725"/>
          <wp:effectExtent l="0" t="0" r="0" b="0"/>
          <wp:docPr id="1" name="Obraz 1" descr="Zestaw_logotypow_monochrom_GRAY_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staw_logotypow_monochrom_GRAY_EFR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EF1"/>
    <w:rsid w:val="00034F15"/>
    <w:rsid w:val="00084EF1"/>
    <w:rsid w:val="000A4A43"/>
    <w:rsid w:val="000B6515"/>
    <w:rsid w:val="000D1E6C"/>
    <w:rsid w:val="000D6259"/>
    <w:rsid w:val="001036FB"/>
    <w:rsid w:val="00114DD2"/>
    <w:rsid w:val="00176EFA"/>
    <w:rsid w:val="001E1E01"/>
    <w:rsid w:val="001F2354"/>
    <w:rsid w:val="001F67FA"/>
    <w:rsid w:val="002371E6"/>
    <w:rsid w:val="00251690"/>
    <w:rsid w:val="00280CF6"/>
    <w:rsid w:val="002B7FD3"/>
    <w:rsid w:val="002D6788"/>
    <w:rsid w:val="002F587A"/>
    <w:rsid w:val="0033076C"/>
    <w:rsid w:val="003C27EC"/>
    <w:rsid w:val="004B5777"/>
    <w:rsid w:val="004D46B8"/>
    <w:rsid w:val="005652D5"/>
    <w:rsid w:val="00570166"/>
    <w:rsid w:val="005811DF"/>
    <w:rsid w:val="00596F83"/>
    <w:rsid w:val="005C1341"/>
    <w:rsid w:val="0060301B"/>
    <w:rsid w:val="006345D3"/>
    <w:rsid w:val="00654E82"/>
    <w:rsid w:val="0068637A"/>
    <w:rsid w:val="006B7962"/>
    <w:rsid w:val="006D0465"/>
    <w:rsid w:val="006D41D5"/>
    <w:rsid w:val="006F0507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9707A"/>
    <w:rsid w:val="008C0372"/>
    <w:rsid w:val="008E241C"/>
    <w:rsid w:val="009067A5"/>
    <w:rsid w:val="00917FEB"/>
    <w:rsid w:val="00953D9A"/>
    <w:rsid w:val="009747C2"/>
    <w:rsid w:val="0098153F"/>
    <w:rsid w:val="00982A11"/>
    <w:rsid w:val="009B049C"/>
    <w:rsid w:val="009B22CA"/>
    <w:rsid w:val="009D45DC"/>
    <w:rsid w:val="00A46D85"/>
    <w:rsid w:val="00A978A9"/>
    <w:rsid w:val="00AA3A13"/>
    <w:rsid w:val="00AD5B8D"/>
    <w:rsid w:val="00AE6513"/>
    <w:rsid w:val="00B37924"/>
    <w:rsid w:val="00B51EC7"/>
    <w:rsid w:val="00BA1245"/>
    <w:rsid w:val="00BB13B8"/>
    <w:rsid w:val="00BE3FC5"/>
    <w:rsid w:val="00C63070"/>
    <w:rsid w:val="00C73714"/>
    <w:rsid w:val="00D26C67"/>
    <w:rsid w:val="00D5181E"/>
    <w:rsid w:val="00E05A7A"/>
    <w:rsid w:val="00E4520D"/>
    <w:rsid w:val="00E53A3C"/>
    <w:rsid w:val="00E81ED4"/>
    <w:rsid w:val="00EB0CBE"/>
    <w:rsid w:val="00EB4311"/>
    <w:rsid w:val="00EB56AB"/>
    <w:rsid w:val="00EF36C3"/>
    <w:rsid w:val="00F14FCC"/>
    <w:rsid w:val="00F15792"/>
    <w:rsid w:val="00F65311"/>
    <w:rsid w:val="00F761BD"/>
    <w:rsid w:val="00F92BBF"/>
    <w:rsid w:val="00F973C8"/>
    <w:rsid w:val="00FA4697"/>
    <w:rsid w:val="00FB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6295B588"/>
  <w15:chartTrackingRefBased/>
  <w15:docId w15:val="{53C90763-89BB-4B42-9409-9B5900961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cp:lastModifiedBy>kkrasko@bielsk.adt.psiez.pl</cp:lastModifiedBy>
  <cp:revision>2</cp:revision>
  <cp:lastPrinted>2020-01-28T12:07:00Z</cp:lastPrinted>
  <dcterms:created xsi:type="dcterms:W3CDTF">2020-01-30T09:45:00Z</dcterms:created>
  <dcterms:modified xsi:type="dcterms:W3CDTF">2020-01-30T09:45:00Z</dcterms:modified>
</cp:coreProperties>
</file>