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42F2A" w:rsidRPr="00242F2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42F2A" w:rsidRPr="00242F2A">
        <w:rPr>
          <w:rFonts w:ascii="Times New Roman" w:hAnsi="Times New Roman"/>
          <w:b/>
        </w:rPr>
        <w:t>ZP/D-01/20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2F2A" w:rsidRPr="00242F2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2F2A" w:rsidRPr="00242F2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42F2A" w:rsidRPr="00242F2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2F2A" w:rsidRPr="00242F2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42F2A" w:rsidRPr="00242F2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42F2A" w:rsidRPr="00242F2A">
        <w:rPr>
          <w:rFonts w:ascii="Times New Roman" w:hAnsi="Times New Roman"/>
        </w:rPr>
        <w:t>(</w:t>
      </w:r>
      <w:proofErr w:type="spellStart"/>
      <w:r w:rsidR="00242F2A" w:rsidRPr="00242F2A">
        <w:rPr>
          <w:rFonts w:ascii="Times New Roman" w:hAnsi="Times New Roman"/>
        </w:rPr>
        <w:t>t.j</w:t>
      </w:r>
      <w:proofErr w:type="spellEnd"/>
      <w:r w:rsidR="00242F2A" w:rsidRPr="00242F2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42F2A" w:rsidRPr="00242F2A">
        <w:rPr>
          <w:rFonts w:ascii="Times New Roman" w:hAnsi="Times New Roman"/>
          <w:b/>
        </w:rPr>
        <w:t>Dostawa artykułów  reklamowych dla Biura Karier i Marketingu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42F2A" w:rsidRPr="00242F2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54046" w:rsidRDefault="00D54046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54046" w:rsidRPr="00F8042D" w:rsidRDefault="00D54046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8844E1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8844E1">
        <w:rPr>
          <w:rFonts w:ascii="Times New Roman" w:hAnsi="Times New Roman"/>
        </w:rPr>
        <w:br/>
      </w:r>
      <w:r w:rsidRPr="008844E1">
        <w:rPr>
          <w:rFonts w:ascii="Times New Roman" w:hAnsi="Times New Roman"/>
        </w:rPr>
        <w:t>i zgodne z prawdą oraz zostały przedstawione z pełną świadomością konsekwencji wprowadzenia</w:t>
      </w:r>
      <w:r w:rsidRPr="006676AE">
        <w:rPr>
          <w:rFonts w:ascii="Times New Roman" w:hAnsi="Times New Roman"/>
          <w:sz w:val="21"/>
          <w:szCs w:val="21"/>
        </w:rPr>
        <w:t xml:space="preserve">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F99" w:rsidRDefault="00052F99" w:rsidP="0038231F">
      <w:pPr>
        <w:spacing w:after="0" w:line="240" w:lineRule="auto"/>
      </w:pPr>
      <w:r>
        <w:separator/>
      </w:r>
    </w:p>
  </w:endnote>
  <w:endnote w:type="continuationSeparator" w:id="0">
    <w:p w:rsidR="00052F99" w:rsidRDefault="00052F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F2A" w:rsidRDefault="00242F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844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44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F2A" w:rsidRDefault="00242F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F99" w:rsidRDefault="00052F99" w:rsidP="0038231F">
      <w:pPr>
        <w:spacing w:after="0" w:line="240" w:lineRule="auto"/>
      </w:pPr>
      <w:r>
        <w:separator/>
      </w:r>
    </w:p>
  </w:footnote>
  <w:footnote w:type="continuationSeparator" w:id="0">
    <w:p w:rsidR="00052F99" w:rsidRDefault="00052F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F2A" w:rsidRDefault="00242F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F2A" w:rsidRDefault="00242F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F2A" w:rsidRDefault="00242F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F99"/>
    <w:rsid w:val="00023477"/>
    <w:rsid w:val="000247FF"/>
    <w:rsid w:val="00025C8D"/>
    <w:rsid w:val="000303EE"/>
    <w:rsid w:val="00052F99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42F2A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44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5404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B5C4585-9772-4FCC-BBA3-78F922DCF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AAA36-582A-4434-B399-570D7ADD7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2020-01-29T08:59:00Z</dcterms:created>
  <dcterms:modified xsi:type="dcterms:W3CDTF">2020-01-29T08:59:00Z</dcterms:modified>
</cp:coreProperties>
</file>