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1D368" w14:textId="3EC3136A" w:rsidR="001A443E" w:rsidRDefault="00AB4BAC" w:rsidP="001A443E">
      <w:pPr>
        <w:jc w:val="right"/>
        <w:rPr>
          <w:b/>
          <w:bCs/>
          <w:sz w:val="24"/>
        </w:rPr>
      </w:pPr>
      <w:r w:rsidRPr="00AB4BA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B4BAC">
        <w:rPr>
          <w:sz w:val="24"/>
        </w:rPr>
        <w:t>2020-0</w:t>
      </w:r>
      <w:r w:rsidR="00EC3EF3">
        <w:rPr>
          <w:sz w:val="24"/>
        </w:rPr>
        <w:t>2-19</w:t>
      </w:r>
    </w:p>
    <w:p w14:paraId="53782468" w14:textId="77777777" w:rsidR="001A443E" w:rsidRDefault="001A443E" w:rsidP="00A80738">
      <w:pPr>
        <w:rPr>
          <w:b/>
          <w:bCs/>
          <w:sz w:val="24"/>
        </w:rPr>
      </w:pPr>
    </w:p>
    <w:p w14:paraId="43198BA3" w14:textId="77777777" w:rsidR="001A443E" w:rsidRDefault="001A443E" w:rsidP="00A80738">
      <w:pPr>
        <w:rPr>
          <w:b/>
          <w:bCs/>
          <w:sz w:val="24"/>
        </w:rPr>
      </w:pPr>
    </w:p>
    <w:p w14:paraId="460ECE98" w14:textId="77777777" w:rsidR="00AB4BAC" w:rsidRPr="00AB4BAC" w:rsidRDefault="00AB4BAC" w:rsidP="00A80738">
      <w:pPr>
        <w:rPr>
          <w:b/>
          <w:bCs/>
          <w:sz w:val="24"/>
        </w:rPr>
      </w:pPr>
      <w:r w:rsidRPr="00AB4BAC">
        <w:rPr>
          <w:b/>
          <w:bCs/>
          <w:sz w:val="24"/>
        </w:rPr>
        <w:t>Szpital Miejski Specjalistyczny</w:t>
      </w:r>
    </w:p>
    <w:p w14:paraId="41188A04" w14:textId="77777777" w:rsidR="00AB4BAC" w:rsidRPr="00AB4BAC" w:rsidRDefault="00AB4BAC" w:rsidP="00A80738">
      <w:pPr>
        <w:rPr>
          <w:b/>
          <w:bCs/>
          <w:sz w:val="24"/>
        </w:rPr>
      </w:pPr>
      <w:r w:rsidRPr="00AB4BAC">
        <w:rPr>
          <w:b/>
          <w:bCs/>
          <w:sz w:val="24"/>
        </w:rPr>
        <w:t>im. Gabriela Narutowicza w Krakowie</w:t>
      </w:r>
    </w:p>
    <w:p w14:paraId="65738B66" w14:textId="77777777" w:rsidR="00A80738" w:rsidRDefault="00AB4BAC" w:rsidP="00A80738">
      <w:pPr>
        <w:rPr>
          <w:b/>
          <w:bCs/>
          <w:sz w:val="24"/>
        </w:rPr>
      </w:pPr>
      <w:r w:rsidRPr="00AB4BAC">
        <w:rPr>
          <w:b/>
          <w:bCs/>
          <w:sz w:val="24"/>
        </w:rPr>
        <w:t>Dział Zamówień Publicznych i Umów</w:t>
      </w:r>
    </w:p>
    <w:p w14:paraId="1CB7C0FE" w14:textId="77777777" w:rsidR="00A80738" w:rsidRDefault="00AB4BAC" w:rsidP="00A80738">
      <w:pPr>
        <w:rPr>
          <w:b/>
          <w:bCs/>
          <w:sz w:val="24"/>
        </w:rPr>
      </w:pPr>
      <w:r w:rsidRPr="00AB4BAC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AB4BAC">
        <w:rPr>
          <w:b/>
          <w:bCs/>
          <w:sz w:val="24"/>
        </w:rPr>
        <w:t>35-37</w:t>
      </w:r>
    </w:p>
    <w:p w14:paraId="50738A31" w14:textId="77777777" w:rsidR="00A80738" w:rsidRDefault="00AB4BAC" w:rsidP="00A80738">
      <w:pPr>
        <w:rPr>
          <w:b/>
          <w:bCs/>
          <w:sz w:val="24"/>
        </w:rPr>
      </w:pPr>
      <w:r w:rsidRPr="00AB4BAC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AB4BAC">
        <w:rPr>
          <w:b/>
          <w:bCs/>
          <w:sz w:val="24"/>
        </w:rPr>
        <w:t>Kraków</w:t>
      </w:r>
    </w:p>
    <w:p w14:paraId="7B8963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B351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FBFD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B0580D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B4BAC" w:rsidRPr="00AB4BAC">
        <w:rPr>
          <w:b/>
          <w:sz w:val="24"/>
          <w:szCs w:val="24"/>
        </w:rPr>
        <w:t>ZP/44/2019</w:t>
      </w:r>
      <w:r w:rsidR="00A80738">
        <w:rPr>
          <w:sz w:val="24"/>
        </w:rPr>
        <w:tab/>
        <w:t xml:space="preserve"> </w:t>
      </w:r>
    </w:p>
    <w:p w14:paraId="3A2ED1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2BC3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F72A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3615B3" w14:textId="4CB1028E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EC3EF3">
        <w:rPr>
          <w:b/>
          <w:spacing w:val="20"/>
          <w:sz w:val="28"/>
        </w:rPr>
        <w:t xml:space="preserve"> DODATKOWYCH</w:t>
      </w:r>
    </w:p>
    <w:p w14:paraId="4CEB1A9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68E7C7" w14:textId="12D94726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</w:t>
      </w:r>
      <w:r w:rsidR="00EC3EF3">
        <w:rPr>
          <w:sz w:val="24"/>
          <w:szCs w:val="24"/>
        </w:rPr>
        <w:t xml:space="preserve"> dodatkowych</w:t>
      </w:r>
      <w:r w:rsidR="005028C0">
        <w:rPr>
          <w:sz w:val="24"/>
          <w:szCs w:val="24"/>
        </w:rPr>
        <w:t>:</w:t>
      </w:r>
    </w:p>
    <w:p w14:paraId="3D90BFF8" w14:textId="3D8660DC" w:rsidR="00A80738" w:rsidRPr="00FF4AB1" w:rsidRDefault="00D11903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- o</w:t>
      </w:r>
      <w:r w:rsidR="00A80738" w:rsidRPr="00FF4AB1">
        <w:rPr>
          <w:sz w:val="24"/>
          <w:szCs w:val="24"/>
        </w:rPr>
        <w:t>t</w:t>
      </w:r>
      <w:r w:rsidR="00FF4AB1" w:rsidRPr="00FF4AB1">
        <w:rPr>
          <w:sz w:val="24"/>
          <w:szCs w:val="24"/>
        </w:rPr>
        <w:t xml:space="preserve">warcie ofert </w:t>
      </w:r>
      <w:r w:rsidR="00EC3EF3">
        <w:rPr>
          <w:sz w:val="24"/>
          <w:szCs w:val="24"/>
        </w:rPr>
        <w:t>dodatkowych w zakresie pakietu 17 –</w:t>
      </w:r>
      <w:proofErr w:type="spellStart"/>
      <w:r w:rsidR="00EC3EF3">
        <w:rPr>
          <w:sz w:val="24"/>
          <w:szCs w:val="24"/>
        </w:rPr>
        <w:t>Torasemide</w:t>
      </w:r>
      <w:proofErr w:type="spellEnd"/>
      <w:r w:rsidR="00EC3EF3">
        <w:rPr>
          <w:sz w:val="24"/>
          <w:szCs w:val="24"/>
        </w:rPr>
        <w:t xml:space="preserve"> oraz 22-Dexketoprofen</w:t>
      </w:r>
      <w:r w:rsidR="00EC3EF3">
        <w:rPr>
          <w:sz w:val="24"/>
          <w:szCs w:val="24"/>
        </w:rPr>
        <w:br/>
        <w:t xml:space="preserve">w postępowaniu </w:t>
      </w:r>
      <w:r w:rsidR="0069085C">
        <w:rPr>
          <w:sz w:val="24"/>
          <w:szCs w:val="24"/>
        </w:rPr>
        <w:t xml:space="preserve">na: </w:t>
      </w:r>
      <w:r w:rsidR="00AB4BAC" w:rsidRPr="00AB4BAC">
        <w:rPr>
          <w:b/>
          <w:sz w:val="24"/>
          <w:szCs w:val="24"/>
        </w:rPr>
        <w:t>Zakup i dostawa produktów farmaceutycznych IV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C3EF3">
        <w:rPr>
          <w:sz w:val="24"/>
          <w:szCs w:val="24"/>
        </w:rPr>
        <w:t>19/02</w:t>
      </w:r>
      <w:r w:rsidR="00AB4BAC" w:rsidRPr="00AB4BAC">
        <w:rPr>
          <w:sz w:val="24"/>
          <w:szCs w:val="24"/>
        </w:rPr>
        <w:t>/2020</w:t>
      </w:r>
      <w:r w:rsidR="00FF4AB1" w:rsidRPr="00FF4AB1">
        <w:rPr>
          <w:sz w:val="24"/>
          <w:szCs w:val="24"/>
        </w:rPr>
        <w:t xml:space="preserve"> o godz. </w:t>
      </w:r>
      <w:r w:rsidR="00AB4BAC" w:rsidRPr="00AB4BAC">
        <w:rPr>
          <w:sz w:val="24"/>
          <w:szCs w:val="24"/>
        </w:rPr>
        <w:t>1</w:t>
      </w:r>
      <w:r w:rsidR="00EC3EF3">
        <w:rPr>
          <w:sz w:val="24"/>
          <w:szCs w:val="24"/>
        </w:rPr>
        <w:t>1:30</w:t>
      </w:r>
      <w:r w:rsidR="00FF4AB1">
        <w:rPr>
          <w:sz w:val="24"/>
          <w:szCs w:val="24"/>
        </w:rPr>
        <w:t>.</w:t>
      </w:r>
    </w:p>
    <w:p w14:paraId="6D08BEED" w14:textId="0E1DD569" w:rsidR="00A80738" w:rsidRDefault="00D11903" w:rsidP="00EC3EF3">
      <w:pPr>
        <w:spacing w:before="120" w:after="120"/>
        <w:jc w:val="both"/>
        <w:rPr>
          <w:sz w:val="24"/>
        </w:rPr>
      </w:pPr>
      <w:r>
        <w:rPr>
          <w:sz w:val="24"/>
        </w:rPr>
        <w:t>- o</w:t>
      </w:r>
      <w:r w:rsidR="00A80738">
        <w:rPr>
          <w:sz w:val="24"/>
        </w:rPr>
        <w:t>ferty złożyli:</w:t>
      </w:r>
    </w:p>
    <w:tbl>
      <w:tblPr>
        <w:tblW w:w="921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4536"/>
        <w:gridCol w:w="3544"/>
      </w:tblGrid>
      <w:tr w:rsidR="00EC3EF3" w:rsidRPr="00075CD0" w14:paraId="537DE0A8" w14:textId="77777777" w:rsidTr="00D11903">
        <w:tc>
          <w:tcPr>
            <w:tcW w:w="1136" w:type="dxa"/>
            <w:shd w:val="clear" w:color="auto" w:fill="auto"/>
            <w:vAlign w:val="center"/>
          </w:tcPr>
          <w:p w14:paraId="7F629583" w14:textId="77777777" w:rsidR="00EC3EF3" w:rsidRPr="00D11903" w:rsidRDefault="00EC3EF3" w:rsidP="0045609C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Nr</w:t>
            </w:r>
          </w:p>
          <w:p w14:paraId="040EC053" w14:textId="77777777" w:rsidR="00EC3EF3" w:rsidRPr="00D11903" w:rsidRDefault="00EC3EF3" w:rsidP="0045609C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zadani</w:t>
            </w:r>
            <w:bookmarkStart w:id="0" w:name="_GoBack"/>
            <w:bookmarkEnd w:id="0"/>
            <w:r w:rsidRPr="00D1190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4F4DBD6" w14:textId="77777777" w:rsidR="00EC3EF3" w:rsidRPr="00D11903" w:rsidRDefault="00EC3EF3" w:rsidP="0045609C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Firma (nazwa) lub nazwisko oraz</w:t>
            </w:r>
            <w:r w:rsidRPr="00D11903">
              <w:rPr>
                <w:b/>
                <w:bCs/>
                <w:sz w:val="22"/>
                <w:szCs w:val="22"/>
              </w:rPr>
              <w:br/>
              <w:t>adres wykonawcy</w:t>
            </w:r>
          </w:p>
        </w:tc>
        <w:tc>
          <w:tcPr>
            <w:tcW w:w="3544" w:type="dxa"/>
            <w:shd w:val="clear" w:color="auto" w:fill="auto"/>
          </w:tcPr>
          <w:p w14:paraId="73AD1EA7" w14:textId="77777777" w:rsidR="00EC3EF3" w:rsidRPr="00D11903" w:rsidRDefault="00EC3EF3" w:rsidP="0045609C">
            <w:pPr>
              <w:jc w:val="center"/>
              <w:rPr>
                <w:b/>
                <w:bCs/>
                <w:sz w:val="24"/>
                <w:szCs w:val="24"/>
              </w:rPr>
            </w:pPr>
            <w:r w:rsidRPr="00D11903">
              <w:rPr>
                <w:b/>
                <w:bCs/>
                <w:sz w:val="24"/>
                <w:szCs w:val="24"/>
              </w:rPr>
              <w:t>Cena oferty brutto</w:t>
            </w:r>
          </w:p>
        </w:tc>
      </w:tr>
      <w:tr w:rsidR="00EC3EF3" w:rsidRPr="00075CD0" w14:paraId="2EE799C9" w14:textId="77777777" w:rsidTr="00D11903">
        <w:tc>
          <w:tcPr>
            <w:tcW w:w="1136" w:type="dxa"/>
            <w:shd w:val="clear" w:color="auto" w:fill="auto"/>
          </w:tcPr>
          <w:p w14:paraId="3BDA6ADF" w14:textId="1E8EFFDC" w:rsidR="00EC3EF3" w:rsidRPr="00075CD0" w:rsidRDefault="00EC3EF3" w:rsidP="00EC3EF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14:paraId="3F2CCB88" w14:textId="77777777" w:rsidR="00EC3EF3" w:rsidRPr="00075CD0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Farmacol Logistyka Sp. z o.o.</w:t>
            </w:r>
          </w:p>
          <w:p w14:paraId="251AF888" w14:textId="01C628A8" w:rsidR="00EC3EF3" w:rsidRPr="00075CD0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 xml:space="preserve">, </w:t>
            </w:r>
            <w:r w:rsidRPr="00AB4BAC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Katowice</w:t>
            </w:r>
          </w:p>
        </w:tc>
        <w:tc>
          <w:tcPr>
            <w:tcW w:w="3544" w:type="dxa"/>
            <w:shd w:val="clear" w:color="auto" w:fill="auto"/>
          </w:tcPr>
          <w:p w14:paraId="755DEA04" w14:textId="4548A4B7" w:rsidR="00EC3EF3" w:rsidRPr="0045609C" w:rsidRDefault="00EC3EF3" w:rsidP="00EC3E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17 828,16</w:t>
            </w:r>
          </w:p>
        </w:tc>
      </w:tr>
      <w:tr w:rsidR="00EC3EF3" w:rsidRPr="00075CD0" w14:paraId="037E51FC" w14:textId="77777777" w:rsidTr="00D11903">
        <w:tc>
          <w:tcPr>
            <w:tcW w:w="1136" w:type="dxa"/>
            <w:shd w:val="clear" w:color="auto" w:fill="auto"/>
          </w:tcPr>
          <w:p w14:paraId="4D163441" w14:textId="135C53B4" w:rsidR="00EC3EF3" w:rsidRPr="00075CD0" w:rsidRDefault="00EC3EF3" w:rsidP="00EC3EF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14:paraId="6ABFEAF3" w14:textId="1FF2AD9B" w:rsidR="00EC3EF3" w:rsidRPr="00075CD0" w:rsidRDefault="00EC3EF3" w:rsidP="00EC3EF3">
            <w:pPr>
              <w:rPr>
                <w:sz w:val="22"/>
                <w:szCs w:val="22"/>
              </w:rPr>
            </w:pPr>
            <w:proofErr w:type="spellStart"/>
            <w:r w:rsidRPr="00AB4BAC">
              <w:rPr>
                <w:sz w:val="22"/>
                <w:szCs w:val="22"/>
              </w:rPr>
              <w:t>Neuca</w:t>
            </w:r>
            <w:proofErr w:type="spellEnd"/>
            <w:r w:rsidRPr="00AB4B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S.A.</w:t>
            </w:r>
          </w:p>
          <w:p w14:paraId="4F8B959D" w14:textId="2B7B0C4B" w:rsidR="00EC3EF3" w:rsidRPr="00075CD0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 xml:space="preserve">Szosa </w:t>
            </w:r>
            <w:r>
              <w:rPr>
                <w:sz w:val="22"/>
                <w:szCs w:val="22"/>
              </w:rPr>
              <w:t>B</w:t>
            </w:r>
            <w:r w:rsidRPr="00AB4BAC">
              <w:rPr>
                <w:sz w:val="22"/>
                <w:szCs w:val="22"/>
              </w:rPr>
              <w:t>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58</w:t>
            </w:r>
            <w:r>
              <w:rPr>
                <w:sz w:val="22"/>
                <w:szCs w:val="22"/>
              </w:rPr>
              <w:t xml:space="preserve">, </w:t>
            </w:r>
            <w:r w:rsidRPr="00AB4BAC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Pr="00AB4BAC">
              <w:rPr>
                <w:sz w:val="22"/>
                <w:szCs w:val="22"/>
              </w:rPr>
              <w:t>oruń</w:t>
            </w:r>
          </w:p>
        </w:tc>
        <w:tc>
          <w:tcPr>
            <w:tcW w:w="3544" w:type="dxa"/>
            <w:shd w:val="clear" w:color="auto" w:fill="auto"/>
          </w:tcPr>
          <w:p w14:paraId="099A676C" w14:textId="1D29F37C" w:rsidR="00EC3EF3" w:rsidRPr="0045609C" w:rsidRDefault="00EC3EF3" w:rsidP="00EC3E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17 191,44</w:t>
            </w:r>
          </w:p>
        </w:tc>
      </w:tr>
      <w:tr w:rsidR="00EC3EF3" w:rsidRPr="00075CD0" w14:paraId="2D0069FA" w14:textId="77777777" w:rsidTr="00D11903">
        <w:tc>
          <w:tcPr>
            <w:tcW w:w="1136" w:type="dxa"/>
            <w:shd w:val="clear" w:color="auto" w:fill="auto"/>
          </w:tcPr>
          <w:p w14:paraId="69D6828A" w14:textId="288A1ECD" w:rsidR="00EC3EF3" w:rsidRPr="00075CD0" w:rsidRDefault="00EC3EF3" w:rsidP="00EC3EF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14:paraId="36E8E603" w14:textId="77777777" w:rsidR="00EC3EF3" w:rsidRDefault="00EC3EF3" w:rsidP="00EC3E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Konsorcjum:</w:t>
            </w:r>
          </w:p>
          <w:p w14:paraId="75928E9C" w14:textId="5BBE845E" w:rsidR="00EC3EF3" w:rsidRPr="00075CD0" w:rsidRDefault="00EC3EF3" w:rsidP="00EC3EF3">
            <w:pPr>
              <w:rPr>
                <w:sz w:val="22"/>
                <w:szCs w:val="22"/>
              </w:rPr>
            </w:pPr>
            <w:proofErr w:type="spellStart"/>
            <w:r w:rsidRPr="00AB4BAC">
              <w:rPr>
                <w:sz w:val="22"/>
                <w:szCs w:val="22"/>
              </w:rPr>
              <w:t>Urtica</w:t>
            </w:r>
            <w:proofErr w:type="spellEnd"/>
            <w:r w:rsidRPr="00AB4BAC">
              <w:rPr>
                <w:sz w:val="22"/>
                <w:szCs w:val="22"/>
              </w:rPr>
              <w:t xml:space="preserve"> Sp. z o.o.</w:t>
            </w:r>
            <w:r>
              <w:rPr>
                <w:sz w:val="22"/>
                <w:szCs w:val="22"/>
              </w:rPr>
              <w:t xml:space="preserve"> PGF S.A.</w:t>
            </w:r>
          </w:p>
          <w:p w14:paraId="379D40EC" w14:textId="77777777" w:rsidR="00EC3EF3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</w:rPr>
              <w:t>,</w:t>
            </w:r>
            <w:r w:rsidRPr="00AB4BAC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Wrocław</w:t>
            </w:r>
          </w:p>
          <w:p w14:paraId="00D4742B" w14:textId="559C7DD2" w:rsidR="00EC3EF3" w:rsidRPr="00075CD0" w:rsidRDefault="00EC3EF3" w:rsidP="00EC3E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3,91-342 Łódź</w:t>
            </w:r>
          </w:p>
        </w:tc>
        <w:tc>
          <w:tcPr>
            <w:tcW w:w="3544" w:type="dxa"/>
            <w:shd w:val="clear" w:color="auto" w:fill="auto"/>
          </w:tcPr>
          <w:p w14:paraId="54C537F4" w14:textId="4669298E" w:rsidR="00EC3EF3" w:rsidRPr="0045609C" w:rsidRDefault="00D11903" w:rsidP="00EC3E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17 236,80</w:t>
            </w:r>
          </w:p>
        </w:tc>
      </w:tr>
    </w:tbl>
    <w:p w14:paraId="68BCA14A" w14:textId="3C0E8E7A" w:rsidR="00D876D6" w:rsidRDefault="00D876D6"/>
    <w:tbl>
      <w:tblPr>
        <w:tblW w:w="921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4536"/>
        <w:gridCol w:w="3544"/>
      </w:tblGrid>
      <w:tr w:rsidR="00EC3EF3" w:rsidRPr="00075CD0" w14:paraId="60F5043E" w14:textId="77777777" w:rsidTr="00D11903">
        <w:tc>
          <w:tcPr>
            <w:tcW w:w="1136" w:type="dxa"/>
            <w:shd w:val="clear" w:color="auto" w:fill="auto"/>
            <w:vAlign w:val="center"/>
          </w:tcPr>
          <w:p w14:paraId="6DBA42AA" w14:textId="77777777" w:rsidR="00EC3EF3" w:rsidRPr="00D11903" w:rsidRDefault="00EC3EF3" w:rsidP="004452BD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Nr</w:t>
            </w:r>
          </w:p>
          <w:p w14:paraId="1D9C7802" w14:textId="77777777" w:rsidR="00EC3EF3" w:rsidRPr="00D11903" w:rsidRDefault="00EC3EF3" w:rsidP="004452BD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6B4AF22" w14:textId="77777777" w:rsidR="00EC3EF3" w:rsidRPr="00D11903" w:rsidRDefault="00EC3EF3" w:rsidP="004452BD">
            <w:pPr>
              <w:jc w:val="center"/>
              <w:rPr>
                <w:b/>
                <w:bCs/>
                <w:sz w:val="22"/>
                <w:szCs w:val="22"/>
              </w:rPr>
            </w:pPr>
            <w:r w:rsidRPr="00D11903">
              <w:rPr>
                <w:b/>
                <w:bCs/>
                <w:sz w:val="22"/>
                <w:szCs w:val="22"/>
              </w:rPr>
              <w:t>Firma (nazwa) lub nazwisko oraz</w:t>
            </w:r>
            <w:r w:rsidRPr="00D11903">
              <w:rPr>
                <w:b/>
                <w:bCs/>
                <w:sz w:val="22"/>
                <w:szCs w:val="22"/>
              </w:rPr>
              <w:br/>
              <w:t>adres wykonawcy</w:t>
            </w:r>
          </w:p>
        </w:tc>
        <w:tc>
          <w:tcPr>
            <w:tcW w:w="3544" w:type="dxa"/>
            <w:shd w:val="clear" w:color="auto" w:fill="auto"/>
          </w:tcPr>
          <w:p w14:paraId="2CAF6CFE" w14:textId="77777777" w:rsidR="00EC3EF3" w:rsidRPr="00D11903" w:rsidRDefault="00EC3EF3" w:rsidP="004452BD">
            <w:pPr>
              <w:jc w:val="center"/>
              <w:rPr>
                <w:b/>
                <w:bCs/>
                <w:sz w:val="24"/>
                <w:szCs w:val="24"/>
              </w:rPr>
            </w:pPr>
            <w:r w:rsidRPr="00D11903">
              <w:rPr>
                <w:b/>
                <w:bCs/>
                <w:sz w:val="24"/>
                <w:szCs w:val="24"/>
              </w:rPr>
              <w:t>Cena oferty brutto</w:t>
            </w:r>
          </w:p>
        </w:tc>
      </w:tr>
      <w:tr w:rsidR="00EC3EF3" w:rsidRPr="00075CD0" w14:paraId="6B290B43" w14:textId="77777777" w:rsidTr="00D11903">
        <w:tc>
          <w:tcPr>
            <w:tcW w:w="1136" w:type="dxa"/>
            <w:shd w:val="clear" w:color="auto" w:fill="auto"/>
          </w:tcPr>
          <w:p w14:paraId="32B0B2AA" w14:textId="0D3B50F5" w:rsidR="00EC3EF3" w:rsidRPr="00075CD0" w:rsidRDefault="00EC3EF3" w:rsidP="004452B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36" w:type="dxa"/>
            <w:shd w:val="clear" w:color="auto" w:fill="auto"/>
          </w:tcPr>
          <w:p w14:paraId="3FC2EC10" w14:textId="77777777" w:rsidR="00EC3EF3" w:rsidRPr="00075CD0" w:rsidRDefault="00EC3EF3" w:rsidP="004452BD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Farmacol Logistyka Sp. z o.o.</w:t>
            </w:r>
          </w:p>
          <w:p w14:paraId="40F1D496" w14:textId="2454A38B" w:rsidR="00EC3EF3" w:rsidRPr="00075CD0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 xml:space="preserve">, </w:t>
            </w:r>
            <w:r w:rsidRPr="00AB4BAC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Katowice</w:t>
            </w:r>
          </w:p>
        </w:tc>
        <w:tc>
          <w:tcPr>
            <w:tcW w:w="3544" w:type="dxa"/>
            <w:shd w:val="clear" w:color="auto" w:fill="auto"/>
          </w:tcPr>
          <w:p w14:paraId="18756825" w14:textId="5CC36EA9" w:rsidR="00EC3EF3" w:rsidRPr="0045609C" w:rsidRDefault="00D11903" w:rsidP="00445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2 345,76</w:t>
            </w:r>
          </w:p>
        </w:tc>
      </w:tr>
      <w:tr w:rsidR="00EC3EF3" w:rsidRPr="00075CD0" w14:paraId="13CDE1E2" w14:textId="77777777" w:rsidTr="00D11903">
        <w:trPr>
          <w:trHeight w:val="1022"/>
        </w:trPr>
        <w:tc>
          <w:tcPr>
            <w:tcW w:w="1136" w:type="dxa"/>
            <w:shd w:val="clear" w:color="auto" w:fill="auto"/>
          </w:tcPr>
          <w:p w14:paraId="20A1EF8B" w14:textId="46547188" w:rsidR="00EC3EF3" w:rsidRPr="00075CD0" w:rsidRDefault="00EC3EF3" w:rsidP="004452B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36" w:type="dxa"/>
            <w:shd w:val="clear" w:color="auto" w:fill="auto"/>
          </w:tcPr>
          <w:p w14:paraId="19E0A60B" w14:textId="77777777" w:rsidR="00EC3EF3" w:rsidRDefault="00EC3EF3" w:rsidP="00EC3E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Konsorcjum:</w:t>
            </w:r>
          </w:p>
          <w:p w14:paraId="5A4EAD2A" w14:textId="77777777" w:rsidR="00EC3EF3" w:rsidRPr="00075CD0" w:rsidRDefault="00EC3EF3" w:rsidP="00EC3EF3">
            <w:pPr>
              <w:rPr>
                <w:sz w:val="22"/>
                <w:szCs w:val="22"/>
              </w:rPr>
            </w:pPr>
            <w:proofErr w:type="spellStart"/>
            <w:r w:rsidRPr="00AB4BAC">
              <w:rPr>
                <w:sz w:val="22"/>
                <w:szCs w:val="22"/>
              </w:rPr>
              <w:t>Urtica</w:t>
            </w:r>
            <w:proofErr w:type="spellEnd"/>
            <w:r w:rsidRPr="00AB4BAC">
              <w:rPr>
                <w:sz w:val="22"/>
                <w:szCs w:val="22"/>
              </w:rPr>
              <w:t xml:space="preserve"> Sp. z o.o.</w:t>
            </w:r>
            <w:r>
              <w:rPr>
                <w:sz w:val="22"/>
                <w:szCs w:val="22"/>
              </w:rPr>
              <w:t xml:space="preserve"> PGF S.A.</w:t>
            </w:r>
          </w:p>
          <w:p w14:paraId="691B4114" w14:textId="77777777" w:rsidR="00EC3EF3" w:rsidRDefault="00EC3EF3" w:rsidP="00EC3EF3">
            <w:pPr>
              <w:rPr>
                <w:sz w:val="22"/>
                <w:szCs w:val="22"/>
              </w:rPr>
            </w:pPr>
            <w:r w:rsidRPr="00AB4BAC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</w:rPr>
              <w:t xml:space="preserve">, </w:t>
            </w:r>
            <w:r w:rsidRPr="00AB4BAC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B4BAC">
              <w:rPr>
                <w:sz w:val="22"/>
                <w:szCs w:val="22"/>
              </w:rPr>
              <w:t>Wrocła</w:t>
            </w:r>
            <w:r>
              <w:rPr>
                <w:sz w:val="22"/>
                <w:szCs w:val="22"/>
              </w:rPr>
              <w:t>w</w:t>
            </w:r>
          </w:p>
          <w:p w14:paraId="79EC4D1A" w14:textId="4540FC48" w:rsidR="00EC3EF3" w:rsidRPr="00075CD0" w:rsidRDefault="00EC3EF3" w:rsidP="00EC3E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3544" w:type="dxa"/>
            <w:shd w:val="clear" w:color="auto" w:fill="auto"/>
          </w:tcPr>
          <w:p w14:paraId="7956D8F3" w14:textId="26AD2DD1" w:rsidR="00EC3EF3" w:rsidRPr="0045609C" w:rsidRDefault="00D11903" w:rsidP="00445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2 345,76</w:t>
            </w:r>
          </w:p>
        </w:tc>
      </w:tr>
    </w:tbl>
    <w:p w14:paraId="157CBF0E" w14:textId="77777777" w:rsidR="00EC3EF3" w:rsidRDefault="00EC3EF3"/>
    <w:sectPr w:rsidR="00EC3E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B67CF" w14:textId="77777777" w:rsidR="00D125E9" w:rsidRDefault="00D125E9">
      <w:r>
        <w:separator/>
      </w:r>
    </w:p>
  </w:endnote>
  <w:endnote w:type="continuationSeparator" w:id="0">
    <w:p w14:paraId="0F172715" w14:textId="77777777" w:rsidR="00D125E9" w:rsidRDefault="00D12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56E1F" w14:textId="77777777" w:rsidR="0045609C" w:rsidRDefault="00456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4E7E3E" w14:textId="77777777" w:rsidR="0045609C" w:rsidRDefault="0045609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726F3" w14:textId="07239B9A" w:rsidR="0045609C" w:rsidRDefault="00087A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A442B3" wp14:editId="7B2CF79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12700" r="571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B2A6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8FE0DEC" w14:textId="77777777" w:rsidR="0045609C" w:rsidRDefault="0045609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C0E87" w14:textId="77777777" w:rsidR="0045609C" w:rsidRDefault="0045609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E62005" w14:textId="77777777" w:rsidR="0045609C" w:rsidRDefault="0045609C">
    <w:pPr>
      <w:pStyle w:val="Stopka"/>
      <w:tabs>
        <w:tab w:val="clear" w:pos="4536"/>
      </w:tabs>
      <w:jc w:val="center"/>
    </w:pPr>
  </w:p>
  <w:p w14:paraId="20672487" w14:textId="77777777" w:rsidR="0045609C" w:rsidRDefault="0045609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A2FC2" w14:textId="77777777" w:rsidR="00D125E9" w:rsidRDefault="00D125E9">
      <w:r>
        <w:separator/>
      </w:r>
    </w:p>
  </w:footnote>
  <w:footnote w:type="continuationSeparator" w:id="0">
    <w:p w14:paraId="551E7C0D" w14:textId="77777777" w:rsidR="00D125E9" w:rsidRDefault="00D12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72B33" w14:textId="77777777" w:rsidR="0045609C" w:rsidRDefault="00456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0E41" w14:textId="77777777" w:rsidR="0045609C" w:rsidRDefault="00456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BC28D" w14:textId="77777777" w:rsidR="0045609C" w:rsidRDefault="00456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0BA"/>
    <w:rsid w:val="0001764B"/>
    <w:rsid w:val="0003529D"/>
    <w:rsid w:val="00040C07"/>
    <w:rsid w:val="00075CD0"/>
    <w:rsid w:val="00087A25"/>
    <w:rsid w:val="001A443E"/>
    <w:rsid w:val="001E77BE"/>
    <w:rsid w:val="003B044E"/>
    <w:rsid w:val="0045609C"/>
    <w:rsid w:val="004C7E9B"/>
    <w:rsid w:val="005028C0"/>
    <w:rsid w:val="005664FF"/>
    <w:rsid w:val="00617D11"/>
    <w:rsid w:val="00647371"/>
    <w:rsid w:val="00651764"/>
    <w:rsid w:val="00666480"/>
    <w:rsid w:val="0069085C"/>
    <w:rsid w:val="007C6C00"/>
    <w:rsid w:val="00861E75"/>
    <w:rsid w:val="00864EE2"/>
    <w:rsid w:val="008B02BA"/>
    <w:rsid w:val="009C30BA"/>
    <w:rsid w:val="009F189D"/>
    <w:rsid w:val="00A80738"/>
    <w:rsid w:val="00AB4BAC"/>
    <w:rsid w:val="00AC7F83"/>
    <w:rsid w:val="00C236D3"/>
    <w:rsid w:val="00C94D43"/>
    <w:rsid w:val="00D11903"/>
    <w:rsid w:val="00D125E9"/>
    <w:rsid w:val="00D876D6"/>
    <w:rsid w:val="00E314E0"/>
    <w:rsid w:val="00E71A02"/>
    <w:rsid w:val="00EB7963"/>
    <w:rsid w:val="00EC3EF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22FA25"/>
  <w15:chartTrackingRefBased/>
  <w15:docId w15:val="{0556019F-6716-4AEC-ACF1-7372F9DD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D876D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876D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D876D6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D876D6"/>
    <w:rPr>
      <w:i/>
      <w:sz w:val="24"/>
    </w:rPr>
  </w:style>
  <w:style w:type="character" w:customStyle="1" w:styleId="NagwekZnak">
    <w:name w:val="Nagłówek Znak"/>
    <w:link w:val="Nagwek"/>
    <w:rsid w:val="00D876D6"/>
  </w:style>
  <w:style w:type="character" w:customStyle="1" w:styleId="TekstpodstawowywcityZnak">
    <w:name w:val="Tekst podstawowy wcięty Znak"/>
    <w:link w:val="Tekstpodstawowywcity"/>
    <w:rsid w:val="00D876D6"/>
    <w:rPr>
      <w:sz w:val="24"/>
    </w:rPr>
  </w:style>
  <w:style w:type="paragraph" w:styleId="Tekstprzypisudolnego">
    <w:name w:val="footnote text"/>
    <w:basedOn w:val="Normalny"/>
    <w:link w:val="TekstprzypisudolnegoZnak"/>
    <w:rsid w:val="00D876D6"/>
  </w:style>
  <w:style w:type="character" w:customStyle="1" w:styleId="TekstprzypisudolnegoZnak">
    <w:name w:val="Tekst przypisu dolnego Znak"/>
    <w:basedOn w:val="Domylnaczcionkaakapitu"/>
    <w:link w:val="Tekstprzypisudolnego"/>
    <w:rsid w:val="00D876D6"/>
  </w:style>
  <w:style w:type="character" w:styleId="Odwoanieprzypisudolnego">
    <w:name w:val="footnote reference"/>
    <w:rsid w:val="00D876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Godyń</dc:creator>
  <cp:keywords/>
  <dc:description/>
  <cp:lastModifiedBy>Kinga Polak-Wiatrowska</cp:lastModifiedBy>
  <cp:revision>4</cp:revision>
  <cp:lastPrinted>2020-02-20T07:09:00Z</cp:lastPrinted>
  <dcterms:created xsi:type="dcterms:W3CDTF">2020-02-20T06:57:00Z</dcterms:created>
  <dcterms:modified xsi:type="dcterms:W3CDTF">2020-02-20T07:09:00Z</dcterms:modified>
</cp:coreProperties>
</file>