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A494D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F35AD" w:rsidRPr="004F35AD">
        <w:rPr>
          <w:rFonts w:ascii="Times New Roman" w:hAnsi="Times New Roman"/>
          <w:b/>
        </w:rPr>
        <w:t>KA-2/006/2020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F35AD" w:rsidRPr="004F35AD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F35AD" w:rsidRPr="004F35AD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4F35AD" w:rsidRPr="004F35AD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4F35AD" w:rsidRPr="004F35AD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F35AD" w:rsidRPr="004F35AD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4F35AD" w:rsidRPr="004F35AD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F35AD" w:rsidRPr="004F35AD">
        <w:rPr>
          <w:rFonts w:ascii="Times New Roman" w:hAnsi="Times New Roman"/>
        </w:rPr>
        <w:t>(</w:t>
      </w:r>
      <w:proofErr w:type="spellStart"/>
      <w:r w:rsidR="004F35AD" w:rsidRPr="004F35AD">
        <w:rPr>
          <w:rFonts w:ascii="Times New Roman" w:hAnsi="Times New Roman"/>
        </w:rPr>
        <w:t>t.j</w:t>
      </w:r>
      <w:proofErr w:type="spellEnd"/>
      <w:r w:rsidR="004F35AD" w:rsidRPr="004F35A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F35AD" w:rsidRPr="004F35AD">
        <w:rPr>
          <w:rFonts w:ascii="Times New Roman" w:hAnsi="Times New Roman"/>
          <w:b/>
        </w:rPr>
        <w:t>Wynajem autobusu z kierowcą-sukcesywne świadczenie usług transportowych dla jednostek organizacyjnych Politechniki Krakowskiej obejmujące obsługę przewozów krajowych i zagranicznych w 2020 r.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F35AD" w:rsidRPr="004F35AD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F35AD" w:rsidRPr="00997D0F" w:rsidRDefault="004F35AD" w:rsidP="004F35A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F35AD" w:rsidRPr="00023477" w:rsidRDefault="004F35AD" w:rsidP="004F35A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F35AD" w:rsidRPr="00997D0F" w:rsidRDefault="004F35AD" w:rsidP="004F35A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D508B" w:rsidRDefault="009D508B" w:rsidP="004F35A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D508B" w:rsidRDefault="009D508B" w:rsidP="004F35A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F35AD" w:rsidRPr="000247FF" w:rsidRDefault="004F35AD" w:rsidP="004F35A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4F35AD" w:rsidRPr="000247FF" w:rsidRDefault="004F35AD" w:rsidP="004F35A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D508B" w:rsidRPr="006676AE" w:rsidRDefault="009D508B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9D508B" w:rsidRDefault="009D508B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D508B" w:rsidRDefault="009D508B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D508B" w:rsidRDefault="009D508B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D508B" w:rsidRDefault="009D508B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D508B" w:rsidRDefault="009D508B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D508B" w:rsidRPr="006676AE" w:rsidRDefault="009D508B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C14" w:rsidRDefault="002E4C14" w:rsidP="0038231F">
      <w:pPr>
        <w:spacing w:after="0" w:line="240" w:lineRule="auto"/>
      </w:pPr>
      <w:r>
        <w:separator/>
      </w:r>
    </w:p>
  </w:endnote>
  <w:endnote w:type="continuationSeparator" w:id="0">
    <w:p w:rsidR="002E4C14" w:rsidRDefault="002E4C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5AD" w:rsidRDefault="004F35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D508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D508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5AD" w:rsidRDefault="004F35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C14" w:rsidRDefault="002E4C14" w:rsidP="0038231F">
      <w:pPr>
        <w:spacing w:after="0" w:line="240" w:lineRule="auto"/>
      </w:pPr>
      <w:r>
        <w:separator/>
      </w:r>
    </w:p>
  </w:footnote>
  <w:footnote w:type="continuationSeparator" w:id="0">
    <w:p w:rsidR="002E4C14" w:rsidRDefault="002E4C1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5AD" w:rsidRDefault="004F35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5AD" w:rsidRDefault="004F35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5AD" w:rsidRDefault="004F35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4C1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4C14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35AD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A494D"/>
    <w:rsid w:val="009C7756"/>
    <w:rsid w:val="009D508B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7BBB08-41F6-4D99-A4BE-BA6A85B41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678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4</cp:revision>
  <cp:lastPrinted>2016-07-26T11:32:00Z</cp:lastPrinted>
  <dcterms:created xsi:type="dcterms:W3CDTF">2020-01-24T07:10:00Z</dcterms:created>
  <dcterms:modified xsi:type="dcterms:W3CDTF">2020-01-24T07:10:00Z</dcterms:modified>
</cp:coreProperties>
</file>