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1D7" w:rsidRDefault="00E331D7" w:rsidP="00E331D7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E331D7" w:rsidRDefault="00E331D7" w:rsidP="00E331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331D7" w:rsidRDefault="00E331D7" w:rsidP="00E331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FORMULARZ OFERTY</w:t>
      </w:r>
    </w:p>
    <w:p w:rsidR="00E331D7" w:rsidRDefault="00E331D7" w:rsidP="00E331D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331D7" w:rsidRDefault="00E331D7" w:rsidP="00E331D7">
      <w:pPr>
        <w:tabs>
          <w:tab w:val="right" w:pos="9000"/>
        </w:tabs>
      </w:pPr>
      <w:r>
        <w:t>NAZWA WYKONAWCY:……………………………………………………………………</w:t>
      </w:r>
    </w:p>
    <w:p w:rsidR="00E331D7" w:rsidRDefault="00E331D7" w:rsidP="00E331D7">
      <w:pPr>
        <w:tabs>
          <w:tab w:val="right" w:pos="9000"/>
        </w:tabs>
      </w:pPr>
      <w:r>
        <w:t>FORMA PROWADZONEJ DZIAŁALNOŚCI: ......................................................................</w:t>
      </w:r>
    </w:p>
    <w:p w:rsidR="00E331D7" w:rsidRDefault="00E331D7" w:rsidP="00E331D7">
      <w:pPr>
        <w:tabs>
          <w:tab w:val="right" w:pos="9000"/>
        </w:tabs>
      </w:pPr>
      <w:r>
        <w:t>ADRES:……………………………………………………………………………………….</w:t>
      </w:r>
    </w:p>
    <w:p w:rsidR="00E331D7" w:rsidRDefault="00E331D7" w:rsidP="00E331D7">
      <w:pPr>
        <w:tabs>
          <w:tab w:val="right" w:pos="9000"/>
        </w:tabs>
      </w:pPr>
      <w:r>
        <w:t>POWIAT:…………………………………WOJEWÓDZTWO …………………………….</w:t>
      </w:r>
    </w:p>
    <w:p w:rsidR="00E331D7" w:rsidRDefault="00E331D7" w:rsidP="00E331D7">
      <w:pPr>
        <w:tabs>
          <w:tab w:val="right" w:pos="9000"/>
        </w:tabs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E331D7" w:rsidRDefault="00E331D7" w:rsidP="00E331D7">
      <w:pPr>
        <w:tabs>
          <w:tab w:val="right" w:pos="9000"/>
        </w:tabs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E331D7" w:rsidRDefault="00E331D7" w:rsidP="00E331D7">
      <w:pPr>
        <w:tabs>
          <w:tab w:val="right" w:pos="9000"/>
        </w:tabs>
      </w:pPr>
      <w:r>
        <w:t>BANK/ NR KONTA ………………………………………………………………………….</w:t>
      </w:r>
    </w:p>
    <w:p w:rsidR="00E331D7" w:rsidRDefault="00E331D7" w:rsidP="00E331D7">
      <w:r>
        <w:t>Do: Nazwa i siedziba Zamawiającego:</w:t>
      </w:r>
    </w:p>
    <w:p w:rsidR="00E331D7" w:rsidRDefault="00E331D7" w:rsidP="00E331D7">
      <w:pPr>
        <w:ind w:right="-110"/>
        <w:rPr>
          <w:b/>
        </w:rPr>
      </w:pPr>
      <w:r>
        <w:rPr>
          <w:b/>
        </w:rPr>
        <w:t>Akademia Górniczo - Hutnicza</w:t>
      </w:r>
    </w:p>
    <w:p w:rsidR="00E331D7" w:rsidRDefault="00E331D7" w:rsidP="00E331D7">
      <w:pPr>
        <w:ind w:right="-110"/>
        <w:rPr>
          <w:b/>
        </w:rPr>
      </w:pPr>
      <w:r>
        <w:rPr>
          <w:b/>
        </w:rPr>
        <w:t>im. Stanisława Staszica w Krakowie</w:t>
      </w:r>
    </w:p>
    <w:p w:rsidR="00E331D7" w:rsidRDefault="00E331D7" w:rsidP="00E331D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E331D7" w:rsidRDefault="00E331D7" w:rsidP="00E331D7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E331D7" w:rsidRDefault="00E331D7" w:rsidP="00E331D7">
      <w:pPr>
        <w:rPr>
          <w:b/>
        </w:rPr>
      </w:pPr>
      <w:r>
        <w:rPr>
          <w:b/>
        </w:rPr>
        <w:t xml:space="preserve">30-059 Kraków,  </w:t>
      </w:r>
    </w:p>
    <w:p w:rsidR="00E331D7" w:rsidRDefault="00E331D7" w:rsidP="00E331D7">
      <w:pPr>
        <w:ind w:firstLine="3969"/>
        <w:rPr>
          <w:b/>
        </w:rPr>
      </w:pPr>
    </w:p>
    <w:p w:rsidR="00E331D7" w:rsidRDefault="00E331D7" w:rsidP="00E331D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sukcesywna dostawa w okresie 24 miesięcy ciekłego azotu do zbiorników posiadanych przez Zamawiającego w ilości 30 000 litrów dla </w:t>
      </w:r>
      <w:proofErr w:type="spellStart"/>
      <w:r>
        <w:rPr>
          <w:b/>
          <w:sz w:val="22"/>
          <w:szCs w:val="22"/>
        </w:rPr>
        <w:t>ACMiN</w:t>
      </w:r>
      <w:proofErr w:type="spellEnd"/>
      <w:r>
        <w:rPr>
          <w:b/>
          <w:sz w:val="22"/>
          <w:szCs w:val="22"/>
        </w:rPr>
        <w:t xml:space="preserve">- KC-zp.272-39/20,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E331D7" w:rsidRDefault="00E331D7" w:rsidP="00E331D7">
      <w:pPr>
        <w:tabs>
          <w:tab w:val="right" w:pos="9000"/>
        </w:tabs>
        <w:rPr>
          <w:b/>
          <w:sz w:val="22"/>
          <w:szCs w:val="22"/>
        </w:rPr>
      </w:pPr>
    </w:p>
    <w:p w:rsidR="00E331D7" w:rsidRDefault="00E331D7" w:rsidP="00E331D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Cena brutto za 30 000 litrów ciekłego azotu:   .........................................................................PLN</w:t>
      </w:r>
    </w:p>
    <w:p w:rsidR="00E331D7" w:rsidRDefault="00E331D7" w:rsidP="00E331D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331D7" w:rsidRDefault="00E331D7" w:rsidP="00E331D7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:rsidR="00E331D7" w:rsidRDefault="00E331D7" w:rsidP="00E331D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za 1 litr ciekłego azotu:   .........................................................................PLN</w:t>
      </w:r>
    </w:p>
    <w:p w:rsidR="00E331D7" w:rsidRDefault="00E331D7" w:rsidP="00E331D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331D7" w:rsidRDefault="00E331D7" w:rsidP="00E331D7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Nazwa, producent:</w:t>
      </w:r>
      <w:r>
        <w:rPr>
          <w:sz w:val="22"/>
          <w:szCs w:val="22"/>
        </w:rPr>
        <w:t>............................................../................................................................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24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                                </w:t>
      </w:r>
    </w:p>
    <w:p w:rsidR="00E331D7" w:rsidRDefault="00E331D7" w:rsidP="00E331D7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 w sytuacji awaryjnej </w:t>
      </w:r>
      <w:r>
        <w:rPr>
          <w:b w:val="0"/>
          <w:sz w:val="22"/>
          <w:szCs w:val="22"/>
        </w:rPr>
        <w:t>(kryterium oceny ofert zgodnie z pkt 15.2.2 oraz 15.2.3 SIWZ)</w:t>
      </w:r>
      <w:r>
        <w:rPr>
          <w:sz w:val="22"/>
          <w:szCs w:val="22"/>
        </w:rPr>
        <w:t>:</w:t>
      </w:r>
    </w:p>
    <w:p w:rsidR="00E331D7" w:rsidRDefault="00E331D7" w:rsidP="00E331D7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w odniesieniu do zamówienia składanego do godz. 11:00:</w:t>
      </w:r>
      <w:r>
        <w:rPr>
          <w:b w:val="0"/>
          <w:sz w:val="22"/>
          <w:szCs w:val="22"/>
        </w:rPr>
        <w:t xml:space="preserve">  do godz. 22:00 tego samego dnia, w którym nastąpiło złożenie zapotrzebowania niezależnie od dnia tygodnia (7 dni w tygodniu) – TAK / NIE*</w:t>
      </w:r>
    </w:p>
    <w:p w:rsidR="00E331D7" w:rsidRDefault="00E331D7" w:rsidP="00E331D7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 w odniesieniu do zamówienia składanego po godz. 11:00:</w:t>
      </w:r>
      <w:r>
        <w:rPr>
          <w:b w:val="0"/>
          <w:sz w:val="22"/>
          <w:szCs w:val="22"/>
        </w:rPr>
        <w:t xml:space="preserve">  w godzinach od ………….. do ………… następnego dnia po dniu, w którym nastąpiło złożenie zapotrzebowania niezależnie od dnia tygodnia (7 dni w tygodniu) – TAK / NIE*</w:t>
      </w:r>
    </w:p>
    <w:p w:rsidR="00E331D7" w:rsidRDefault="00E331D7" w:rsidP="00E331D7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 UWAGA! Należy zaznaczyć</w:t>
      </w:r>
      <w:r w:rsidR="00B34B8D">
        <w:rPr>
          <w:color w:val="FF0000"/>
          <w:sz w:val="22"/>
          <w:szCs w:val="22"/>
        </w:rPr>
        <w:t xml:space="preserve"> właściwe w zależności od tego czy wykonawca oferuje lub nie takie rozwiązanie w zakresie dostawy w sytuacji awaryjnej</w:t>
      </w:r>
    </w:p>
    <w:p w:rsidR="00B34B8D" w:rsidRDefault="00B34B8D" w:rsidP="00B34B8D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</w:t>
      </w:r>
      <w:r>
        <w:rPr>
          <w:color w:val="FF0000"/>
          <w:sz w:val="22"/>
          <w:szCs w:val="22"/>
        </w:rPr>
        <w:t>*</w:t>
      </w:r>
      <w:r>
        <w:rPr>
          <w:color w:val="FF0000"/>
          <w:sz w:val="22"/>
          <w:szCs w:val="22"/>
        </w:rPr>
        <w:t xml:space="preserve"> UWAGA! Należy wypełnić oferowany </w:t>
      </w:r>
      <w:r>
        <w:rPr>
          <w:color w:val="FF0000"/>
          <w:sz w:val="22"/>
          <w:szCs w:val="22"/>
        </w:rPr>
        <w:t xml:space="preserve">przedział </w:t>
      </w:r>
      <w:r>
        <w:rPr>
          <w:color w:val="FF0000"/>
          <w:sz w:val="22"/>
          <w:szCs w:val="22"/>
        </w:rPr>
        <w:t>czas</w:t>
      </w:r>
      <w:r>
        <w:rPr>
          <w:color w:val="FF0000"/>
          <w:sz w:val="22"/>
          <w:szCs w:val="22"/>
        </w:rPr>
        <w:t>owy</w:t>
      </w:r>
      <w:r>
        <w:rPr>
          <w:color w:val="FF0000"/>
          <w:sz w:val="22"/>
          <w:szCs w:val="22"/>
        </w:rPr>
        <w:t xml:space="preserve"> realizacji dostawy w sytuacji awaryjnej.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331D7" w:rsidRDefault="00E331D7" w:rsidP="00E331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E331D7" w:rsidRDefault="00E331D7" w:rsidP="00E331D7">
      <w:pPr>
        <w:jc w:val="both"/>
        <w:rPr>
          <w:sz w:val="18"/>
          <w:szCs w:val="18"/>
        </w:rPr>
      </w:pPr>
    </w:p>
    <w:p w:rsidR="00E331D7" w:rsidRDefault="00E331D7" w:rsidP="00E331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E331D7" w:rsidRDefault="00E331D7" w:rsidP="00E331D7">
      <w:pPr>
        <w:spacing w:line="360" w:lineRule="auto"/>
        <w:jc w:val="both"/>
        <w:rPr>
          <w:sz w:val="18"/>
          <w:szCs w:val="18"/>
        </w:rPr>
      </w:pPr>
    </w:p>
    <w:p w:rsidR="00E331D7" w:rsidRDefault="00E331D7" w:rsidP="00E331D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331D7" w:rsidRDefault="00E331D7" w:rsidP="00E331D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331D7" w:rsidRDefault="00E331D7" w:rsidP="00B34B8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  <w:bookmarkStart w:id="0" w:name="_GoBack"/>
      <w:bookmarkEnd w:id="0"/>
    </w:p>
    <w:p w:rsidR="00E331D7" w:rsidRDefault="00E331D7" w:rsidP="00E331D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E331D7" w:rsidRDefault="00E331D7" w:rsidP="00E331D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 dni od dnia upływu terminu składania ofert.</w:t>
      </w:r>
    </w:p>
    <w:p w:rsidR="00E331D7" w:rsidRDefault="00E331D7" w:rsidP="00E331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331D7" w:rsidRDefault="00E331D7" w:rsidP="00E331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posiadamy uprawnienia wymagane przepisami prawa i dysponujemy środkiem transportu do przewozu technicznych gazów sprężonych.</w:t>
      </w:r>
    </w:p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331D7" w:rsidRDefault="00E331D7" w:rsidP="00E331D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331D7" w:rsidRDefault="00E331D7" w:rsidP="00E331D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31D7" w:rsidTr="00E331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31D7" w:rsidRDefault="00E331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31D7" w:rsidRDefault="00E331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331D7" w:rsidRDefault="00E331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31D7" w:rsidRDefault="00E331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331D7" w:rsidTr="00E331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331D7" w:rsidTr="00E331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331D7" w:rsidTr="00E331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1D7" w:rsidRDefault="00E331D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331D7" w:rsidRDefault="00E331D7" w:rsidP="00E331D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E331D7" w:rsidRDefault="00E331D7" w:rsidP="00E331D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E331D7" w:rsidRDefault="00E331D7" w:rsidP="00E331D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E331D7" w:rsidRDefault="00E331D7" w:rsidP="00E331D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331D7" w:rsidRDefault="00E331D7" w:rsidP="00E331D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E331D7" w:rsidRDefault="00E331D7" w:rsidP="00E331D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331D7" w:rsidRDefault="00E331D7" w:rsidP="00E331D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331D7" w:rsidRDefault="00E331D7" w:rsidP="00E331D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331D7" w:rsidRDefault="00E331D7" w:rsidP="00E331D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331D7" w:rsidRDefault="00E331D7" w:rsidP="00E331D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331D7" w:rsidRDefault="00E331D7" w:rsidP="00E331D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331D7" w:rsidRDefault="00E331D7" w:rsidP="00E331D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331D7" w:rsidRDefault="00E331D7" w:rsidP="00E331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E331D7" w:rsidRDefault="00E331D7" w:rsidP="00E331D7">
      <w:pPr>
        <w:jc w:val="both"/>
        <w:rPr>
          <w:sz w:val="18"/>
          <w:szCs w:val="18"/>
        </w:rPr>
      </w:pPr>
    </w:p>
    <w:p w:rsidR="00E331D7" w:rsidRDefault="00E331D7" w:rsidP="00E331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E331D7" w:rsidRDefault="00E331D7" w:rsidP="00E331D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331D7" w:rsidRDefault="00E331D7" w:rsidP="00E331D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331D7" w:rsidRDefault="00E331D7" w:rsidP="00E331D7">
      <w:pPr>
        <w:jc w:val="right"/>
      </w:pPr>
      <w:r>
        <w:rPr>
          <w:sz w:val="20"/>
          <w:szCs w:val="20"/>
        </w:rPr>
        <w:t>do reprezentowania Wykonawcy</w:t>
      </w:r>
    </w:p>
    <w:p w:rsidR="00FE545C" w:rsidRPr="000D28E9" w:rsidRDefault="00FE545C" w:rsidP="000D28E9"/>
    <w:sectPr w:rsidR="00FE545C" w:rsidRPr="000D28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F20" w:rsidRDefault="006C5F20">
      <w:r>
        <w:separator/>
      </w:r>
    </w:p>
  </w:endnote>
  <w:endnote w:type="continuationSeparator" w:id="0">
    <w:p w:rsidR="006C5F20" w:rsidRDefault="006C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E9" w:rsidRDefault="00C873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E9" w:rsidRDefault="00C873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F20" w:rsidRDefault="006C5F20">
      <w:r>
        <w:separator/>
      </w:r>
    </w:p>
  </w:footnote>
  <w:footnote w:type="continuationSeparator" w:id="0">
    <w:p w:rsidR="006C5F20" w:rsidRDefault="006C5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E9" w:rsidRDefault="00C87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E9" w:rsidRDefault="00C873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F20"/>
    <w:rsid w:val="00012286"/>
    <w:rsid w:val="00071CCC"/>
    <w:rsid w:val="000B731D"/>
    <w:rsid w:val="000D28E9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5F20"/>
    <w:rsid w:val="007748F0"/>
    <w:rsid w:val="007A4321"/>
    <w:rsid w:val="00833933"/>
    <w:rsid w:val="00853083"/>
    <w:rsid w:val="008B2F0C"/>
    <w:rsid w:val="008B4928"/>
    <w:rsid w:val="008D2AB8"/>
    <w:rsid w:val="008F1C66"/>
    <w:rsid w:val="009248A2"/>
    <w:rsid w:val="00970FE4"/>
    <w:rsid w:val="00A0022B"/>
    <w:rsid w:val="00A346FE"/>
    <w:rsid w:val="00A47B4D"/>
    <w:rsid w:val="00A83018"/>
    <w:rsid w:val="00B34B8D"/>
    <w:rsid w:val="00B774DC"/>
    <w:rsid w:val="00C873E9"/>
    <w:rsid w:val="00C969A6"/>
    <w:rsid w:val="00CA7D36"/>
    <w:rsid w:val="00D24208"/>
    <w:rsid w:val="00D60C38"/>
    <w:rsid w:val="00D66893"/>
    <w:rsid w:val="00D90ACB"/>
    <w:rsid w:val="00DC1500"/>
    <w:rsid w:val="00E331D7"/>
    <w:rsid w:val="00E44371"/>
    <w:rsid w:val="00E949B0"/>
    <w:rsid w:val="00F00591"/>
    <w:rsid w:val="00F3370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1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2E8B2-3098-4E88-A545-0B6266EE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605</Words>
  <Characters>5191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2020-01-24T08:37:00Z</cp:lastPrinted>
  <dcterms:created xsi:type="dcterms:W3CDTF">2020-01-24T08:44:00Z</dcterms:created>
  <dcterms:modified xsi:type="dcterms:W3CDTF">2020-01-24T08:44:00Z</dcterms:modified>
</cp:coreProperties>
</file>