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7C609" w14:textId="77777777" w:rsidR="00217E23" w:rsidRDefault="00574BF3">
      <w:pPr>
        <w:rPr>
          <w:b/>
          <w:bCs/>
          <w:sz w:val="24"/>
        </w:rPr>
      </w:pPr>
      <w:r w:rsidRPr="00574BF3">
        <w:rPr>
          <w:b/>
          <w:bCs/>
          <w:sz w:val="24"/>
        </w:rPr>
        <w:t>Centralny Szpital Kliniczny MSWiA w Warszawie</w:t>
      </w:r>
    </w:p>
    <w:p w14:paraId="6124F799" w14:textId="77777777" w:rsidR="006D4AB3" w:rsidRDefault="00574BF3">
      <w:pPr>
        <w:rPr>
          <w:b/>
          <w:bCs/>
          <w:sz w:val="24"/>
        </w:rPr>
      </w:pPr>
      <w:r w:rsidRPr="00574BF3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574BF3">
        <w:rPr>
          <w:b/>
          <w:bCs/>
          <w:sz w:val="24"/>
        </w:rPr>
        <w:t>137</w:t>
      </w:r>
    </w:p>
    <w:p w14:paraId="623B887D" w14:textId="77777777" w:rsidR="006D4AB3" w:rsidRDefault="00574BF3">
      <w:pPr>
        <w:rPr>
          <w:b/>
          <w:bCs/>
          <w:sz w:val="24"/>
        </w:rPr>
      </w:pPr>
      <w:r w:rsidRPr="00574BF3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574BF3">
        <w:rPr>
          <w:b/>
          <w:bCs/>
          <w:sz w:val="24"/>
        </w:rPr>
        <w:t>Warszawa</w:t>
      </w:r>
    </w:p>
    <w:p w14:paraId="20F0106F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4B330D1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648822" w14:textId="322024D2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74BF3" w:rsidRPr="00574BF3">
        <w:rPr>
          <w:b/>
          <w:bCs/>
          <w:sz w:val="24"/>
        </w:rPr>
        <w:t>CSKDZP-2375/10/12/01/2019/4</w:t>
      </w:r>
      <w:r>
        <w:rPr>
          <w:sz w:val="24"/>
        </w:rPr>
        <w:tab/>
        <w:t xml:space="preserve"> </w:t>
      </w:r>
      <w:r w:rsidR="00574BF3" w:rsidRPr="00DF5EEB">
        <w:rPr>
          <w:sz w:val="24"/>
        </w:rPr>
        <w:t>Warszawa</w:t>
      </w:r>
      <w:r w:rsidRPr="00DF5EEB">
        <w:rPr>
          <w:sz w:val="24"/>
        </w:rPr>
        <w:t xml:space="preserve"> dnia: </w:t>
      </w:r>
      <w:r w:rsidR="00574BF3" w:rsidRPr="00DF5EEB">
        <w:rPr>
          <w:sz w:val="24"/>
        </w:rPr>
        <w:t>2020-0</w:t>
      </w:r>
      <w:r w:rsidR="00DF5EEB" w:rsidRPr="00DF5EEB">
        <w:rPr>
          <w:sz w:val="24"/>
        </w:rPr>
        <w:t>1-17</w:t>
      </w:r>
    </w:p>
    <w:p w14:paraId="00C761C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FE2E6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47514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06F694" w14:textId="77777777"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0E2E4C0F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88915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1FB5DC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A907A7B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13B7BE6B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B10BA8F" w14:textId="34E97ED5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E479CA">
        <w:rPr>
          <w:sz w:val="24"/>
        </w:rPr>
        <w:t>do</w:t>
      </w:r>
      <w:r>
        <w:rPr>
          <w:sz w:val="24"/>
        </w:rPr>
        <w:t xml:space="preserve"> dni</w:t>
      </w:r>
      <w:r w:rsidR="00E479CA">
        <w:rPr>
          <w:sz w:val="24"/>
        </w:rPr>
        <w:t>a</w:t>
      </w:r>
      <w:r>
        <w:rPr>
          <w:sz w:val="24"/>
        </w:rPr>
        <w:t xml:space="preserve"> </w:t>
      </w:r>
      <w:r w:rsidR="00574BF3" w:rsidRPr="00574BF3">
        <w:rPr>
          <w:sz w:val="24"/>
        </w:rPr>
        <w:t>2020-01-03</w:t>
      </w:r>
      <w:r w:rsidR="00E22BBD">
        <w:rPr>
          <w:sz w:val="24"/>
        </w:rPr>
        <w:t xml:space="preserve"> do Zamawiającego wpłynęły</w:t>
      </w:r>
      <w:r>
        <w:rPr>
          <w:sz w:val="24"/>
        </w:rPr>
        <w:t xml:space="preserve"> </w:t>
      </w:r>
      <w:r w:rsidR="00E22BBD">
        <w:rPr>
          <w:sz w:val="24"/>
        </w:rPr>
        <w:t xml:space="preserve">pytania dotyczące zapisów </w:t>
      </w:r>
      <w:r>
        <w:rPr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574BF3" w:rsidRPr="00574BF3">
        <w:rPr>
          <w:sz w:val="24"/>
        </w:rPr>
        <w:t>(</w:t>
      </w:r>
      <w:proofErr w:type="spellStart"/>
      <w:r w:rsidR="00574BF3" w:rsidRPr="00574BF3">
        <w:rPr>
          <w:sz w:val="24"/>
        </w:rPr>
        <w:t>t.j</w:t>
      </w:r>
      <w:proofErr w:type="spellEnd"/>
      <w:r w:rsidR="00574BF3" w:rsidRPr="00574BF3">
        <w:rPr>
          <w:sz w:val="24"/>
        </w:rPr>
        <w:t>. Dz.U. z 2019 r. poz. 1843)</w:t>
      </w:r>
      <w:r>
        <w:rPr>
          <w:sz w:val="24"/>
        </w:rPr>
        <w:t xml:space="preserve">w trybie </w:t>
      </w:r>
      <w:r w:rsidR="00574BF3" w:rsidRPr="00574BF3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1BD1AF75" w14:textId="77777777" w:rsidR="006D4AB3" w:rsidRDefault="00574BF3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74BF3">
        <w:rPr>
          <w:b/>
          <w:sz w:val="24"/>
        </w:rPr>
        <w:t>zakup i sukcesywna dostawa odczynników, testów wraz z dzierżawą aparatu</w:t>
      </w:r>
      <w:r w:rsidR="006D4AB3">
        <w:rPr>
          <w:sz w:val="24"/>
        </w:rPr>
        <w:t>,</w:t>
      </w:r>
    </w:p>
    <w:p w14:paraId="5644D51F" w14:textId="77777777" w:rsidR="006D4AB3" w:rsidRDefault="00E22BB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Odpowiedzi </w:t>
      </w:r>
      <w:r w:rsidR="006D4AB3">
        <w:rPr>
          <w:sz w:val="24"/>
        </w:rPr>
        <w:t xml:space="preserve">Zamawiającego </w:t>
      </w:r>
      <w:r>
        <w:rPr>
          <w:sz w:val="24"/>
        </w:rPr>
        <w:t xml:space="preserve">są </w:t>
      </w:r>
      <w:r w:rsidR="006D4AB3">
        <w:rPr>
          <w:sz w:val="24"/>
        </w:rPr>
        <w:t>następujące:</w:t>
      </w:r>
    </w:p>
    <w:p w14:paraId="057D49FC" w14:textId="0E29FCB2" w:rsidR="00E22BBD" w:rsidRPr="00E479CA" w:rsidRDefault="00E479CA" w:rsidP="00E479CA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E479CA">
        <w:rPr>
          <w:b/>
          <w:bCs/>
          <w:sz w:val="24"/>
        </w:rPr>
        <w:t>Dotyczy: zadania nr 7, Załącznik Szczegółowy Opis Przedmiotu Zamówienia</w:t>
      </w:r>
    </w:p>
    <w:p w14:paraId="4DA62749" w14:textId="7905C5D7" w:rsidR="00E479CA" w:rsidRDefault="00E479CA" w:rsidP="00E479CA">
      <w:pPr>
        <w:pStyle w:val="Tekstpodstawowywcity3"/>
        <w:spacing w:before="120" w:after="120"/>
        <w:ind w:left="360" w:firstLine="0"/>
        <w:rPr>
          <w:sz w:val="24"/>
        </w:rPr>
      </w:pPr>
      <w:r>
        <w:rPr>
          <w:sz w:val="24"/>
        </w:rPr>
        <w:t xml:space="preserve">Czy Zamawiający wyrazi zgodę na aparat sprawny nie starszy niż 2016 rok? </w:t>
      </w:r>
    </w:p>
    <w:p w14:paraId="6D83C5EF" w14:textId="23C62150" w:rsidR="00E479CA" w:rsidRDefault="00E479CA" w:rsidP="00E479CA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E479CA">
        <w:rPr>
          <w:b/>
          <w:bCs/>
          <w:sz w:val="24"/>
        </w:rPr>
        <w:t>Odp.: NIE, zgodnie z SIWZ</w:t>
      </w:r>
    </w:p>
    <w:p w14:paraId="02F8BB54" w14:textId="0851C1E2" w:rsidR="00167144" w:rsidRDefault="00167144" w:rsidP="00167144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</w:p>
    <w:p w14:paraId="4387BEB0" w14:textId="215873A0" w:rsidR="00167144" w:rsidRDefault="00167144" w:rsidP="00167144">
      <w:pPr>
        <w:pStyle w:val="Tekstpodstawowywcity3"/>
        <w:spacing w:before="120" w:after="120"/>
        <w:ind w:left="360" w:firstLine="0"/>
        <w:rPr>
          <w:sz w:val="24"/>
        </w:rPr>
      </w:pPr>
      <w:r w:rsidRPr="00167144">
        <w:rPr>
          <w:sz w:val="24"/>
        </w:rPr>
        <w:t>Czy Zamawiający wyrazi zgodę na naliczania kar od wartości NETTO niezrealizowanej dostawy?</w:t>
      </w:r>
    </w:p>
    <w:p w14:paraId="5958793F" w14:textId="4F693F2E" w:rsidR="00167144" w:rsidRDefault="00167144" w:rsidP="00167144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NIE, zapisy umowy pozostają bez zmian</w:t>
      </w:r>
    </w:p>
    <w:p w14:paraId="4C670AD2" w14:textId="01CDDB91" w:rsidR="00167144" w:rsidRDefault="00167144" w:rsidP="00167144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- </w:t>
      </w:r>
      <w:r w:rsidRPr="00167144">
        <w:rPr>
          <w:b/>
          <w:bCs/>
          <w:sz w:val="24"/>
        </w:rPr>
        <w:t>§9 pkt 1.5</w:t>
      </w:r>
    </w:p>
    <w:p w14:paraId="516CF702" w14:textId="033A6D09" w:rsidR="00167144" w:rsidRPr="00167144" w:rsidRDefault="00167144" w:rsidP="00167144">
      <w:pPr>
        <w:pStyle w:val="Tekstpodstawowywcity3"/>
        <w:spacing w:before="120" w:after="120"/>
        <w:ind w:left="360" w:firstLine="0"/>
        <w:rPr>
          <w:sz w:val="24"/>
        </w:rPr>
      </w:pPr>
      <w:r w:rsidRPr="00167144">
        <w:rPr>
          <w:sz w:val="24"/>
        </w:rPr>
        <w:t>Czy Zamawiający wyrazi zgodę na zmniejszenie procenta naliczanej kary do max. 5% wartości NETTO niezrealizowanej umowy?</w:t>
      </w:r>
    </w:p>
    <w:p w14:paraId="02A27C8C" w14:textId="77777777" w:rsidR="00167144" w:rsidRDefault="00167144" w:rsidP="00167144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lastRenderedPageBreak/>
        <w:t>Odp.:</w:t>
      </w:r>
      <w:r>
        <w:rPr>
          <w:b/>
          <w:bCs/>
          <w:sz w:val="24"/>
        </w:rPr>
        <w:t xml:space="preserve"> NIE, zapisy umowy pozostają bez zmian</w:t>
      </w:r>
    </w:p>
    <w:p w14:paraId="13A99F4E" w14:textId="38862A9A" w:rsidR="00167144" w:rsidRDefault="00167144" w:rsidP="00167144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0E1D33C2" w14:textId="680744BF" w:rsidR="00167144" w:rsidRDefault="00167144" w:rsidP="00167144">
      <w:pPr>
        <w:pStyle w:val="Tekstpodstawowywcity3"/>
        <w:spacing w:before="120" w:after="120"/>
        <w:ind w:left="360" w:firstLine="0"/>
        <w:rPr>
          <w:sz w:val="24"/>
        </w:rPr>
      </w:pPr>
      <w:r w:rsidRPr="00167144">
        <w:rPr>
          <w:sz w:val="24"/>
        </w:rPr>
        <w:t>W przypadku braku zgody na powyższe prosimy o okazanie kalkulacji przyszłej, hipotetycznej szkody, jaką ma ponieść zamawiający w związku z niewykonaniem lub nienależytym wykonaniem umowy- zgodnie z przepisami.</w:t>
      </w:r>
    </w:p>
    <w:p w14:paraId="6DCA5944" w14:textId="08286617" w:rsidR="00167144" w:rsidRDefault="00167144" w:rsidP="00167144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167144">
        <w:rPr>
          <w:b/>
          <w:bCs/>
          <w:sz w:val="24"/>
        </w:rPr>
        <w:t xml:space="preserve">Odp.: Szkoda jaką może ewentualnie ponieść Zamawiający zostanie wyliczona zgodnie z zasadami ogólnymi wynikającymi z przepisów Kodeksu Cywilnego, w szczególności art. 471 KC i następne </w:t>
      </w:r>
    </w:p>
    <w:p w14:paraId="7CDC1D40" w14:textId="77777777" w:rsidR="00AF5E33" w:rsidRDefault="00AF5E33" w:rsidP="00AF5E33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79E553BC" w14:textId="2C92B5C9" w:rsidR="00167144" w:rsidRDefault="00AF5E33" w:rsidP="00AF5E33">
      <w:pPr>
        <w:pStyle w:val="Tekstpodstawowywcity3"/>
        <w:spacing w:before="120" w:after="120"/>
        <w:ind w:left="360" w:firstLine="0"/>
        <w:rPr>
          <w:sz w:val="24"/>
        </w:rPr>
      </w:pPr>
      <w:r w:rsidRPr="00AF5E33">
        <w:rPr>
          <w:sz w:val="24"/>
        </w:rPr>
        <w:t>Czy Zamawiający dopuści zmianę stawki VAT dla produktu w przypadku uzasadnionej przez producenta zmiany klasyfikacji wyrobu i możliwości zastosowania uprzywilejowanej stawki VAT, zgodnie z zapisami Ustawy o VAT?</w:t>
      </w:r>
    </w:p>
    <w:p w14:paraId="1354A435" w14:textId="223511BC" w:rsidR="00AF5E33" w:rsidRDefault="00AF5E33" w:rsidP="00AF5E33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 w:rsidR="00331C7E">
        <w:rPr>
          <w:b/>
          <w:bCs/>
          <w:sz w:val="24"/>
        </w:rPr>
        <w:t xml:space="preserve"> Zapisy umowy pozostają bez zmian</w:t>
      </w:r>
    </w:p>
    <w:p w14:paraId="0724B706" w14:textId="77777777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120FAB03" w14:textId="24A7F717" w:rsidR="00331C7E" w:rsidRDefault="00411230" w:rsidP="00AF5E33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>Czy Zamawiający dopuści zmianę stawki VAT w przypadku uzasadnionej przez producenta zmiany klasyfikacji wyrobu i braku możliwości dalszego stosowania uprzywilejowanej stawki VAT, zgodnie z zapisami Ustawy o VAT, z jednoczesnym podwyższeniem ceny jednostkowej brutto?</w:t>
      </w:r>
    </w:p>
    <w:p w14:paraId="385B7805" w14:textId="77777777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Zapisy umowy pozostają bez zmian</w:t>
      </w:r>
    </w:p>
    <w:p w14:paraId="7677DC82" w14:textId="77777777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6A5DFF31" w14:textId="77777777" w:rsidR="00411230" w:rsidRP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>Czy Zamawiający wyrazi zgodę na dodanie w projekcie umowy zapisu, że zmiany umowy mogą nastąpić również w przypadku, gdy dotyczą poprawienia błędów i oczywistych omyłek słownych, literowych, liczbowych, numeracji jednostek redakcyjnych lub uzupełnień treści nie powodujących zmiany celu i istoty umowy?</w:t>
      </w:r>
    </w:p>
    <w:p w14:paraId="257E2D31" w14:textId="77777777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Zapisy umowy pozostają bez zmian</w:t>
      </w:r>
    </w:p>
    <w:p w14:paraId="1673DC26" w14:textId="0E73CE90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5ABEE194" w14:textId="6A78BDA7" w:rsid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lastRenderedPageBreak/>
        <w:t>Czy Zamawiający dopuści aneksowanie ze względu na zamianę oferowanego produktu na produkt równoważny w przypadku zmiany produktu lub producenta sprzętu?</w:t>
      </w:r>
    </w:p>
    <w:p w14:paraId="35109F3D" w14:textId="758655F0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Zapisy umowy pozostają bez zmian</w:t>
      </w:r>
    </w:p>
    <w:p w14:paraId="4038A29B" w14:textId="77777777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3D9BD8D7" w14:textId="487D4ED2" w:rsid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>Czy Zamawiający dopuści możliwość zaoferowania zamiennika o parametrach nie gorszych od proponowanego w umowie po powiadomieniu Zamawiającego  w wypadku wystąpienia przejściowego produktu?</w:t>
      </w:r>
    </w:p>
    <w:p w14:paraId="0A45BBC3" w14:textId="7430615E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Zapisy umowy pozostają bez zmian</w:t>
      </w:r>
    </w:p>
    <w:p w14:paraId="619FCBE1" w14:textId="77777777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7F144350" w14:textId="60E6B6BF" w:rsid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>Czy Zamawiający wprowadzi możliwość wstrzymania dostaw w przypadku nierealizowania płatności?</w:t>
      </w:r>
    </w:p>
    <w:p w14:paraId="0DFDA145" w14:textId="51067AE7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Zapisy umowy pozostają bez zmian</w:t>
      </w:r>
    </w:p>
    <w:p w14:paraId="4A74819C" w14:textId="77777777" w:rsidR="00411230" w:rsidRDefault="00411230" w:rsidP="0041123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</w:t>
      </w:r>
      <w:r>
        <w:rPr>
          <w:b/>
          <w:bCs/>
          <w:sz w:val="24"/>
        </w:rPr>
        <w:t xml:space="preserve"> </w:t>
      </w:r>
    </w:p>
    <w:p w14:paraId="40C30FA0" w14:textId="04BCD3FA" w:rsidR="00411230" w:rsidRP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>Czy Zamawiający dopuści, po każdorazowej konsultacji z Zamawiającym w razie zaistnienia niniejszej sytuacji, możliwość zaoferowania zamiennika produktu w trakcie realizacji umowy, o innej nazwie, kodzie i/lub sposobie opakowania produktu oraz zbliżonych parametrach jakościowych w stosunku do produktu zaoferowanego w danej pozycji oferty w sytuacji, gdy z przyczyn niezależnych od Wykonawcy, jest on niedostępny u producenta? W przypadku innego sposobu pakowania (konfekcji), cena za opakowanie zbiorcze oferowanego zamiennika zostałaby przeliczona w ten sposób, że cena za sztukę lub oznaczenie zamiennika byłaby równa cenie za sztukę lub oznaczenie produktu znajdującego się danej pozycji umowy.</w:t>
      </w:r>
    </w:p>
    <w:p w14:paraId="00A5D680" w14:textId="6647FB73" w:rsidR="00411230" w:rsidRDefault="00411230" w:rsidP="00411230">
      <w:pPr>
        <w:pStyle w:val="Tekstpodstawowywcity3"/>
        <w:spacing w:before="120" w:after="120"/>
        <w:ind w:left="360" w:firstLine="0"/>
        <w:rPr>
          <w:sz w:val="24"/>
        </w:rPr>
      </w:pPr>
      <w:r w:rsidRPr="00411230">
        <w:rPr>
          <w:sz w:val="24"/>
        </w:rPr>
        <w:t xml:space="preserve">  Uzasadnienie: Wprowadzenie niniejszego zapisu pozwoli zarówno na zabezpieczenie ciągłości procesu diagnostycznego i uchroni, zarówno Zamawiającego oraz Wykonawcę przed nieoczekiwanymi oraz niezależnymi od nich skutkami wypadków losowych, do których mogą należeć: czasowa awaria linii produkcyjnej u producenta, czasowe wycofanie produktu przez producenta brak dostępności surowców, niekorzystne zmiany makroekonomiczne czy wpływ klęsk żywiołowych.</w:t>
      </w:r>
    </w:p>
    <w:p w14:paraId="72865B3E" w14:textId="579E8F25" w:rsidR="00411230" w:rsidRDefault="00411230" w:rsidP="00411230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AF5E33">
        <w:rPr>
          <w:b/>
          <w:bCs/>
          <w:sz w:val="24"/>
        </w:rPr>
        <w:lastRenderedPageBreak/>
        <w:t>Odp.:</w:t>
      </w:r>
      <w:r>
        <w:rPr>
          <w:b/>
          <w:bCs/>
          <w:sz w:val="24"/>
        </w:rPr>
        <w:t xml:space="preserve"> Zapisy umowy pozostają bez zmian</w:t>
      </w:r>
    </w:p>
    <w:p w14:paraId="373A697F" w14:textId="236091DE" w:rsidR="00143340" w:rsidRDefault="00143340" w:rsidP="00143340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143340">
        <w:rPr>
          <w:b/>
          <w:bCs/>
          <w:sz w:val="24"/>
        </w:rPr>
        <w:t>Zadanie 7, Szczegółowy opis przedmiotu zamówienia, punkty 2 i 3.</w:t>
      </w:r>
    </w:p>
    <w:p w14:paraId="4AC8B037" w14:textId="7BEF4B8E" w:rsidR="00143340" w:rsidRPr="00143340" w:rsidRDefault="00143340" w:rsidP="00143340">
      <w:pPr>
        <w:pStyle w:val="Tekstpodstawowywcity3"/>
        <w:spacing w:before="120" w:after="120"/>
        <w:ind w:left="360" w:firstLine="0"/>
        <w:rPr>
          <w:sz w:val="24"/>
        </w:rPr>
      </w:pPr>
      <w:r w:rsidRPr="00143340">
        <w:rPr>
          <w:sz w:val="24"/>
        </w:rPr>
        <w:t>Czy ze względu na to, że wirusy grypy A/B oraz RSV są RNA wirusami, Zamawiający wyrazi zgodę na zamianę w treści opisu zwrotu "DNA" na "kwas nukleinowy" lub "RNA" ?</w:t>
      </w:r>
    </w:p>
    <w:p w14:paraId="78E652BC" w14:textId="45866A3B" w:rsidR="00143340" w:rsidRPr="00143340" w:rsidRDefault="00143340" w:rsidP="00143340">
      <w:pPr>
        <w:pStyle w:val="Tekstpodstawowywcity3"/>
        <w:spacing w:before="120" w:after="120"/>
        <w:ind w:left="360" w:firstLine="0"/>
        <w:rPr>
          <w:sz w:val="24"/>
        </w:rPr>
      </w:pPr>
      <w:r w:rsidRPr="00DF5EEB">
        <w:rPr>
          <w:b/>
          <w:bCs/>
          <w:sz w:val="24"/>
        </w:rPr>
        <w:t>Odp.: Zamawiający wyraża zgodę oraz informuję o modyfikacji załącznika nr 9 „Szczegółowy Opis Przedmiotu Zamówienia - Zadanie nr 7”, który zostaje zamieszczony pod nazwą:</w:t>
      </w:r>
      <w:r w:rsidRPr="00DF5EEB">
        <w:t xml:space="preserve"> „</w:t>
      </w:r>
      <w:r w:rsidRPr="00DF5EEB">
        <w:rPr>
          <w:b/>
          <w:bCs/>
          <w:sz w:val="24"/>
        </w:rPr>
        <w:t>Aktualny Szczegółowy Opis Przedmiotu Zamówienia - Zadanie nr 7”</w:t>
      </w:r>
    </w:p>
    <w:p w14:paraId="3EBD3E89" w14:textId="09ABF518" w:rsidR="00E479CA" w:rsidRDefault="00E479CA" w:rsidP="00E479CA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 - dostawa z dzierżawą dla zadania nr 4,6,7</w:t>
      </w:r>
      <w:r>
        <w:rPr>
          <w:b/>
          <w:bCs/>
          <w:sz w:val="24"/>
        </w:rPr>
        <w:t xml:space="preserve"> - </w:t>
      </w:r>
      <w:r w:rsidRPr="00E479CA">
        <w:rPr>
          <w:b/>
          <w:bCs/>
          <w:sz w:val="24"/>
        </w:rPr>
        <w:t>Par. 3 ust. 3</w:t>
      </w:r>
    </w:p>
    <w:p w14:paraId="24E64D7F" w14:textId="4E821187" w:rsidR="00E479CA" w:rsidRDefault="00E479CA" w:rsidP="00E479CA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sz w:val="24"/>
        </w:rPr>
        <w:t>Czy Zamawiający wyrazi zgodę na doprecyzowanie niniejszego postanowienia umowy poprzez wskazanie liczby osób, które mają zostać poddane szkoleniu, o którym mowa w niniejszym postanowieniu umowy?</w:t>
      </w:r>
    </w:p>
    <w:p w14:paraId="0C6AFE2E" w14:textId="7322A535" w:rsidR="00A63A81" w:rsidRDefault="00E479CA" w:rsidP="00A63A81">
      <w:pPr>
        <w:pStyle w:val="Tekstpodstawowywcity"/>
        <w:spacing w:line="360" w:lineRule="auto"/>
        <w:ind w:left="357" w:firstLine="0"/>
        <w:rPr>
          <w:b/>
        </w:rPr>
      </w:pPr>
      <w:r w:rsidRPr="00DF5EEB">
        <w:rPr>
          <w:b/>
          <w:bCs/>
        </w:rPr>
        <w:t>Odp.:</w:t>
      </w:r>
      <w:r w:rsidR="00A63A81" w:rsidRPr="00DF5EEB">
        <w:rPr>
          <w:b/>
          <w:bCs/>
        </w:rPr>
        <w:t xml:space="preserve"> </w:t>
      </w:r>
      <w:r w:rsidR="00A63A81" w:rsidRPr="00DF5EEB">
        <w:rPr>
          <w:b/>
        </w:rPr>
        <w:t>Zapisy umowy pozostają bez zmian. Zamawiający nie wyraża zgody na doprecyzowanie liczby osób. Wykonawca musi przeszkolić niezbędną liczbę osób, które będą uczestniczyły w realizacji zamówienia.</w:t>
      </w:r>
    </w:p>
    <w:p w14:paraId="6EE73751" w14:textId="7FA5E7B3" w:rsidR="00E479CA" w:rsidRPr="00E479CA" w:rsidRDefault="00E479CA" w:rsidP="00E479CA">
      <w:pPr>
        <w:pStyle w:val="Tekstpodstawowywcity3"/>
        <w:spacing w:before="120" w:after="120"/>
        <w:ind w:left="360" w:firstLine="0"/>
        <w:rPr>
          <w:sz w:val="24"/>
        </w:rPr>
      </w:pPr>
    </w:p>
    <w:p w14:paraId="718EADBC" w14:textId="288D57AF" w:rsidR="00E479CA" w:rsidRDefault="00E479CA" w:rsidP="00E479CA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 - dostawa z dzierżawą dla zadania nr 4,6,7</w:t>
      </w:r>
      <w:r>
        <w:rPr>
          <w:b/>
          <w:bCs/>
          <w:sz w:val="24"/>
        </w:rPr>
        <w:t xml:space="preserve"> - </w:t>
      </w:r>
      <w:r w:rsidRPr="00E479CA">
        <w:rPr>
          <w:b/>
          <w:bCs/>
          <w:sz w:val="24"/>
        </w:rPr>
        <w:t>Par. 5 ust. 3</w:t>
      </w:r>
    </w:p>
    <w:p w14:paraId="56095E75" w14:textId="5A5187B3" w:rsidR="00E479CA" w:rsidRDefault="00E479CA" w:rsidP="00E479CA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sz w:val="24"/>
        </w:rPr>
        <w:t>Czy Zamawiający wyrazi zgodę na zamianę słowa "godziny" na "godziny w dni robocze"?</w:t>
      </w:r>
    </w:p>
    <w:p w14:paraId="04CFB46C" w14:textId="6907198A" w:rsidR="00E479CA" w:rsidRPr="00E479CA" w:rsidRDefault="00E479CA" w:rsidP="00E479CA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</w:t>
      </w:r>
      <w:r>
        <w:rPr>
          <w:b/>
          <w:bCs/>
          <w:sz w:val="24"/>
        </w:rPr>
        <w:t>apisy umowy pozostają bez zmian</w:t>
      </w:r>
    </w:p>
    <w:p w14:paraId="51698EA5" w14:textId="3BD25FF4" w:rsidR="00E479CA" w:rsidRDefault="00E479CA" w:rsidP="00E479CA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t xml:space="preserve"> </w:t>
      </w:r>
      <w:r w:rsidR="006F7F51">
        <w:rPr>
          <w:b/>
          <w:bCs/>
          <w:sz w:val="24"/>
        </w:rPr>
        <w:t xml:space="preserve">Dotyczy: </w:t>
      </w:r>
      <w:r w:rsidR="006F7F51" w:rsidRPr="00E479CA">
        <w:rPr>
          <w:b/>
          <w:bCs/>
          <w:sz w:val="24"/>
        </w:rPr>
        <w:t>Wzór umowy - dostawa z dzierżawą dla zadania nr 4,6,7</w:t>
      </w:r>
      <w:r w:rsidR="006F7F51">
        <w:rPr>
          <w:b/>
          <w:bCs/>
          <w:sz w:val="24"/>
        </w:rPr>
        <w:t xml:space="preserve"> - </w:t>
      </w:r>
      <w:r w:rsidR="006F7F51" w:rsidRPr="006F7F51">
        <w:rPr>
          <w:b/>
          <w:bCs/>
          <w:sz w:val="24"/>
        </w:rPr>
        <w:t>Par. 5 ust. 5</w:t>
      </w:r>
    </w:p>
    <w:p w14:paraId="10B7EAA3" w14:textId="4FCF0926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zgodę, aby termin wymiany wynosił 5 dni?</w:t>
      </w:r>
    </w:p>
    <w:p w14:paraId="549EE9D2" w14:textId="4ED0E20D" w:rsidR="006F7F51" w:rsidRP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68EF3508" w14:textId="59AA843F" w:rsidR="006F7F51" w:rsidRDefault="006F7F51" w:rsidP="00E479CA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>
        <w:rPr>
          <w:b/>
          <w:bCs/>
          <w:sz w:val="24"/>
        </w:rPr>
        <w:t xml:space="preserve">Dotyczy: </w:t>
      </w:r>
      <w:r w:rsidRPr="00E479CA">
        <w:rPr>
          <w:b/>
          <w:bCs/>
          <w:sz w:val="24"/>
        </w:rPr>
        <w:t>Wzór umowy - dostawa z dzierżawą dla zadania nr 4,6,7</w:t>
      </w:r>
      <w:r>
        <w:rPr>
          <w:b/>
          <w:bCs/>
          <w:sz w:val="24"/>
        </w:rPr>
        <w:t xml:space="preserve"> - </w:t>
      </w:r>
      <w:r w:rsidRPr="006F7F51">
        <w:rPr>
          <w:b/>
          <w:bCs/>
          <w:sz w:val="24"/>
        </w:rPr>
        <w:t>Par. 5 ust. 8, Par. 7 ust. 1 pkt 2, Par. 9 ust. 1 pkt 3</w:t>
      </w:r>
    </w:p>
    <w:p w14:paraId="5D6B55B4" w14:textId="643C553F" w:rsidR="006D4AB3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lastRenderedPageBreak/>
        <w:t>Czy Zamawiający wyrazi zgodę na dodanie do niniejszego postanowienia umowy następującego zapisu: „Postanowienie to nie dotyczy sytuacji gdy opóźnienie Zamawiającego w zapłacie ceny zakupu przekracza 30 dni.”? Uzasadnienie: Obecne postanowienie wzoru umowy jest jednostronne i jako takie narusza normę art. 487 par. 2 k.c., który mówi, że umowa jest wzajemna, kiedy obie strony zobowiązują się w ten sposób, że świadczenie jednej z nich ma być odpowiednikiem świadczenia drugiej (zasada symetrii zobowiązań umownych). W stosunkach zobowiązaniowych wynikających z umów wzajemnych jest regułą, że każda ze stron zobowiązując się do świadczenia, czyni to w przekonaniu, iż otrzyma ekwiwalent tego świadczenia od kontrahenta. Dlatego też, zgodnie z art. 490 k.c., gdy spełnienie świadczenia przez drugą stronę staje się wątpliwe ze względu na stan majątkowy, strona zobowiązana do wcześniejszego świadczenia może powstrzymać się z jego spełnieniem do czasu gdy druga strona zaofiaruje świadczenie wzajemne lub nie da stosownego zabezpieczenia. Zamawiający dokonał ograniczenia praw Wykonawcy przynależnych mu w przypadku niewykonania zobowiązania przez Zamawiającego. Skoro Zamawiający zapisuje cały szereg sankcji wobec Wykonawcy za niewłaściwą realizację umowy, to tym bardziej nie powinien pozbawiać Wykonawcy części jego ustawowych praw przysługujących w przypadku niewłaściwego wykonania umowy wzajemnej przez Zamawiającego</w:t>
      </w:r>
      <w:r w:rsidR="006D4AB3">
        <w:rPr>
          <w:sz w:val="24"/>
        </w:rPr>
        <w:t>.</w:t>
      </w:r>
    </w:p>
    <w:p w14:paraId="6C73F82F" w14:textId="5BAE1111" w:rsidR="006F7F51" w:rsidRP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799F39A9" w14:textId="70211704" w:rsid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6F7F51">
        <w:rPr>
          <w:b/>
          <w:bCs/>
          <w:sz w:val="24"/>
        </w:rPr>
        <w:t>Dotyczy: Wzór umowy - dostawa z dzierżawą dla zadania nr 4,6,7 -</w:t>
      </w:r>
      <w:r>
        <w:rPr>
          <w:b/>
          <w:bCs/>
          <w:sz w:val="24"/>
        </w:rPr>
        <w:t xml:space="preserve"> </w:t>
      </w:r>
      <w:r w:rsidRPr="006F7F51">
        <w:rPr>
          <w:b/>
          <w:bCs/>
          <w:sz w:val="24"/>
        </w:rPr>
        <w:t>Par. 5 ust. 15</w:t>
      </w:r>
    </w:p>
    <w:p w14:paraId="407CF9C0" w14:textId="38E41646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jako administrator danych osobowych wyrazi zgodę na zawarcie umowy powierzenia przetwarzania danych osobowych z Wykonawcą jako procesorem wg załączonego wzoru?</w:t>
      </w:r>
    </w:p>
    <w:p w14:paraId="61BDF606" w14:textId="629E9A77" w:rsidR="006F7F51" w:rsidRP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5C27BDC5" w14:textId="3ABD56FC" w:rsid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6F7F51">
        <w:rPr>
          <w:b/>
          <w:bCs/>
          <w:sz w:val="24"/>
        </w:rPr>
        <w:t>Dotyczy: Wzór umowy - dostawa z dzierżawą dla zadania nr 4,6,7 -</w:t>
      </w:r>
      <w:r>
        <w:rPr>
          <w:b/>
          <w:bCs/>
          <w:sz w:val="24"/>
        </w:rPr>
        <w:t xml:space="preserve"> </w:t>
      </w:r>
      <w:r w:rsidRPr="006F7F51">
        <w:rPr>
          <w:b/>
          <w:bCs/>
          <w:sz w:val="24"/>
        </w:rPr>
        <w:t>Par. 7 ust. 1</w:t>
      </w:r>
    </w:p>
    <w:p w14:paraId="0CBEE069" w14:textId="63CB45B5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zgodę, aby uprawnienie do odstąpienia od umowy przysługiwało po bezskutecznym pisemnym wezwaniu Wykonawcy do należytego wykonania umowy z wyznaczeniem dodatkowego terminu, nie krótszego niż 3 dni robocze?</w:t>
      </w:r>
    </w:p>
    <w:p w14:paraId="083E18AF" w14:textId="725BFF32" w:rsidR="006F7F51" w:rsidRP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0E5C462B" w14:textId="69ACEB4B" w:rsid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6F7F51">
        <w:rPr>
          <w:b/>
          <w:bCs/>
          <w:sz w:val="24"/>
        </w:rPr>
        <w:lastRenderedPageBreak/>
        <w:t>Dotyczy: Wzór umowy - dostawa z dzierżawą dla zadania nr 4,6,7 -</w:t>
      </w:r>
      <w:r>
        <w:rPr>
          <w:b/>
          <w:bCs/>
          <w:sz w:val="24"/>
        </w:rPr>
        <w:t xml:space="preserve"> </w:t>
      </w:r>
      <w:r w:rsidRPr="006F7F51">
        <w:rPr>
          <w:b/>
          <w:bCs/>
          <w:sz w:val="24"/>
        </w:rPr>
        <w:t>Par. 8 ust. 2, ust. 6</w:t>
      </w:r>
    </w:p>
    <w:p w14:paraId="29CB7D21" w14:textId="287EEBFE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 na to, aby termin płatności był liczony od daty wystawienia faktury?</w:t>
      </w:r>
    </w:p>
    <w:p w14:paraId="28303DBA" w14:textId="713DB639" w:rsidR="006F7F51" w:rsidRP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79C3BB6B" w14:textId="5E1F0065" w:rsidR="006D4AB3" w:rsidRP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6F7F51">
        <w:rPr>
          <w:b/>
          <w:bCs/>
          <w:sz w:val="24"/>
        </w:rPr>
        <w:t>Dotyczy: Wzór umowy - dostawa z dzierżawą dla zadania nr 4,6,7 - Par. 9</w:t>
      </w:r>
    </w:p>
    <w:p w14:paraId="665F0AFD" w14:textId="3EE08885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 na dodanie postanowienia w brzmieniu: „Zamawiający może w każdym czasie odstąpić od żądania zapłaty przez Wykonawcę kary umownej.’’</w:t>
      </w:r>
    </w:p>
    <w:p w14:paraId="3AEFEA22" w14:textId="64CFC127" w:rsidR="006F7F51" w:rsidRDefault="006F7F51" w:rsidP="006F7F51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2436A4E6" w14:textId="2CCABBAA" w:rsidR="006F7F51" w:rsidRP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6F7F51">
        <w:rPr>
          <w:b/>
          <w:bCs/>
          <w:sz w:val="24"/>
        </w:rPr>
        <w:t xml:space="preserve">Dotyczy: Wzór umowy - dostawa z dzierżawą dla zadania nr 4,6,7 - Par. 9 ust. 1 pkt 1 - 2, pkt 4, pkt 6 </w:t>
      </w:r>
      <w:r>
        <w:rPr>
          <w:b/>
          <w:bCs/>
          <w:sz w:val="24"/>
        </w:rPr>
        <w:t>–</w:t>
      </w:r>
      <w:r w:rsidRPr="006F7F51">
        <w:rPr>
          <w:b/>
          <w:bCs/>
          <w:sz w:val="24"/>
        </w:rPr>
        <w:t xml:space="preserve"> 7</w:t>
      </w:r>
    </w:p>
    <w:p w14:paraId="291EDC8C" w14:textId="68DFCC2D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 na zmianę słowa „opóźnienia” na „zwłoki”?</w:t>
      </w:r>
    </w:p>
    <w:p w14:paraId="79640499" w14:textId="444BB2EF" w:rsidR="006F7F51" w:rsidRDefault="006F7F51" w:rsidP="006F7F51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51CCF566" w14:textId="25677DAC" w:rsidR="006F7F51" w:rsidRP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6F7F51">
        <w:rPr>
          <w:b/>
          <w:bCs/>
          <w:sz w:val="24"/>
        </w:rPr>
        <w:t>Dotyczy: Wzór umowy - dostawa z dzierżawą dla zadania nr 4,6,7 - Par. 9 ust. 1 pkt 5</w:t>
      </w:r>
    </w:p>
    <w:p w14:paraId="0E4D0116" w14:textId="75DC4861" w:rsidR="006F7F51" w:rsidRDefault="006F7F51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6F7F51">
        <w:rPr>
          <w:sz w:val="24"/>
        </w:rPr>
        <w:t>Czy Zamawiający wyrazi zgodę na zmianę wyrażenia "z przyczyn leżących po stronie Wykonawcy" na "z przyczyn zawinionych przez Wykonawcę"?</w:t>
      </w:r>
    </w:p>
    <w:p w14:paraId="1ED1B39E" w14:textId="05812894" w:rsidR="006F7F51" w:rsidRPr="006F7F51" w:rsidRDefault="006F7F51" w:rsidP="006F7F51">
      <w:pPr>
        <w:pStyle w:val="Tekstpodstawowywcity3"/>
        <w:spacing w:before="120" w:after="120"/>
        <w:ind w:left="360" w:firstLine="0"/>
        <w:rPr>
          <w:b/>
          <w:bCs/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44641F">
        <w:rPr>
          <w:b/>
          <w:bCs/>
          <w:sz w:val="24"/>
        </w:rPr>
        <w:t>Zapisy umowy pozostają bez zmian</w:t>
      </w:r>
    </w:p>
    <w:p w14:paraId="33C0523A" w14:textId="26BB37D9" w:rsidR="006F7F51" w:rsidRDefault="006F7F51" w:rsidP="006F7F51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573509">
        <w:rPr>
          <w:b/>
          <w:bCs/>
          <w:sz w:val="24"/>
        </w:rPr>
        <w:t xml:space="preserve">Dotyczy: Wzór umowy - dostawa z dzierżawą dla zadania nr 4,6,7 - </w:t>
      </w:r>
      <w:r w:rsidR="00573509" w:rsidRPr="00573509">
        <w:rPr>
          <w:b/>
          <w:bCs/>
          <w:sz w:val="24"/>
        </w:rPr>
        <w:t>Par. 12</w:t>
      </w:r>
    </w:p>
    <w:p w14:paraId="775A3AB9" w14:textId="029729BC" w:rsidR="00573509" w:rsidRPr="00573509" w:rsidRDefault="00573509" w:rsidP="00573509">
      <w:pPr>
        <w:pStyle w:val="Tekstpodstawowywcity3"/>
        <w:spacing w:before="120" w:after="120"/>
        <w:ind w:left="360" w:firstLine="0"/>
        <w:rPr>
          <w:sz w:val="24"/>
        </w:rPr>
      </w:pPr>
      <w:r w:rsidRPr="00573509">
        <w:rPr>
          <w:sz w:val="24"/>
        </w:rPr>
        <w:t>Czy Zamawiający wyrazi zgodę aby termin dostawy analizatora wynosił 21 dni od daty podpisania umowy a termin jego instalacji 7 dni od daty dostarczenia?</w:t>
      </w:r>
    </w:p>
    <w:p w14:paraId="46E2254A" w14:textId="23447C0E" w:rsidR="006F7F51" w:rsidRDefault="00573509" w:rsidP="00DF5EEB">
      <w:pPr>
        <w:pStyle w:val="Tekstpodstawowywcity3"/>
        <w:spacing w:before="120" w:after="120"/>
        <w:ind w:left="360"/>
        <w:rPr>
          <w:b/>
          <w:bCs/>
          <w:sz w:val="24"/>
        </w:rPr>
      </w:pPr>
      <w:r w:rsidRPr="00DF5EEB">
        <w:rPr>
          <w:b/>
          <w:bCs/>
          <w:sz w:val="24"/>
        </w:rPr>
        <w:t>Odp.:</w:t>
      </w:r>
      <w:r w:rsidR="00DF5EEB" w:rsidRPr="00DF5EEB">
        <w:rPr>
          <w:b/>
          <w:bCs/>
          <w:sz w:val="24"/>
        </w:rPr>
        <w:t xml:space="preserve"> Zamawiający</w:t>
      </w:r>
      <w:r w:rsidR="00DF5EEB">
        <w:rPr>
          <w:b/>
          <w:bCs/>
          <w:sz w:val="24"/>
        </w:rPr>
        <w:t xml:space="preserve"> </w:t>
      </w:r>
      <w:r w:rsidR="003378BF">
        <w:rPr>
          <w:b/>
          <w:bCs/>
          <w:sz w:val="24"/>
        </w:rPr>
        <w:t xml:space="preserve">dla zadania nr 4, </w:t>
      </w:r>
      <w:r w:rsidR="00DF5EEB">
        <w:rPr>
          <w:b/>
          <w:bCs/>
          <w:sz w:val="24"/>
        </w:rPr>
        <w:t xml:space="preserve">dopuszcza aby </w:t>
      </w:r>
      <w:r w:rsidR="00DF5EEB" w:rsidRPr="00DF5EEB">
        <w:rPr>
          <w:b/>
          <w:bCs/>
          <w:sz w:val="24"/>
        </w:rPr>
        <w:t xml:space="preserve">Wykonawca na własny koszt, w terminie </w:t>
      </w:r>
      <w:r w:rsidR="00DF5EEB">
        <w:rPr>
          <w:b/>
          <w:bCs/>
          <w:sz w:val="24"/>
        </w:rPr>
        <w:t>21</w:t>
      </w:r>
      <w:r w:rsidR="00DF5EEB" w:rsidRPr="00DF5EEB">
        <w:rPr>
          <w:b/>
          <w:bCs/>
          <w:sz w:val="24"/>
        </w:rPr>
        <w:t xml:space="preserve"> dni kalendarzowych od dnia zawarcia umowy, dostarczy Aparat wraz z Instrukcją Obsługi w języ</w:t>
      </w:r>
      <w:bookmarkStart w:id="0" w:name="_GoBack"/>
      <w:bookmarkEnd w:id="0"/>
      <w:r w:rsidR="00DF5EEB" w:rsidRPr="00DF5EEB">
        <w:rPr>
          <w:b/>
          <w:bCs/>
          <w:sz w:val="24"/>
        </w:rPr>
        <w:t>ku polskim, zainstaluje go w miejscu wskazanym przez Zamawiającego oraz przeszkoli pracowników Zamawiającego.</w:t>
      </w:r>
      <w:r w:rsidR="003378BF">
        <w:rPr>
          <w:b/>
          <w:bCs/>
          <w:sz w:val="24"/>
        </w:rPr>
        <w:t xml:space="preserve"> </w:t>
      </w:r>
    </w:p>
    <w:p w14:paraId="1557E4A1" w14:textId="133F2A5B" w:rsidR="003378BF" w:rsidRDefault="003378BF" w:rsidP="00DF5EEB">
      <w:pPr>
        <w:pStyle w:val="Tekstpodstawowywcity3"/>
        <w:spacing w:before="120" w:after="120"/>
        <w:ind w:left="360"/>
        <w:rPr>
          <w:b/>
          <w:bCs/>
          <w:sz w:val="24"/>
        </w:rPr>
      </w:pPr>
      <w:r>
        <w:rPr>
          <w:b/>
          <w:bCs/>
          <w:sz w:val="24"/>
        </w:rPr>
        <w:lastRenderedPageBreak/>
        <w:t>Dla zadania nr 6 i 7 zapisy umowy pozostają bez zmian.</w:t>
      </w:r>
    </w:p>
    <w:p w14:paraId="77B27D24" w14:textId="4DB03187" w:rsidR="00554D93" w:rsidRDefault="00554D93" w:rsidP="00554D93">
      <w:pPr>
        <w:pStyle w:val="Tekstpodstawowywcity3"/>
        <w:numPr>
          <w:ilvl w:val="0"/>
          <w:numId w:val="8"/>
        </w:numPr>
        <w:spacing w:before="120" w:after="120"/>
        <w:rPr>
          <w:b/>
          <w:bCs/>
          <w:sz w:val="24"/>
        </w:rPr>
      </w:pPr>
      <w:r w:rsidRPr="00573509">
        <w:rPr>
          <w:b/>
          <w:bCs/>
          <w:sz w:val="24"/>
        </w:rPr>
        <w:t xml:space="preserve">Dotyczy: </w:t>
      </w:r>
      <w:r>
        <w:rPr>
          <w:b/>
          <w:bCs/>
          <w:sz w:val="24"/>
        </w:rPr>
        <w:t>Zadania nr 6</w:t>
      </w:r>
    </w:p>
    <w:p w14:paraId="1365D1F7" w14:textId="476CC578" w:rsidR="00554D93" w:rsidRPr="00554D93" w:rsidRDefault="00554D93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554D93">
        <w:rPr>
          <w:sz w:val="24"/>
        </w:rPr>
        <w:t>Zwracamy się z prośbą do Zamawiającego o dopuszczenie testu, który posiada 178 molekuł i 117 ekstraktów.</w:t>
      </w:r>
    </w:p>
    <w:p w14:paraId="7D28DD7E" w14:textId="0DB700E9" w:rsidR="00167144" w:rsidRPr="006F7F51" w:rsidRDefault="00554D93" w:rsidP="006F7F51">
      <w:pPr>
        <w:pStyle w:val="Tekstpodstawowywcity3"/>
        <w:spacing w:before="120" w:after="120"/>
        <w:ind w:left="360" w:firstLine="0"/>
        <w:rPr>
          <w:sz w:val="24"/>
        </w:rPr>
      </w:pPr>
      <w:r w:rsidRPr="00E479CA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Zamawiający dopuszcza</w:t>
      </w:r>
    </w:p>
    <w:sectPr w:rsidR="00167144" w:rsidRPr="006F7F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04F92" w14:textId="77777777" w:rsidR="00B052EC" w:rsidRDefault="00B052EC">
      <w:r>
        <w:separator/>
      </w:r>
    </w:p>
  </w:endnote>
  <w:endnote w:type="continuationSeparator" w:id="0">
    <w:p w14:paraId="08B67261" w14:textId="77777777" w:rsidR="00B052EC" w:rsidRDefault="00B0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C34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CE73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1B399" w14:textId="77777777" w:rsidR="006D4AB3" w:rsidRDefault="003378BF">
    <w:pPr>
      <w:pStyle w:val="Stopka"/>
      <w:tabs>
        <w:tab w:val="clear" w:pos="4536"/>
      </w:tabs>
      <w:jc w:val="center"/>
    </w:pPr>
    <w:r>
      <w:rPr>
        <w:noProof/>
      </w:rPr>
      <w:pict w14:anchorId="5BB824FD">
        <v:line id="_x0000_s2049" style="position:absolute;left:0;text-align:left;z-index:251657728" from="-3.85pt,8.75pt" to="455.15pt,8.75pt"/>
      </w:pict>
    </w:r>
  </w:p>
  <w:p w14:paraId="10B3F14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47B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90E6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E6F89D" w14:textId="77777777" w:rsidR="006D4AB3" w:rsidRDefault="006D4AB3">
    <w:pPr>
      <w:pStyle w:val="Stopka"/>
      <w:tabs>
        <w:tab w:val="clear" w:pos="4536"/>
        <w:tab w:val="left" w:pos="6237"/>
      </w:tabs>
    </w:pPr>
  </w:p>
  <w:p w14:paraId="0EDC89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F953D9" w14:textId="77777777" w:rsidR="00B052EC" w:rsidRDefault="00B052EC">
      <w:r>
        <w:separator/>
      </w:r>
    </w:p>
  </w:footnote>
  <w:footnote w:type="continuationSeparator" w:id="0">
    <w:p w14:paraId="4C5BC712" w14:textId="77777777" w:rsidR="00B052EC" w:rsidRDefault="00B0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3550" w14:textId="77777777" w:rsidR="00574BF3" w:rsidRDefault="00574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7161E" w14:textId="77777777" w:rsidR="00574BF3" w:rsidRDefault="00574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1B2D5" w14:textId="77777777" w:rsidR="00574BF3" w:rsidRDefault="00574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F2AFB"/>
    <w:multiLevelType w:val="hybridMultilevel"/>
    <w:tmpl w:val="ABC4F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174207"/>
    <w:multiLevelType w:val="hybridMultilevel"/>
    <w:tmpl w:val="8DE4F1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8B6B7D"/>
    <w:multiLevelType w:val="hybridMultilevel"/>
    <w:tmpl w:val="522A8198"/>
    <w:lvl w:ilvl="0" w:tplc="10780B5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4E67128"/>
    <w:multiLevelType w:val="hybridMultilevel"/>
    <w:tmpl w:val="BED693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7F413C"/>
    <w:multiLevelType w:val="hybridMultilevel"/>
    <w:tmpl w:val="C758F8B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2EC"/>
    <w:rsid w:val="00031374"/>
    <w:rsid w:val="00143340"/>
    <w:rsid w:val="00167144"/>
    <w:rsid w:val="00180C6E"/>
    <w:rsid w:val="001E440B"/>
    <w:rsid w:val="001F1FEF"/>
    <w:rsid w:val="00217E23"/>
    <w:rsid w:val="00331C7E"/>
    <w:rsid w:val="003378BF"/>
    <w:rsid w:val="00411230"/>
    <w:rsid w:val="0044641F"/>
    <w:rsid w:val="00554D93"/>
    <w:rsid w:val="00573509"/>
    <w:rsid w:val="00574BF3"/>
    <w:rsid w:val="006D4AB3"/>
    <w:rsid w:val="006F7F51"/>
    <w:rsid w:val="0088795C"/>
    <w:rsid w:val="00892DE0"/>
    <w:rsid w:val="00A63A81"/>
    <w:rsid w:val="00AA062F"/>
    <w:rsid w:val="00AF5E33"/>
    <w:rsid w:val="00B052EC"/>
    <w:rsid w:val="00BD1E94"/>
    <w:rsid w:val="00C434F1"/>
    <w:rsid w:val="00DD76B0"/>
    <w:rsid w:val="00DF32E8"/>
    <w:rsid w:val="00DF5EEB"/>
    <w:rsid w:val="00E22BBD"/>
    <w:rsid w:val="00E2789F"/>
    <w:rsid w:val="00E4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30215A"/>
  <w15:chartTrackingRefBased/>
  <w15:docId w15:val="{DF2CB107-4497-4E8E-82C0-D25A84A7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E479CA"/>
    <w:pPr>
      <w:autoSpaceDE w:val="0"/>
      <w:autoSpaceDN w:val="0"/>
      <w:adjustRightInd w:val="0"/>
    </w:pPr>
    <w:rPr>
      <w:rFonts w:ascii="Minion" w:hAnsi="Minion" w:cs="Minion"/>
      <w:color w:val="000000"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6F7F51"/>
    <w:rPr>
      <w:sz w:val="26"/>
    </w:rPr>
  </w:style>
  <w:style w:type="paragraph" w:styleId="Akapitzlist">
    <w:name w:val="List Paragraph"/>
    <w:basedOn w:val="Normalny"/>
    <w:uiPriority w:val="34"/>
    <w:qFormat/>
    <w:rsid w:val="004112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link w:val="Tekstpodstawowywcity"/>
    <w:rsid w:val="00A63A81"/>
    <w:rPr>
      <w:sz w:val="24"/>
    </w:rPr>
  </w:style>
  <w:style w:type="paragraph" w:styleId="Tekstdymka">
    <w:name w:val="Balloon Text"/>
    <w:basedOn w:val="Normalny"/>
    <w:link w:val="TekstdymkaZnak"/>
    <w:rsid w:val="00DF5E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5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1416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Boguslawska</cp:lastModifiedBy>
  <cp:revision>2</cp:revision>
  <cp:lastPrinted>2020-01-17T12:53:00Z</cp:lastPrinted>
  <dcterms:created xsi:type="dcterms:W3CDTF">2020-01-17T12:53:00Z</dcterms:created>
  <dcterms:modified xsi:type="dcterms:W3CDTF">2020-01-17T12:53:00Z</dcterms:modified>
</cp:coreProperties>
</file>