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350" w:rsidRDefault="00AC6350" w:rsidP="00AC6350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AC6350" w:rsidRDefault="008C76A6" w:rsidP="00AC6350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AC6350" w:rsidRDefault="00AC6350" w:rsidP="00AC635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AC6350" w:rsidRDefault="00AC6350" w:rsidP="00AC6350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AC6350" w:rsidRDefault="00AC6350" w:rsidP="00AC6350">
      <w:pPr>
        <w:tabs>
          <w:tab w:val="right" w:pos="9000"/>
        </w:tabs>
        <w:jc w:val="center"/>
        <w:rPr>
          <w:b/>
          <w:sz w:val="28"/>
          <w:szCs w:val="28"/>
        </w:rPr>
      </w:pPr>
      <w:r w:rsidRPr="005C0616">
        <w:rPr>
          <w:b/>
          <w:sz w:val="28"/>
          <w:szCs w:val="28"/>
        </w:rPr>
        <w:t>odpowiedzialnych za realizację zamówienia</w:t>
      </w:r>
    </w:p>
    <w:p w:rsidR="00AC6350" w:rsidRDefault="00AC6350" w:rsidP="00AC6350">
      <w:pPr>
        <w:tabs>
          <w:tab w:val="right" w:pos="9000"/>
        </w:tabs>
        <w:jc w:val="center"/>
        <w:rPr>
          <w:b/>
          <w:sz w:val="32"/>
        </w:rPr>
      </w:pPr>
    </w:p>
    <w:p w:rsidR="00AC6350" w:rsidRDefault="00AC6350" w:rsidP="00AC635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AC6350" w:rsidRDefault="00AC6350" w:rsidP="00AC635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AC6350" w:rsidRDefault="00AC6350" w:rsidP="00AC635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AC4F4F">
        <w:rPr>
          <w:b/>
        </w:rPr>
        <w:t>Usługa certyfikowanego szkolenia z egzaminem "Statystyczne sterowanie procesem" - poziom zaawansowany - Kc-zp.272-</w:t>
      </w:r>
      <w:r w:rsidR="008C76A6" w:rsidRPr="008C76A6">
        <w:rPr>
          <w:b/>
        </w:rPr>
        <w:t>15/20</w:t>
      </w:r>
      <w:bookmarkStart w:id="0" w:name="_GoBack"/>
      <w:bookmarkEnd w:id="0"/>
    </w:p>
    <w:p w:rsidR="00AC6350" w:rsidRPr="00AA36AA" w:rsidRDefault="00AC6350" w:rsidP="00AC6350">
      <w:pPr>
        <w:tabs>
          <w:tab w:val="left" w:pos="0"/>
        </w:tabs>
        <w:jc w:val="both"/>
      </w:pP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AC6350" w:rsidRDefault="00AC6350" w:rsidP="00AC635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AC6350" w:rsidRPr="00AA36AA" w:rsidRDefault="00AC6350" w:rsidP="00AC6350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AC6350" w:rsidRPr="001D740A" w:rsidTr="00057B14">
        <w:trPr>
          <w:trHeight w:val="210"/>
        </w:trPr>
        <w:tc>
          <w:tcPr>
            <w:tcW w:w="1701" w:type="dxa"/>
            <w:vAlign w:val="center"/>
          </w:tcPr>
          <w:p w:rsidR="00AC6350" w:rsidRPr="001F3612" w:rsidRDefault="00AC6350" w:rsidP="00057B1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AC6350" w:rsidRPr="00760791" w:rsidRDefault="00AC6350" w:rsidP="00057B1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AC6350" w:rsidRPr="001F3612" w:rsidRDefault="00AC6350" w:rsidP="00057B1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AC6350" w:rsidRPr="00DF3D15" w:rsidTr="00057B14">
        <w:trPr>
          <w:trHeight w:val="1286"/>
        </w:trPr>
        <w:tc>
          <w:tcPr>
            <w:tcW w:w="1701" w:type="dxa"/>
          </w:tcPr>
          <w:p w:rsidR="00AC6350" w:rsidRPr="00DF3D15" w:rsidRDefault="00AC6350" w:rsidP="00057B1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AC6350" w:rsidRDefault="00AC6350" w:rsidP="00057B1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Wskazana w kolumnie 1 osoba, </w:t>
            </w:r>
            <w:r w:rsidRPr="00FE17D2">
              <w:t xml:space="preserve">w okresie ostatnich </w:t>
            </w:r>
            <w:r>
              <w:t>3</w:t>
            </w:r>
            <w:r w:rsidRPr="00FE17D2">
              <w:t xml:space="preserve"> lat przed termine</w:t>
            </w:r>
            <w:r>
              <w:t>m składania ofert przeprowadziła</w:t>
            </w:r>
            <w:r w:rsidRPr="00FE17D2">
              <w:t xml:space="preserve"> </w:t>
            </w:r>
            <w:r>
              <w:t xml:space="preserve">………… </w:t>
            </w:r>
            <w:r w:rsidRPr="00FE17D2">
              <w:rPr>
                <w:i/>
                <w:highlight w:val="yellow"/>
              </w:rPr>
              <w:t>(wskazać ilość szkoleń)</w:t>
            </w:r>
            <w:r>
              <w:t xml:space="preserve"> szkoleń</w:t>
            </w:r>
            <w:r w:rsidRPr="00FE17D2">
              <w:t xml:space="preserve"> </w:t>
            </w:r>
            <w:r w:rsidRPr="00AC6350">
              <w:t xml:space="preserve">Statystyczne sterowanie procesem" - poziom zaawansowany </w:t>
            </w:r>
            <w:r>
              <w:t>–</w:t>
            </w:r>
            <w:r w:rsidRPr="00431178">
              <w:t xml:space="preserve"> </w:t>
            </w:r>
          </w:p>
          <w:p w:rsidR="00AC6350" w:rsidRDefault="00AC6350" w:rsidP="00057B14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1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AC6350" w:rsidRPr="00F76588" w:rsidRDefault="00AC6350" w:rsidP="00057B14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2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AC6350" w:rsidRPr="00F76588" w:rsidRDefault="00AC6350" w:rsidP="00057B14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3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AC6350" w:rsidRPr="00F76588" w:rsidRDefault="00AC6350" w:rsidP="00057B14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</w:p>
          <w:p w:rsidR="00AC6350" w:rsidRPr="00431178" w:rsidRDefault="00AC6350" w:rsidP="00057B14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AC6350" w:rsidRPr="00B26774" w:rsidRDefault="00AC6350" w:rsidP="00057B1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AC6350" w:rsidRDefault="00AC6350" w:rsidP="00057B1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AC6350" w:rsidRPr="00B26774" w:rsidRDefault="00AC6350" w:rsidP="00057B14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AC6350" w:rsidRDefault="00AC6350" w:rsidP="00AC6350">
      <w:pPr>
        <w:spacing w:line="360" w:lineRule="auto"/>
        <w:jc w:val="both"/>
      </w:pPr>
    </w:p>
    <w:p w:rsidR="00AC6350" w:rsidRDefault="00AC6350" w:rsidP="00AC6350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AC6350" w:rsidRDefault="00AC6350" w:rsidP="00AC6350">
      <w:pPr>
        <w:rPr>
          <w:sz w:val="16"/>
          <w:szCs w:val="16"/>
        </w:rPr>
      </w:pPr>
    </w:p>
    <w:p w:rsidR="00AC6350" w:rsidRDefault="00AC6350" w:rsidP="00AC6350">
      <w:pPr>
        <w:rPr>
          <w:sz w:val="16"/>
          <w:szCs w:val="16"/>
        </w:rPr>
      </w:pPr>
    </w:p>
    <w:p w:rsidR="00AC6350" w:rsidRPr="00AA36AA" w:rsidRDefault="00AC6350" w:rsidP="00AC6350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AC6350" w:rsidRPr="00AA36AA" w:rsidRDefault="00AC6350" w:rsidP="00AC6350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AC6350" w:rsidRPr="00895426" w:rsidRDefault="00AC6350" w:rsidP="00AC6350"/>
    <w:p w:rsidR="00AC6350" w:rsidRPr="00E77354" w:rsidRDefault="00AC6350" w:rsidP="00AC6350"/>
    <w:p w:rsidR="00AC6350" w:rsidRPr="00B62E34" w:rsidRDefault="00AC6350" w:rsidP="00AC6350"/>
    <w:p w:rsidR="00F55B12" w:rsidRPr="00AC6350" w:rsidRDefault="00F55B12" w:rsidP="00AC6350"/>
    <w:sectPr w:rsidR="00F55B12" w:rsidRPr="00AC63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62A" w:rsidRDefault="0036462A">
      <w:r>
        <w:separator/>
      </w:r>
    </w:p>
  </w:endnote>
  <w:endnote w:type="continuationSeparator" w:id="0">
    <w:p w:rsidR="0036462A" w:rsidRDefault="00364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188" w:rsidRDefault="006D51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188" w:rsidRDefault="006D51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188" w:rsidRDefault="006D51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62A" w:rsidRDefault="0036462A">
      <w:r>
        <w:separator/>
      </w:r>
    </w:p>
  </w:footnote>
  <w:footnote w:type="continuationSeparator" w:id="0">
    <w:p w:rsidR="0036462A" w:rsidRDefault="0036462A">
      <w:r>
        <w:continuationSeparator/>
      </w:r>
    </w:p>
  </w:footnote>
  <w:footnote w:id="1">
    <w:p w:rsidR="00AC6350" w:rsidRPr="00E60B5C" w:rsidRDefault="00AC6350" w:rsidP="00AC635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188" w:rsidRDefault="006D51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188" w:rsidRDefault="006D51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62A"/>
    <w:rsid w:val="002328A0"/>
    <w:rsid w:val="002A7F51"/>
    <w:rsid w:val="0036462A"/>
    <w:rsid w:val="00527F15"/>
    <w:rsid w:val="006D5188"/>
    <w:rsid w:val="008539D0"/>
    <w:rsid w:val="008C76A6"/>
    <w:rsid w:val="008E4A55"/>
    <w:rsid w:val="008E66F9"/>
    <w:rsid w:val="009E4F5D"/>
    <w:rsid w:val="00AC6350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D5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5188"/>
  </w:style>
  <w:style w:type="paragraph" w:styleId="Tekstprzypisudolnego">
    <w:name w:val="footnote text"/>
    <w:basedOn w:val="Normalny"/>
    <w:link w:val="TekstprzypisudolnegoZnak"/>
    <w:semiHidden/>
    <w:rsid w:val="00AC635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6350"/>
  </w:style>
  <w:style w:type="character" w:styleId="Odwoanieprzypisudolnego">
    <w:name w:val="footnote reference"/>
    <w:semiHidden/>
    <w:rsid w:val="00AC63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2020-01-14T12:55:00Z</dcterms:created>
  <dcterms:modified xsi:type="dcterms:W3CDTF">2020-01-14T12:55:00Z</dcterms:modified>
</cp:coreProperties>
</file>