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BF" w:rsidRDefault="0097491E" w:rsidP="00C72BBF">
      <w:pPr>
        <w:jc w:val="right"/>
        <w:rPr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7" o:title="Log1 bw (2)"/>
          </v:shape>
        </w:pict>
      </w:r>
    </w:p>
    <w:p w:rsidR="00C72BBF" w:rsidRDefault="00C72BBF" w:rsidP="00C72BBF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C72BBF" w:rsidRDefault="00C72BBF" w:rsidP="00C72BBF"/>
    <w:p w:rsidR="00C72BBF" w:rsidRDefault="00C72BBF" w:rsidP="00C72BBF"/>
    <w:p w:rsidR="00C72BBF" w:rsidRDefault="00C72BBF" w:rsidP="00C72BB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C72BBF" w:rsidRDefault="00C72BBF" w:rsidP="00C72BB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C72BBF" w:rsidRDefault="00C72BBF" w:rsidP="00C72BB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C72BBF" w:rsidRDefault="00C72BBF" w:rsidP="00C72BB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C72BBF" w:rsidRPr="006B0554" w:rsidRDefault="00C72BBF" w:rsidP="00C72BBF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A87834">
        <w:rPr>
          <w:b/>
          <w:sz w:val="22"/>
          <w:szCs w:val="22"/>
        </w:rPr>
        <w:t>Usługa certyfikowanego szkolenia z egzaminem "Statystyczne sterowanie procesem" - poziom zaawansowany - Kc-zp.272-</w:t>
      </w:r>
      <w:r w:rsidR="0097491E" w:rsidRPr="0097491E">
        <w:rPr>
          <w:b/>
          <w:sz w:val="22"/>
          <w:szCs w:val="22"/>
        </w:rPr>
        <w:t>15/20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C72BBF" w:rsidTr="00057B14">
        <w:trPr>
          <w:cantSplit/>
          <w:trHeight w:val="782"/>
        </w:trPr>
        <w:tc>
          <w:tcPr>
            <w:tcW w:w="633" w:type="dxa"/>
            <w:vAlign w:val="center"/>
          </w:tcPr>
          <w:p w:rsidR="00C72BBF" w:rsidRDefault="00C72BBF" w:rsidP="00057B14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C72BBF" w:rsidRDefault="00C72BBF" w:rsidP="00057B1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C72BBF" w:rsidRDefault="00C72BBF" w:rsidP="00057B1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C72BBF" w:rsidRDefault="00C72BBF" w:rsidP="00057B1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C72BBF" w:rsidRDefault="00C72BBF" w:rsidP="00057B1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C72BBF" w:rsidTr="00057B14">
        <w:trPr>
          <w:cantSplit/>
          <w:trHeight w:hRule="exact" w:val="281"/>
        </w:trPr>
        <w:tc>
          <w:tcPr>
            <w:tcW w:w="633" w:type="dxa"/>
            <w:vAlign w:val="center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C72BBF" w:rsidTr="00057B14">
        <w:trPr>
          <w:cantSplit/>
          <w:trHeight w:val="921"/>
        </w:trPr>
        <w:tc>
          <w:tcPr>
            <w:tcW w:w="633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72BBF" w:rsidTr="00057B14">
        <w:trPr>
          <w:cantSplit/>
          <w:trHeight w:val="870"/>
        </w:trPr>
        <w:tc>
          <w:tcPr>
            <w:tcW w:w="633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C72BBF" w:rsidRDefault="00C72BBF" w:rsidP="00057B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C72BBF" w:rsidRDefault="00C72BBF" w:rsidP="00C72BBF">
      <w:pPr>
        <w:spacing w:line="360" w:lineRule="auto"/>
        <w:jc w:val="both"/>
        <w:rPr>
          <w:b/>
        </w:rPr>
      </w:pPr>
    </w:p>
    <w:p w:rsidR="00C72BBF" w:rsidRPr="00BB5634" w:rsidRDefault="00C72BBF" w:rsidP="00C72BBF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C72BBF" w:rsidRDefault="00C72BBF" w:rsidP="00C72BBF">
      <w:pPr>
        <w:spacing w:line="360" w:lineRule="auto"/>
        <w:jc w:val="both"/>
      </w:pPr>
    </w:p>
    <w:p w:rsidR="00C72BBF" w:rsidRDefault="00C72BBF" w:rsidP="00C72BBF">
      <w:pPr>
        <w:spacing w:line="360" w:lineRule="auto"/>
        <w:jc w:val="both"/>
      </w:pPr>
    </w:p>
    <w:p w:rsidR="00C72BBF" w:rsidRDefault="00C72BBF" w:rsidP="00C72BBF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C72BBF" w:rsidRPr="005D139C" w:rsidRDefault="00C72BBF" w:rsidP="00C72BBF"/>
    <w:p w:rsidR="00C72BBF" w:rsidRPr="007F6A49" w:rsidRDefault="00C72BBF" w:rsidP="00C72BBF"/>
    <w:p w:rsidR="00C72BBF" w:rsidRPr="001E243C" w:rsidRDefault="00C72BBF" w:rsidP="00C72BBF"/>
    <w:p w:rsidR="00C72BBF" w:rsidRPr="00960258" w:rsidRDefault="00C72BBF" w:rsidP="00C72BBF"/>
    <w:p w:rsidR="00F213FB" w:rsidRPr="00C72BBF" w:rsidRDefault="00F213FB" w:rsidP="00C72BBF"/>
    <w:sectPr w:rsidR="00F213FB" w:rsidRPr="00C72B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914" w:rsidRDefault="00A04914">
      <w:r>
        <w:separator/>
      </w:r>
    </w:p>
  </w:endnote>
  <w:endnote w:type="continuationSeparator" w:id="0">
    <w:p w:rsidR="00A04914" w:rsidRDefault="00A0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5E" w:rsidRDefault="005B0C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5E" w:rsidRDefault="005B0C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5E" w:rsidRDefault="005B0C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914" w:rsidRDefault="00A04914">
      <w:r>
        <w:separator/>
      </w:r>
    </w:p>
  </w:footnote>
  <w:footnote w:type="continuationSeparator" w:id="0">
    <w:p w:rsidR="00A04914" w:rsidRDefault="00A04914">
      <w:r>
        <w:continuationSeparator/>
      </w:r>
    </w:p>
  </w:footnote>
  <w:footnote w:id="1">
    <w:p w:rsidR="00C72BBF" w:rsidRDefault="00C72BBF" w:rsidP="00C72BBF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5E" w:rsidRDefault="005B0C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5E" w:rsidRDefault="005B0C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914"/>
    <w:rsid w:val="00082E0F"/>
    <w:rsid w:val="00210E8E"/>
    <w:rsid w:val="00276C10"/>
    <w:rsid w:val="005B0C5E"/>
    <w:rsid w:val="00702A72"/>
    <w:rsid w:val="0097491E"/>
    <w:rsid w:val="00A04914"/>
    <w:rsid w:val="00C049BA"/>
    <w:rsid w:val="00C254C7"/>
    <w:rsid w:val="00C34B2E"/>
    <w:rsid w:val="00C72BBF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B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B0C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0C5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72BB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2BBF"/>
  </w:style>
  <w:style w:type="character" w:styleId="Odwoanieprzypisudolnego">
    <w:name w:val="footnote reference"/>
    <w:uiPriority w:val="99"/>
    <w:semiHidden/>
    <w:unhideWhenUsed/>
    <w:rsid w:val="00C72BB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2020-01-14T12:55:00Z</dcterms:created>
  <dcterms:modified xsi:type="dcterms:W3CDTF">2020-01-14T12:55:00Z</dcterms:modified>
</cp:coreProperties>
</file>