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E7" w:rsidRDefault="00507560" w:rsidP="008B02E7">
      <w:pPr>
        <w:pStyle w:val="Nagwek3"/>
        <w:jc w:val="right"/>
        <w:rPr>
          <w:b w:val="0"/>
          <w:sz w:val="22"/>
          <w:szCs w:val="22"/>
        </w:rPr>
      </w:pPr>
      <w:r>
        <w:rPr>
          <w:noProof/>
        </w:rPr>
        <w:pict>
          <v:roundrect id="AutoShape 2" o:spid="_x0000_s1027" style="position:absolute;left:0;text-align:left;margin-left:-21.75pt;margin-top:4.8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"/>
        </w:pict>
      </w:r>
      <w:r w:rsidR="008B02E7">
        <w:rPr>
          <w:b w:val="0"/>
          <w:sz w:val="22"/>
          <w:szCs w:val="22"/>
        </w:rPr>
        <w:tab/>
      </w:r>
      <w:r w:rsidR="008B02E7">
        <w:rPr>
          <w:b w:val="0"/>
          <w:sz w:val="22"/>
          <w:szCs w:val="22"/>
        </w:rPr>
        <w:tab/>
      </w:r>
      <w:r w:rsidR="008B02E7">
        <w:rPr>
          <w:b w:val="0"/>
          <w:sz w:val="22"/>
          <w:szCs w:val="22"/>
        </w:rPr>
        <w:tab/>
      </w:r>
      <w:r w:rsidR="008B02E7">
        <w:rPr>
          <w:b w:val="0"/>
          <w:sz w:val="22"/>
          <w:szCs w:val="22"/>
        </w:rPr>
        <w:tab/>
      </w:r>
      <w:r w:rsidR="008B02E7">
        <w:rPr>
          <w:b w:val="0"/>
          <w:sz w:val="22"/>
          <w:szCs w:val="22"/>
        </w:rPr>
        <w:tab/>
      </w:r>
      <w:r w:rsidR="008B02E7">
        <w:rPr>
          <w:b w:val="0"/>
          <w:sz w:val="22"/>
          <w:szCs w:val="22"/>
        </w:rPr>
        <w:tab/>
      </w:r>
      <w:r w:rsidR="008B02E7">
        <w:rPr>
          <w:b w:val="0"/>
          <w:sz w:val="22"/>
          <w:szCs w:val="22"/>
        </w:rPr>
        <w:tab/>
      </w:r>
    </w:p>
    <w:p w:rsidR="008B02E7" w:rsidRDefault="008B02E7" w:rsidP="008B02E7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8B02E7" w:rsidRDefault="008B02E7" w:rsidP="008B02E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B02E7" w:rsidRPr="009F039F" w:rsidRDefault="008B02E7" w:rsidP="008B02E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507560">
        <w:rPr>
          <w:sz w:val="22"/>
        </w:rPr>
        <w:t>……………………………………………………………………………………………..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507560">
        <w:rPr>
          <w:sz w:val="22"/>
        </w:rPr>
        <w:t>…………………………………………………………………………………………….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B02E7" w:rsidRDefault="008B02E7" w:rsidP="008B02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8B02E7" w:rsidRDefault="008B02E7" w:rsidP="008B02E7">
      <w:pPr>
        <w:spacing w:line="360" w:lineRule="auto"/>
      </w:pPr>
      <w:r>
        <w:t>Do: Nazwa i siedziba Zamawiającego:</w:t>
      </w:r>
    </w:p>
    <w:p w:rsidR="008B02E7" w:rsidRPr="00630195" w:rsidRDefault="008B02E7" w:rsidP="008B02E7">
      <w:pPr>
        <w:ind w:right="-110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:rsidR="008B02E7" w:rsidRPr="00630195" w:rsidRDefault="008B02E7" w:rsidP="008B02E7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 xml:space="preserve">Przystępując do postępowania o udzielenie zamówienia publicznego, którego przedmiotem jest </w:t>
      </w:r>
      <w:r w:rsidRPr="00D608B5">
        <w:rPr>
          <w:b/>
          <w:sz w:val="22"/>
          <w:szCs w:val="22"/>
        </w:rPr>
        <w:t>Usługa certyfikowanego szkolenia z egzaminem "Statystyczne sterowanie procesem" - poziom zaawansowany - Kc-zp.272-</w:t>
      </w:r>
      <w:r w:rsidR="00507560" w:rsidRPr="00507560">
        <w:rPr>
          <w:b/>
          <w:sz w:val="22"/>
          <w:szCs w:val="22"/>
        </w:rPr>
        <w:t>15/20</w:t>
      </w:r>
      <w:bookmarkStart w:id="0" w:name="_GoBack"/>
      <w:bookmarkEnd w:id="0"/>
      <w:r w:rsidRPr="00630195">
        <w:rPr>
          <w:b/>
          <w:sz w:val="22"/>
          <w:szCs w:val="22"/>
        </w:rPr>
        <w:t xml:space="preserve">, </w:t>
      </w:r>
      <w:r w:rsidRPr="00630195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B02E7" w:rsidRPr="00630195" w:rsidRDefault="008B02E7" w:rsidP="008B02E7">
      <w:pPr>
        <w:tabs>
          <w:tab w:val="right" w:pos="9000"/>
        </w:tabs>
        <w:rPr>
          <w:sz w:val="22"/>
          <w:szCs w:val="22"/>
        </w:rPr>
      </w:pPr>
    </w:p>
    <w:p w:rsidR="008B02E7" w:rsidRPr="00630195" w:rsidRDefault="008B02E7" w:rsidP="008B02E7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całość przedmiotu zamówienia:  ……………………….. PLN</w:t>
      </w:r>
    </w:p>
    <w:p w:rsidR="008B02E7" w:rsidRPr="00630195" w:rsidRDefault="008B02E7" w:rsidP="008B02E7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sz w:val="22"/>
          <w:szCs w:val="22"/>
        </w:rPr>
        <w:t>Słownie cena brutto ………………………………………………………</w:t>
      </w:r>
    </w:p>
    <w:p w:rsidR="008B02E7" w:rsidRPr="00630195" w:rsidRDefault="008B02E7" w:rsidP="008B02E7">
      <w:pPr>
        <w:widowControl w:val="0"/>
        <w:ind w:right="1"/>
        <w:jc w:val="both"/>
        <w:rPr>
          <w:sz w:val="22"/>
          <w:szCs w:val="22"/>
        </w:rPr>
      </w:pPr>
      <w:r w:rsidRPr="00630195">
        <w:rPr>
          <w:b/>
          <w:sz w:val="22"/>
          <w:szCs w:val="22"/>
        </w:rPr>
        <w:t>Cena brutto</w:t>
      </w:r>
      <w:r w:rsidRPr="00630195">
        <w:rPr>
          <w:b/>
          <w:sz w:val="22"/>
          <w:szCs w:val="22"/>
          <w:vertAlign w:val="superscript"/>
        </w:rPr>
        <w:t>1</w:t>
      </w:r>
      <w:r w:rsidRPr="00630195">
        <w:rPr>
          <w:b/>
          <w:sz w:val="22"/>
          <w:szCs w:val="22"/>
        </w:rPr>
        <w:t xml:space="preserve"> za usługę dla 1 osoby:  ……………………….. PLN</w:t>
      </w:r>
    </w:p>
    <w:p w:rsidR="008B02E7" w:rsidRPr="00630195" w:rsidRDefault="008B02E7" w:rsidP="008B02E7">
      <w:pPr>
        <w:widowControl w:val="0"/>
        <w:rPr>
          <w:b/>
          <w:sz w:val="18"/>
          <w:szCs w:val="18"/>
        </w:rPr>
      </w:pPr>
      <w:r w:rsidRPr="00630195">
        <w:rPr>
          <w:b/>
          <w:sz w:val="18"/>
          <w:szCs w:val="18"/>
          <w:highlight w:val="yellow"/>
          <w:vertAlign w:val="superscript"/>
        </w:rPr>
        <w:t xml:space="preserve">1 </w:t>
      </w:r>
      <w:r w:rsidRPr="00630195">
        <w:rPr>
          <w:sz w:val="18"/>
          <w:szCs w:val="18"/>
          <w:highlight w:val="yellow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630195">
        <w:rPr>
          <w:sz w:val="18"/>
          <w:szCs w:val="18"/>
          <w:highlight w:val="yellow"/>
        </w:rPr>
        <w:t>t.j</w:t>
      </w:r>
      <w:proofErr w:type="spellEnd"/>
      <w:r w:rsidRPr="00630195">
        <w:rPr>
          <w:sz w:val="18"/>
          <w:szCs w:val="18"/>
          <w:highlight w:val="yellow"/>
        </w:rPr>
        <w:t>. Dz. U. 2018.701 j.t.)</w:t>
      </w:r>
    </w:p>
    <w:p w:rsidR="008B02E7" w:rsidRPr="00630195" w:rsidRDefault="008B02E7" w:rsidP="008B02E7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realizacji umowy:  </w:t>
      </w:r>
      <w:r w:rsidRPr="00630195">
        <w:rPr>
          <w:sz w:val="22"/>
          <w:szCs w:val="22"/>
        </w:rPr>
        <w:t>od daty podpisania umowy do 31.12.20</w:t>
      </w:r>
      <w:r>
        <w:rPr>
          <w:sz w:val="22"/>
          <w:szCs w:val="22"/>
        </w:rPr>
        <w:t>21</w:t>
      </w:r>
      <w:r w:rsidRPr="00630195">
        <w:rPr>
          <w:sz w:val="22"/>
          <w:szCs w:val="22"/>
        </w:rPr>
        <w:t xml:space="preserve"> r.</w:t>
      </w:r>
    </w:p>
    <w:p w:rsidR="008B02E7" w:rsidRDefault="008B02E7" w:rsidP="008B02E7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b/>
          <w:sz w:val="22"/>
          <w:szCs w:val="22"/>
          <w:u w:val="single"/>
        </w:rPr>
        <w:t>Dodatkowe kryterium oceny ofert:</w:t>
      </w:r>
    </w:p>
    <w:p w:rsidR="008B02E7" w:rsidRPr="00630195" w:rsidRDefault="008B02E7" w:rsidP="008B02E7">
      <w:pPr>
        <w:pStyle w:val="NormalnyWeb"/>
        <w:spacing w:before="0" w:beforeAutospacing="0" w:after="0" w:afterAutospacing="0"/>
        <w:jc w:val="both"/>
        <w:rPr>
          <w:b/>
          <w:sz w:val="22"/>
          <w:szCs w:val="22"/>
          <w:u w:val="single"/>
        </w:rPr>
      </w:pPr>
      <w:r w:rsidRPr="00630195">
        <w:rPr>
          <w:sz w:val="22"/>
          <w:szCs w:val="22"/>
        </w:rPr>
        <w:t xml:space="preserve">Osoba odpowiedzialna za realizację zamówienia </w:t>
      </w:r>
      <w:proofErr w:type="spellStart"/>
      <w:r w:rsidRPr="00630195">
        <w:rPr>
          <w:sz w:val="22"/>
          <w:szCs w:val="22"/>
        </w:rPr>
        <w:t>tj</w:t>
      </w:r>
      <w:proofErr w:type="spellEnd"/>
      <w:r w:rsidRPr="00630195">
        <w:rPr>
          <w:sz w:val="22"/>
          <w:szCs w:val="22"/>
        </w:rPr>
        <w:t xml:space="preserve"> ……………………., w okresie ostatnich </w:t>
      </w:r>
      <w:r>
        <w:rPr>
          <w:sz w:val="22"/>
          <w:szCs w:val="22"/>
        </w:rPr>
        <w:t>3</w:t>
      </w:r>
      <w:r w:rsidRPr="00630195">
        <w:rPr>
          <w:sz w:val="22"/>
          <w:szCs w:val="22"/>
        </w:rPr>
        <w:t xml:space="preserve"> lat przed terminem składania ofert przeprowadziła ………… (wskazać ilość szkoleń) szkoleń </w:t>
      </w:r>
      <w:r w:rsidRPr="00D608B5">
        <w:rPr>
          <w:sz w:val="22"/>
          <w:szCs w:val="22"/>
        </w:rPr>
        <w:t>"Statystyczne sterowanie procesem" - poziom zaawansowany</w:t>
      </w:r>
      <w:r>
        <w:rPr>
          <w:sz w:val="22"/>
          <w:szCs w:val="22"/>
        </w:rPr>
        <w:t>.</w:t>
      </w:r>
    </w:p>
    <w:p w:rsidR="008B02E7" w:rsidRPr="00630195" w:rsidRDefault="008B02E7" w:rsidP="008B02E7">
      <w:pPr>
        <w:widowControl w:val="0"/>
        <w:jc w:val="both"/>
        <w:rPr>
          <w:b/>
          <w:sz w:val="22"/>
          <w:szCs w:val="22"/>
        </w:rPr>
      </w:pPr>
      <w:r w:rsidRPr="00630195">
        <w:rPr>
          <w:b/>
          <w:sz w:val="22"/>
          <w:szCs w:val="22"/>
        </w:rPr>
        <w:t xml:space="preserve">Termin płatności: </w:t>
      </w:r>
      <w:r w:rsidRPr="005860A1">
        <w:rPr>
          <w:sz w:val="22"/>
          <w:szCs w:val="22"/>
        </w:rPr>
        <w:t>Po przeprowadzeniu szkolenia i egzaminu</w:t>
      </w:r>
      <w:r>
        <w:rPr>
          <w:sz w:val="22"/>
          <w:szCs w:val="22"/>
        </w:rPr>
        <w:t xml:space="preserve"> dla danej grupy</w:t>
      </w:r>
      <w:r w:rsidRPr="005860A1">
        <w:rPr>
          <w:sz w:val="22"/>
          <w:szCs w:val="22"/>
        </w:rPr>
        <w:t>,</w:t>
      </w:r>
      <w:r>
        <w:rPr>
          <w:sz w:val="22"/>
          <w:szCs w:val="22"/>
        </w:rPr>
        <w:t xml:space="preserve"> za faktyczną ilość osób,</w:t>
      </w:r>
      <w:r w:rsidRPr="005860A1">
        <w:rPr>
          <w:sz w:val="22"/>
          <w:szCs w:val="22"/>
        </w:rPr>
        <w:t xml:space="preserve"> przelewem w ciągu 21 dni od daty otrzymania faktury  przez  Zamawiającego</w:t>
      </w:r>
      <w:r>
        <w:rPr>
          <w:sz w:val="22"/>
          <w:szCs w:val="22"/>
        </w:rPr>
        <w:t>.</w:t>
      </w:r>
    </w:p>
    <w:p w:rsidR="008B02E7" w:rsidRDefault="008B02E7" w:rsidP="008B02E7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b/>
          <w:color w:val="000000"/>
          <w:sz w:val="20"/>
          <w:szCs w:val="20"/>
          <w:u w:val="single"/>
        </w:rPr>
        <w:t>Oświadczam, że</w:t>
      </w:r>
      <w:r>
        <w:rPr>
          <w:rFonts w:eastAsia="Calibri"/>
          <w:color w:val="000000"/>
          <w:sz w:val="20"/>
          <w:szCs w:val="20"/>
        </w:rPr>
        <w:t xml:space="preserve"> wypełniłem obowiązki informacyjne przewidziane w art. 13 lub art. 14 RODO</w:t>
      </w:r>
      <w:r>
        <w:rPr>
          <w:rFonts w:eastAsia="Calibri"/>
          <w:sz w:val="20"/>
          <w:szCs w:val="20"/>
          <w:vertAlign w:val="superscript"/>
        </w:rPr>
        <w:t>2</w:t>
      </w:r>
      <w:r>
        <w:rPr>
          <w:rFonts w:eastAsia="Calibri"/>
          <w:color w:val="000000"/>
          <w:sz w:val="20"/>
          <w:szCs w:val="20"/>
        </w:rPr>
        <w:t xml:space="preserve"> wobec osób fizycznych, </w:t>
      </w:r>
      <w:r>
        <w:rPr>
          <w:rFonts w:eastAsia="Calibri"/>
          <w:sz w:val="20"/>
          <w:szCs w:val="20"/>
        </w:rPr>
        <w:t>od których dane osobowe bezpośrednio lub pośrednio pozyskałem</w:t>
      </w:r>
      <w:r>
        <w:rPr>
          <w:rFonts w:eastAsia="Calibri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eastAsia="Calibri"/>
          <w:sz w:val="20"/>
          <w:szCs w:val="20"/>
          <w:vertAlign w:val="superscript"/>
        </w:rPr>
        <w:t>3</w:t>
      </w:r>
    </w:p>
    <w:p w:rsidR="008B02E7" w:rsidRDefault="008B02E7" w:rsidP="008B02E7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vertAlign w:val="superscript"/>
          <w:lang w:eastAsia="en-US"/>
        </w:rPr>
        <w:t>2</w:t>
      </w:r>
      <w:r>
        <w:rPr>
          <w:rFonts w:eastAsia="Calibri"/>
          <w:sz w:val="18"/>
          <w:szCs w:val="18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B02E7" w:rsidRDefault="008B02E7" w:rsidP="008B02E7">
      <w:pPr>
        <w:ind w:left="142" w:hanging="142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vertAlign w:val="superscript"/>
        </w:rPr>
        <w:t>3</w:t>
      </w:r>
      <w:r>
        <w:rPr>
          <w:rFonts w:eastAsia="Calibri"/>
          <w:color w:val="000000"/>
          <w:sz w:val="18"/>
          <w:szCs w:val="18"/>
        </w:rPr>
        <w:t xml:space="preserve">W przypadku gdy wykonawca </w:t>
      </w:r>
      <w:r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02E7" w:rsidRDefault="008B02E7" w:rsidP="008B02E7">
      <w:pPr>
        <w:spacing w:after="120"/>
        <w:jc w:val="both"/>
        <w:rPr>
          <w:b/>
          <w:sz w:val="20"/>
          <w:szCs w:val="20"/>
        </w:rPr>
      </w:pPr>
      <w:r>
        <w:rPr>
          <w:sz w:val="20"/>
          <w:szCs w:val="20"/>
        </w:rPr>
        <w:t>Oświadczamy, że zgodnie z ustawą z dnia 6 marca 2018 r. Prawo Przedsiębiorców należymy do małych lub średnich przedsiębiorców:</w:t>
      </w:r>
      <w:r>
        <w:rPr>
          <w:b/>
          <w:sz w:val="20"/>
          <w:szCs w:val="20"/>
        </w:rPr>
        <w:t xml:space="preserve"> TAK/NIE*</w:t>
      </w:r>
    </w:p>
    <w:p w:rsidR="008B02E7" w:rsidRPr="00E105B5" w:rsidRDefault="008B02E7" w:rsidP="008B02E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B71D24">
        <w:lastRenderedPageBreak/>
        <w:t xml:space="preserve"> </w:t>
      </w:r>
      <w:r w:rsidRPr="00E105B5">
        <w:rPr>
          <w:b/>
          <w:sz w:val="22"/>
          <w:szCs w:val="22"/>
          <w:u w:val="single"/>
        </w:rPr>
        <w:t>Jednocześnie oświadczamy, że:</w:t>
      </w:r>
    </w:p>
    <w:p w:rsidR="008B02E7" w:rsidRPr="00E105B5" w:rsidRDefault="008B02E7" w:rsidP="008B02E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8B02E7" w:rsidRPr="00E105B5" w:rsidRDefault="008B02E7" w:rsidP="008B02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8B02E7" w:rsidRPr="00E105B5" w:rsidRDefault="008B02E7" w:rsidP="008B02E7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8B02E7" w:rsidRPr="00E105B5" w:rsidRDefault="008B02E7" w:rsidP="008B02E7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B02E7" w:rsidRPr="00E105B5" w:rsidRDefault="008B02E7" w:rsidP="008B02E7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02E7" w:rsidRPr="00E105B5" w:rsidRDefault="008B02E7" w:rsidP="008B02E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02E7" w:rsidRPr="00E105B5" w:rsidTr="00057B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02E7" w:rsidRPr="00E105B5" w:rsidRDefault="008B02E7" w:rsidP="00057B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02E7" w:rsidRPr="00E105B5" w:rsidRDefault="008B02E7" w:rsidP="00057B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8B02E7" w:rsidRPr="00E105B5" w:rsidRDefault="008B02E7" w:rsidP="00057B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02E7" w:rsidRPr="00E105B5" w:rsidRDefault="008B02E7" w:rsidP="00057B1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8B02E7" w:rsidRPr="00E105B5" w:rsidTr="00057B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2E7" w:rsidRPr="00E105B5" w:rsidRDefault="008B02E7" w:rsidP="00057B1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2E7" w:rsidRPr="00E105B5" w:rsidRDefault="008B02E7" w:rsidP="00057B1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2E7" w:rsidRPr="00E105B5" w:rsidRDefault="008B02E7" w:rsidP="00057B1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B02E7" w:rsidRPr="00E105B5" w:rsidRDefault="008B02E7" w:rsidP="008B02E7">
      <w:pPr>
        <w:ind w:left="360"/>
        <w:jc w:val="both"/>
        <w:rPr>
          <w:sz w:val="22"/>
          <w:szCs w:val="22"/>
        </w:rPr>
      </w:pPr>
    </w:p>
    <w:p w:rsidR="008B02E7" w:rsidRPr="00E105B5" w:rsidRDefault="008B02E7" w:rsidP="008B02E7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8B02E7" w:rsidRPr="00E105B5" w:rsidRDefault="008B02E7" w:rsidP="008B02E7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8B02E7" w:rsidRPr="00E105B5" w:rsidRDefault="008B02E7" w:rsidP="008B02E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8B02E7" w:rsidRPr="00E105B5" w:rsidRDefault="008B02E7" w:rsidP="008B02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8B02E7" w:rsidRPr="00E105B5" w:rsidRDefault="008B02E7" w:rsidP="008B02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B02E7" w:rsidRPr="00E105B5" w:rsidRDefault="008B02E7" w:rsidP="008B02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8B02E7" w:rsidRPr="00E105B5" w:rsidRDefault="008B02E7" w:rsidP="008B02E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B02E7" w:rsidRPr="00E105B5" w:rsidRDefault="008B02E7" w:rsidP="008B02E7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8B02E7" w:rsidRPr="00E105B5" w:rsidRDefault="008B02E7" w:rsidP="008B02E7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B02E7" w:rsidRPr="00E105B5" w:rsidRDefault="008B02E7" w:rsidP="008B02E7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8B02E7" w:rsidRPr="00E105B5" w:rsidRDefault="008B02E7" w:rsidP="008B02E7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8B02E7" w:rsidRPr="00E105B5" w:rsidRDefault="008B02E7" w:rsidP="008B02E7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8B02E7" w:rsidRPr="00E105B5" w:rsidRDefault="008B02E7" w:rsidP="008B02E7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B02E7" w:rsidRPr="00E105B5" w:rsidRDefault="008B02E7" w:rsidP="008B02E7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8B02E7" w:rsidRPr="00E105B5" w:rsidRDefault="008B02E7" w:rsidP="008B02E7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8B02E7" w:rsidRPr="00E105B5" w:rsidRDefault="008B02E7" w:rsidP="008B02E7">
      <w:pPr>
        <w:rPr>
          <w:sz w:val="22"/>
          <w:szCs w:val="22"/>
        </w:rPr>
      </w:pPr>
    </w:p>
    <w:p w:rsidR="008B02E7" w:rsidRDefault="008B02E7" w:rsidP="008B02E7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B02E7" w:rsidRPr="00E105B5" w:rsidRDefault="008B02E7" w:rsidP="008B02E7">
      <w:pPr>
        <w:rPr>
          <w:sz w:val="22"/>
          <w:szCs w:val="22"/>
        </w:rPr>
      </w:pPr>
    </w:p>
    <w:p w:rsidR="008B02E7" w:rsidRPr="00E105B5" w:rsidRDefault="008B02E7" w:rsidP="008B02E7">
      <w:pPr>
        <w:rPr>
          <w:sz w:val="22"/>
          <w:szCs w:val="22"/>
        </w:rPr>
      </w:pPr>
    </w:p>
    <w:p w:rsidR="008B02E7" w:rsidRPr="00E105B5" w:rsidRDefault="008B02E7" w:rsidP="008B02E7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8B02E7" w:rsidRPr="00E105B5" w:rsidRDefault="008B02E7" w:rsidP="008B02E7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8B02E7" w:rsidRPr="00E105B5" w:rsidRDefault="008B02E7" w:rsidP="008B02E7"/>
    <w:p w:rsidR="008B02E7" w:rsidRPr="00B71D24" w:rsidRDefault="008B02E7" w:rsidP="008B02E7"/>
    <w:p w:rsidR="008B02E7" w:rsidRPr="00EA6126" w:rsidRDefault="008B02E7" w:rsidP="008B02E7"/>
    <w:p w:rsidR="00FE545C" w:rsidRPr="008B02E7" w:rsidRDefault="00FE545C" w:rsidP="008B02E7"/>
    <w:sectPr w:rsidR="00FE545C" w:rsidRPr="008B02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A93" w:rsidRDefault="001C7A93">
      <w:r>
        <w:separator/>
      </w:r>
    </w:p>
  </w:endnote>
  <w:endnote w:type="continuationSeparator" w:id="0">
    <w:p w:rsidR="001C7A93" w:rsidRDefault="001C7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2D" w:rsidRDefault="003F45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2D" w:rsidRDefault="003F45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A93" w:rsidRDefault="001C7A93">
      <w:r>
        <w:separator/>
      </w:r>
    </w:p>
  </w:footnote>
  <w:footnote w:type="continuationSeparator" w:id="0">
    <w:p w:rsidR="001C7A93" w:rsidRDefault="001C7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2D" w:rsidRDefault="003F45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Pr="008B02E7" w:rsidRDefault="00507560" w:rsidP="008B02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2D" w:rsidRDefault="003F45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A9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7A93"/>
    <w:rsid w:val="001D4612"/>
    <w:rsid w:val="00207E98"/>
    <w:rsid w:val="002723B0"/>
    <w:rsid w:val="00315A4A"/>
    <w:rsid w:val="003F452D"/>
    <w:rsid w:val="004B7300"/>
    <w:rsid w:val="004C6753"/>
    <w:rsid w:val="0050756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02E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B02E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F57F-5DA4-4198-AEB4-B18A4749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653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2020-01-14T12:54:00Z</dcterms:created>
  <dcterms:modified xsi:type="dcterms:W3CDTF">2020-01-14T12:54:00Z</dcterms:modified>
</cp:coreProperties>
</file>