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9B3" w:rsidRPr="0019401A" w:rsidRDefault="00C449B3" w:rsidP="00C449B3">
      <w:pPr>
        <w:tabs>
          <w:tab w:val="left" w:pos="6525"/>
        </w:tabs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                          </w:t>
      </w:r>
      <w:r w:rsidR="00E456B1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9" o:title="Log1 bw (2)"/>
          </v:shape>
        </w:pict>
      </w:r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</w:p>
    <w:p w:rsidR="00C449B3" w:rsidRPr="0019401A" w:rsidRDefault="00C449B3" w:rsidP="00C449B3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C449B3" w:rsidRPr="0019401A" w:rsidRDefault="00C449B3" w:rsidP="00C449B3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C449B3" w:rsidRPr="0019401A" w:rsidRDefault="00C449B3" w:rsidP="00C449B3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C449B3" w:rsidRPr="0019401A" w:rsidRDefault="00C449B3" w:rsidP="00C449B3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C449B3" w:rsidRPr="0019401A" w:rsidRDefault="00C449B3" w:rsidP="00C449B3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C449B3" w:rsidRPr="0019401A" w:rsidRDefault="00C449B3" w:rsidP="00C449B3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19401A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C449B3" w:rsidRPr="0019401A" w:rsidRDefault="00C449B3" w:rsidP="00C449B3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449B3" w:rsidRPr="0019401A" w:rsidRDefault="00C449B3" w:rsidP="00C449B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C449B3" w:rsidRPr="0019401A" w:rsidRDefault="00C449B3" w:rsidP="00C449B3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C449B3" w:rsidRPr="0019401A" w:rsidRDefault="00C449B3" w:rsidP="00C449B3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C449B3" w:rsidRPr="0019401A" w:rsidRDefault="00C449B3" w:rsidP="00C449B3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C449B3" w:rsidRPr="0019401A" w:rsidRDefault="00C449B3" w:rsidP="00C449B3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C449B3" w:rsidRPr="0019401A" w:rsidRDefault="00C449B3" w:rsidP="00C449B3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C449B3" w:rsidRPr="0019401A" w:rsidRDefault="00C449B3" w:rsidP="00C449B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C449B3" w:rsidRPr="0019401A" w:rsidRDefault="00C449B3" w:rsidP="00C449B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449B3" w:rsidRPr="0019401A" w:rsidRDefault="00C449B3" w:rsidP="00C449B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C449B3" w:rsidRPr="0019401A" w:rsidRDefault="00C449B3" w:rsidP="00C449B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C449B3" w:rsidRPr="0019401A" w:rsidRDefault="00C449B3" w:rsidP="00C449B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9401A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4F4295">
        <w:rPr>
          <w:rFonts w:ascii="Arial" w:eastAsia="Tahoma" w:hAnsi="Arial" w:cs="Arial"/>
          <w:b/>
          <w:sz w:val="20"/>
          <w:szCs w:val="20"/>
          <w:lang w:eastAsia="x-none"/>
        </w:rPr>
        <w:t>Usługa certyfikowanego szkolenia z egzaminem "Statystyczne sterowanie procesem" - poziom zaawansowany - Kc-zp.272-</w:t>
      </w:r>
      <w:r w:rsidR="00E456B1" w:rsidRPr="00E456B1">
        <w:rPr>
          <w:rFonts w:ascii="Arial" w:eastAsia="Tahoma" w:hAnsi="Arial" w:cs="Arial"/>
          <w:b/>
          <w:sz w:val="20"/>
          <w:szCs w:val="20"/>
          <w:lang w:eastAsia="x-none"/>
        </w:rPr>
        <w:t>15/20</w:t>
      </w:r>
      <w:bookmarkStart w:id="0" w:name="_GoBack"/>
      <w:bookmarkEnd w:id="0"/>
      <w:r w:rsidRPr="0019401A">
        <w:rPr>
          <w:rFonts w:ascii="Arial" w:eastAsia="Tahoma" w:hAnsi="Arial" w:cs="Arial"/>
          <w:b/>
          <w:sz w:val="20"/>
          <w:szCs w:val="20"/>
          <w:lang w:eastAsia="x-none"/>
        </w:rPr>
        <w:t>,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9401A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C449B3" w:rsidRPr="0019401A" w:rsidRDefault="00C449B3" w:rsidP="00C449B3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C449B3" w:rsidRPr="0019401A" w:rsidRDefault="00C449B3" w:rsidP="00C449B3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OŚWIADCZENIA DOTYCZĄCE WYKONAWCY:</w:t>
      </w:r>
    </w:p>
    <w:p w:rsidR="00C449B3" w:rsidRPr="0019401A" w:rsidRDefault="00C449B3" w:rsidP="00C449B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9401A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>.</w:t>
      </w:r>
    </w:p>
    <w:p w:rsidR="00C449B3" w:rsidRPr="0019401A" w:rsidRDefault="00C449B3" w:rsidP="00C449B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401A">
        <w:rPr>
          <w:rFonts w:ascii="Arial" w:hAnsi="Arial" w:cs="Arial"/>
          <w:sz w:val="16"/>
          <w:szCs w:val="16"/>
        </w:rPr>
        <w:t xml:space="preserve">[UWAGA: </w:t>
      </w:r>
      <w:r w:rsidRPr="0019401A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9401A">
        <w:rPr>
          <w:rFonts w:ascii="Arial" w:hAnsi="Arial" w:cs="Arial"/>
          <w:sz w:val="16"/>
          <w:szCs w:val="16"/>
        </w:rPr>
        <w:t>]</w:t>
      </w:r>
    </w:p>
    <w:p w:rsidR="00C449B3" w:rsidRPr="0019401A" w:rsidRDefault="00C449B3" w:rsidP="00C449B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19401A">
        <w:rPr>
          <w:rFonts w:ascii="Arial" w:hAnsi="Arial" w:cs="Arial"/>
        </w:rPr>
        <w:t xml:space="preserve">Oświadczam, że nie podlegam wykluczeniu z postępowania na podstawie </w:t>
      </w:r>
      <w:r w:rsidRPr="0019401A">
        <w:rPr>
          <w:rFonts w:ascii="Arial" w:hAnsi="Arial" w:cs="Arial"/>
        </w:rPr>
        <w:br/>
        <w:t xml:space="preserve">art. 24 ust. 5 pkt 1 ustawy </w:t>
      </w:r>
      <w:proofErr w:type="spellStart"/>
      <w:r w:rsidRPr="0019401A">
        <w:rPr>
          <w:rFonts w:ascii="Arial" w:hAnsi="Arial" w:cs="Arial"/>
        </w:rPr>
        <w:t>Pzp</w:t>
      </w:r>
      <w:proofErr w:type="spellEnd"/>
      <w:r w:rsidRPr="0019401A">
        <w:rPr>
          <w:rFonts w:ascii="Arial" w:hAnsi="Arial" w:cs="Arial"/>
        </w:rPr>
        <w:t xml:space="preserve">  .</w:t>
      </w:r>
    </w:p>
    <w:p w:rsidR="00C449B3" w:rsidRPr="0019401A" w:rsidRDefault="00C449B3" w:rsidP="00C449B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C449B3" w:rsidRPr="0019401A" w:rsidRDefault="00C449B3" w:rsidP="00C449B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).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i/>
        </w:rPr>
      </w:pP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i/>
        </w:rPr>
      </w:pP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i/>
        </w:rPr>
      </w:pPr>
    </w:p>
    <w:p w:rsidR="00C449B3" w:rsidRPr="0019401A" w:rsidRDefault="00C449B3" w:rsidP="00C449B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b/>
        </w:rPr>
      </w:pP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na którego/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i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C449B3" w:rsidRPr="0019401A" w:rsidRDefault="00C449B3" w:rsidP="00C449B3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9401A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]</w:t>
      </w:r>
    </w:p>
    <w:p w:rsidR="00C449B3" w:rsidRPr="0019401A" w:rsidRDefault="00C449B3" w:rsidP="00C449B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b/>
        </w:rPr>
      </w:pP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będącego/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401A">
        <w:rPr>
          <w:rFonts w:ascii="Arial" w:hAnsi="Arial" w:cs="Arial"/>
          <w:sz w:val="21"/>
          <w:szCs w:val="21"/>
        </w:rPr>
        <w:t>ami</w:t>
      </w:r>
      <w:proofErr w:type="spellEnd"/>
      <w:r w:rsidRPr="0019401A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sz w:val="16"/>
          <w:szCs w:val="16"/>
        </w:rPr>
        <w:t xml:space="preserve">, </w:t>
      </w:r>
      <w:r w:rsidRPr="0019401A">
        <w:rPr>
          <w:rFonts w:ascii="Arial" w:hAnsi="Arial" w:cs="Arial"/>
          <w:sz w:val="21"/>
          <w:szCs w:val="21"/>
        </w:rPr>
        <w:t>nie</w:t>
      </w:r>
      <w:r w:rsidRPr="0019401A">
        <w:rPr>
          <w:rFonts w:ascii="Arial" w:hAnsi="Arial" w:cs="Arial"/>
          <w:sz w:val="16"/>
          <w:szCs w:val="16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C449B3" w:rsidRPr="0019401A" w:rsidRDefault="00C449B3" w:rsidP="00C449B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b/>
        </w:rPr>
      </w:pP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401A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449B3" w:rsidRPr="0019401A" w:rsidRDefault="00C449B3" w:rsidP="00C449B3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C449B3" w:rsidRPr="0019401A" w:rsidRDefault="00C449B3" w:rsidP="00C449B3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C449B3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49B3">
        <w:rPr>
          <w:rFonts w:ascii="Times New Roman" w:hAnsi="Times New Roman"/>
          <w:highlight w:val="lightGray"/>
        </w:rPr>
        <w:instrText xml:space="preserve"> FORMCHECKBOX </w:instrText>
      </w:r>
      <w:r w:rsidR="00E456B1">
        <w:rPr>
          <w:rFonts w:ascii="Times New Roman" w:hAnsi="Times New Roman"/>
          <w:highlight w:val="lightGray"/>
        </w:rPr>
      </w:r>
      <w:r w:rsidR="00E456B1">
        <w:rPr>
          <w:rFonts w:ascii="Times New Roman" w:hAnsi="Times New Roman"/>
          <w:highlight w:val="lightGray"/>
        </w:rPr>
        <w:fldChar w:fldCharType="separate"/>
      </w:r>
      <w:r w:rsidRPr="00C449B3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0" w:history="1">
        <w:r w:rsidRPr="0019401A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C449B3" w:rsidRPr="0019401A" w:rsidRDefault="00C449B3" w:rsidP="00C449B3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C449B3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49B3">
        <w:rPr>
          <w:rFonts w:ascii="Times New Roman" w:hAnsi="Times New Roman"/>
          <w:highlight w:val="lightGray"/>
        </w:rPr>
        <w:instrText xml:space="preserve"> FORMCHECKBOX </w:instrText>
      </w:r>
      <w:r w:rsidR="00E456B1">
        <w:rPr>
          <w:rFonts w:ascii="Times New Roman" w:hAnsi="Times New Roman"/>
          <w:highlight w:val="lightGray"/>
        </w:rPr>
      </w:r>
      <w:r w:rsidR="00E456B1">
        <w:rPr>
          <w:rFonts w:ascii="Times New Roman" w:hAnsi="Times New Roman"/>
          <w:highlight w:val="lightGray"/>
        </w:rPr>
        <w:fldChar w:fldCharType="separate"/>
      </w:r>
      <w:r w:rsidRPr="00C449B3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1" w:history="1">
        <w:r w:rsidRPr="0019401A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C449B3" w:rsidRPr="0019401A" w:rsidRDefault="00C449B3" w:rsidP="00C449B3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i/>
          <w:color w:val="000000"/>
        </w:rPr>
        <w:t>*należy wskazać właściwe</w:t>
      </w:r>
    </w:p>
    <w:p w:rsidR="00C449B3" w:rsidRPr="0019401A" w:rsidRDefault="00C449B3" w:rsidP="00C449B3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C449B3" w:rsidRPr="0019401A" w:rsidRDefault="00C449B3" w:rsidP="00C449B3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9401A">
        <w:rPr>
          <w:rFonts w:ascii="Times New Roman" w:eastAsia="Times New Roman" w:hAnsi="Times New Roman"/>
          <w:lang w:eastAsia="pl-PL"/>
        </w:rPr>
        <w:t>Pzp</w:t>
      </w:r>
      <w:proofErr w:type="spellEnd"/>
      <w:r w:rsidRPr="0019401A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C449B3" w:rsidRPr="0019401A" w:rsidRDefault="00C449B3" w:rsidP="00C449B3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C449B3" w:rsidRPr="0019401A" w:rsidRDefault="00C449B3" w:rsidP="00C449B3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C449B3" w:rsidRPr="0019401A" w:rsidRDefault="00C449B3" w:rsidP="00C449B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49B3" w:rsidRPr="0019401A" w:rsidRDefault="00C449B3" w:rsidP="00C449B3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449B3" w:rsidRPr="0019401A" w:rsidRDefault="00C449B3" w:rsidP="00C449B3">
      <w:pPr>
        <w:spacing w:line="259" w:lineRule="auto"/>
        <w:jc w:val="both"/>
        <w:rPr>
          <w:b/>
          <w:color w:val="FF0000"/>
        </w:rPr>
      </w:pPr>
      <w:r w:rsidRPr="0019401A">
        <w:rPr>
          <w:b/>
          <w:color w:val="FF0000"/>
        </w:rPr>
        <w:t>Dokument należy sporządzić w postaci elektronicznej i podpisać kwalifikowanym podpisem elektronicznym.</w:t>
      </w:r>
    </w:p>
    <w:p w:rsidR="00C449B3" w:rsidRPr="0019401A" w:rsidRDefault="00C449B3" w:rsidP="00C449B3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C449B3" w:rsidRPr="0019401A" w:rsidRDefault="00C449B3" w:rsidP="00C449B3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CE5" w:rsidRDefault="00BA2CE5" w:rsidP="0038231F">
      <w:pPr>
        <w:spacing w:after="0" w:line="240" w:lineRule="auto"/>
      </w:pPr>
      <w:r>
        <w:separator/>
      </w:r>
    </w:p>
  </w:endnote>
  <w:endnote w:type="continuationSeparator" w:id="0">
    <w:p w:rsidR="00BA2CE5" w:rsidRDefault="00BA2C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F84" w:rsidRDefault="00694F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56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56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F84" w:rsidRDefault="00694F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CE5" w:rsidRDefault="00BA2CE5" w:rsidP="0038231F">
      <w:pPr>
        <w:spacing w:after="0" w:line="240" w:lineRule="auto"/>
      </w:pPr>
      <w:r>
        <w:separator/>
      </w:r>
    </w:p>
  </w:footnote>
  <w:footnote w:type="continuationSeparator" w:id="0">
    <w:p w:rsidR="00BA2CE5" w:rsidRDefault="00BA2C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F84" w:rsidRDefault="00694F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F84" w:rsidRDefault="00694F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F84" w:rsidRDefault="00694F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CE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4F8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2CE5"/>
    <w:rsid w:val="00BB0C3C"/>
    <w:rsid w:val="00C014B5"/>
    <w:rsid w:val="00C113BF"/>
    <w:rsid w:val="00C4103F"/>
    <w:rsid w:val="00C449B3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6B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49B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od.ceidg.gov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ems.ms.gov.p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C820A-41A4-42BD-9257-60ABC652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2020-01-14T12:54:00Z</dcterms:created>
  <dcterms:modified xsi:type="dcterms:W3CDTF">2020-01-14T12:54:00Z</dcterms:modified>
</cp:coreProperties>
</file>