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A01CE0" w:rsidP="001A443E">
      <w:pPr>
        <w:jc w:val="right"/>
        <w:rPr>
          <w:b/>
          <w:bCs/>
          <w:sz w:val="24"/>
        </w:rPr>
      </w:pPr>
      <w:r w:rsidRPr="00A01CE0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A01CE0">
        <w:rPr>
          <w:sz w:val="24"/>
        </w:rPr>
        <w:t>2020-01-16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A01CE0" w:rsidP="0018613E">
      <w:pPr>
        <w:spacing w:after="40"/>
        <w:rPr>
          <w:b/>
          <w:bCs/>
          <w:sz w:val="24"/>
        </w:rPr>
      </w:pPr>
      <w:r w:rsidRPr="00A01CE0">
        <w:rPr>
          <w:b/>
          <w:bCs/>
          <w:sz w:val="24"/>
        </w:rPr>
        <w:t>Politechnika Częstochowska</w:t>
      </w:r>
    </w:p>
    <w:p w:rsidR="00A80738" w:rsidRPr="0018613E" w:rsidRDefault="00A01CE0" w:rsidP="00A80738">
      <w:pPr>
        <w:rPr>
          <w:bCs/>
          <w:sz w:val="24"/>
        </w:rPr>
      </w:pPr>
      <w:r w:rsidRPr="00A01CE0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A01CE0">
        <w:rPr>
          <w:bCs/>
          <w:sz w:val="24"/>
        </w:rPr>
        <w:t>69</w:t>
      </w:r>
    </w:p>
    <w:p w:rsidR="00A80738" w:rsidRPr="0018613E" w:rsidRDefault="00A01CE0" w:rsidP="00A80738">
      <w:pPr>
        <w:rPr>
          <w:bCs/>
          <w:sz w:val="24"/>
        </w:rPr>
      </w:pPr>
      <w:r w:rsidRPr="00A01CE0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A01CE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01CE0" w:rsidRPr="00A01CE0">
        <w:rPr>
          <w:b/>
          <w:sz w:val="24"/>
          <w:szCs w:val="24"/>
        </w:rPr>
        <w:t>ZP/DK-01/20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01CE0" w:rsidRPr="00A01CE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A01CE0" w:rsidP="00CB5EDB">
      <w:pPr>
        <w:pStyle w:val="Tekstpodstawowywcity"/>
        <w:spacing w:before="120" w:after="240"/>
        <w:ind w:firstLine="0"/>
        <w:jc w:val="center"/>
      </w:pPr>
      <w:r w:rsidRPr="00A01CE0">
        <w:rPr>
          <w:b/>
        </w:rPr>
        <w:t>Sprzęt sieciowy do prowadzenia zajęć na specjalności Cyberbezpieczeństwo w ramach projektu "Zintegrowany Program Rozwoju Politechniki Częstochowskiej" POWR.03.05.00-00-Z008/18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A01CE0" w:rsidRPr="00A01CE0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A01CE0" w:rsidRPr="00A01CE0">
        <w:rPr>
          <w:sz w:val="24"/>
          <w:szCs w:val="24"/>
        </w:rPr>
        <w:t>16/01/2020</w:t>
      </w:r>
      <w:r w:rsidRPr="00FF4AB1">
        <w:rPr>
          <w:sz w:val="24"/>
          <w:szCs w:val="24"/>
        </w:rPr>
        <w:t xml:space="preserve"> o godz. </w:t>
      </w:r>
      <w:r w:rsidR="00A01CE0" w:rsidRPr="00A01CE0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01CE0" w:rsidRPr="006646D9" w:rsidTr="008F4F5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01CE0" w:rsidRPr="00A3048A" w:rsidRDefault="00A01CE0" w:rsidP="008F4F5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01CE0">
              <w:rPr>
                <w:sz w:val="24"/>
                <w:szCs w:val="24"/>
              </w:rPr>
              <w:t>części 1 zamówienia w wysokości 25 246.43 zł brutto;</w:t>
            </w:r>
          </w:p>
        </w:tc>
      </w:tr>
      <w:tr w:rsidR="00A01CE0" w:rsidRPr="006646D9" w:rsidTr="008F4F5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01CE0" w:rsidRPr="00A3048A" w:rsidRDefault="00A01CE0" w:rsidP="008F4F5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01CE0">
              <w:rPr>
                <w:sz w:val="24"/>
                <w:szCs w:val="24"/>
              </w:rPr>
              <w:t>części 2 zamówienia w wysokości 2 367.75 zł brutto;</w:t>
            </w:r>
          </w:p>
        </w:tc>
      </w:tr>
      <w:tr w:rsidR="00A01CE0" w:rsidRPr="006646D9" w:rsidTr="008F4F5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01CE0" w:rsidRPr="00A3048A" w:rsidRDefault="00A01CE0" w:rsidP="008F4F5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01CE0">
              <w:rPr>
                <w:sz w:val="24"/>
                <w:szCs w:val="24"/>
              </w:rPr>
              <w:t>części 3 zamówienia w wysokości 659.77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A01CE0" w:rsidRPr="00075CD0" w:rsidTr="008F4F5B">
        <w:tc>
          <w:tcPr>
            <w:tcW w:w="824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1</w:t>
            </w:r>
          </w:p>
        </w:tc>
        <w:tc>
          <w:tcPr>
            <w:tcW w:w="2295" w:type="dxa"/>
            <w:shd w:val="clear" w:color="auto" w:fill="auto"/>
          </w:tcPr>
          <w:p w:rsidR="00A01CE0" w:rsidRPr="00CB5EDB" w:rsidRDefault="00A01CE0" w:rsidP="008F4F5B">
            <w:pPr>
              <w:spacing w:before="40"/>
            </w:pPr>
            <w:r w:rsidRPr="00A01CE0">
              <w:t>SERVCOMP Dariusz Maroń</w:t>
            </w:r>
          </w:p>
          <w:p w:rsidR="00A01CE0" w:rsidRPr="00CB5EDB" w:rsidRDefault="00A01CE0" w:rsidP="008F4F5B">
            <w:r w:rsidRPr="00A01CE0">
              <w:t>Kobierzycka</w:t>
            </w:r>
            <w:r w:rsidRPr="00CB5EDB">
              <w:t xml:space="preserve"> </w:t>
            </w:r>
            <w:r w:rsidRPr="00A01CE0">
              <w:t>10</w:t>
            </w:r>
            <w:r w:rsidRPr="00CB5EDB">
              <w:t xml:space="preserve"> </w:t>
            </w:r>
          </w:p>
          <w:p w:rsidR="00A01CE0" w:rsidRPr="00CB5EDB" w:rsidRDefault="00A01CE0" w:rsidP="008F4F5B">
            <w:pPr>
              <w:spacing w:before="40" w:after="40"/>
              <w:jc w:val="both"/>
            </w:pPr>
            <w:r w:rsidRPr="00A01CE0">
              <w:t>52-315</w:t>
            </w:r>
            <w:r w:rsidRPr="00CB5EDB">
              <w:t xml:space="preserve"> </w:t>
            </w:r>
            <w:r w:rsidRPr="00A01CE0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24 600.00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30 dni</w:t>
            </w:r>
          </w:p>
        </w:tc>
      </w:tr>
      <w:tr w:rsidR="00A01CE0" w:rsidRPr="00075CD0" w:rsidTr="008F4F5B">
        <w:tc>
          <w:tcPr>
            <w:tcW w:w="824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2</w:t>
            </w:r>
          </w:p>
        </w:tc>
        <w:tc>
          <w:tcPr>
            <w:tcW w:w="2295" w:type="dxa"/>
            <w:shd w:val="clear" w:color="auto" w:fill="auto"/>
          </w:tcPr>
          <w:p w:rsidR="00A01CE0" w:rsidRPr="00CB5EDB" w:rsidRDefault="00A01CE0" w:rsidP="008F4F5B">
            <w:pPr>
              <w:spacing w:before="40"/>
            </w:pPr>
            <w:r w:rsidRPr="00A01CE0">
              <w:t>SERVCOMP Dariusz Maroń</w:t>
            </w:r>
          </w:p>
          <w:p w:rsidR="00A01CE0" w:rsidRPr="00CB5EDB" w:rsidRDefault="00A01CE0" w:rsidP="008F4F5B">
            <w:r w:rsidRPr="00A01CE0">
              <w:t>Kobierzycka</w:t>
            </w:r>
            <w:r w:rsidRPr="00CB5EDB">
              <w:t xml:space="preserve"> </w:t>
            </w:r>
            <w:r w:rsidRPr="00A01CE0">
              <w:t>10</w:t>
            </w:r>
            <w:r w:rsidRPr="00CB5EDB">
              <w:t xml:space="preserve"> </w:t>
            </w:r>
          </w:p>
          <w:p w:rsidR="00A01CE0" w:rsidRPr="00CB5EDB" w:rsidRDefault="00A01CE0" w:rsidP="008F4F5B">
            <w:pPr>
              <w:spacing w:before="40" w:after="40"/>
              <w:jc w:val="both"/>
            </w:pPr>
            <w:r w:rsidRPr="00A01CE0">
              <w:t>52-315</w:t>
            </w:r>
            <w:r w:rsidRPr="00CB5EDB">
              <w:t xml:space="preserve"> </w:t>
            </w:r>
            <w:r w:rsidRPr="00A01CE0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1 660.50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30 dni</w:t>
            </w:r>
          </w:p>
        </w:tc>
      </w:tr>
      <w:tr w:rsidR="00A01CE0" w:rsidRPr="00075CD0" w:rsidTr="008F4F5B">
        <w:tc>
          <w:tcPr>
            <w:tcW w:w="824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3</w:t>
            </w:r>
          </w:p>
        </w:tc>
        <w:tc>
          <w:tcPr>
            <w:tcW w:w="2295" w:type="dxa"/>
            <w:shd w:val="clear" w:color="auto" w:fill="auto"/>
          </w:tcPr>
          <w:p w:rsidR="00A01CE0" w:rsidRPr="00CB5EDB" w:rsidRDefault="00A01CE0" w:rsidP="008F4F5B">
            <w:pPr>
              <w:spacing w:before="40"/>
            </w:pPr>
            <w:r w:rsidRPr="00A01CE0">
              <w:t>SERVCOMP Dariusz Maroń</w:t>
            </w:r>
          </w:p>
          <w:p w:rsidR="00A01CE0" w:rsidRPr="00CB5EDB" w:rsidRDefault="00A01CE0" w:rsidP="008F4F5B">
            <w:r w:rsidRPr="00A01CE0">
              <w:t>Kobierzycka</w:t>
            </w:r>
            <w:r w:rsidRPr="00CB5EDB">
              <w:t xml:space="preserve"> </w:t>
            </w:r>
            <w:r w:rsidRPr="00A01CE0">
              <w:t>10</w:t>
            </w:r>
            <w:r w:rsidRPr="00CB5EDB">
              <w:t xml:space="preserve"> </w:t>
            </w:r>
          </w:p>
          <w:p w:rsidR="00A01CE0" w:rsidRPr="00CB5EDB" w:rsidRDefault="00A01CE0" w:rsidP="008F4F5B">
            <w:pPr>
              <w:spacing w:before="40" w:after="40"/>
              <w:jc w:val="both"/>
            </w:pPr>
            <w:r w:rsidRPr="00A01CE0">
              <w:t>52-315</w:t>
            </w:r>
            <w:r w:rsidRPr="00CB5EDB">
              <w:t xml:space="preserve"> </w:t>
            </w:r>
            <w:r w:rsidRPr="00A01CE0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811.80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30 dni</w:t>
            </w:r>
          </w:p>
        </w:tc>
      </w:tr>
      <w:tr w:rsidR="00A01CE0" w:rsidRPr="00075CD0" w:rsidTr="008F4F5B">
        <w:tc>
          <w:tcPr>
            <w:tcW w:w="824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1</w:t>
            </w:r>
          </w:p>
        </w:tc>
        <w:tc>
          <w:tcPr>
            <w:tcW w:w="2295" w:type="dxa"/>
            <w:shd w:val="clear" w:color="auto" w:fill="auto"/>
          </w:tcPr>
          <w:p w:rsidR="00A01CE0" w:rsidRPr="00CB5EDB" w:rsidRDefault="00A01CE0" w:rsidP="008F4F5B">
            <w:pPr>
              <w:spacing w:before="40"/>
            </w:pPr>
            <w:r w:rsidRPr="00A01CE0">
              <w:t>ForIP Krzysztof Pieron</w:t>
            </w:r>
          </w:p>
          <w:p w:rsidR="00A01CE0" w:rsidRPr="00CB5EDB" w:rsidRDefault="00A01CE0" w:rsidP="008F4F5B">
            <w:r w:rsidRPr="00A01CE0">
              <w:t>Karola Miarki</w:t>
            </w:r>
            <w:r w:rsidRPr="00CB5EDB">
              <w:t xml:space="preserve"> </w:t>
            </w:r>
            <w:r w:rsidRPr="00A01CE0">
              <w:t>17/4</w:t>
            </w:r>
            <w:r w:rsidRPr="00CB5EDB">
              <w:t xml:space="preserve"> </w:t>
            </w:r>
          </w:p>
          <w:p w:rsidR="00A01CE0" w:rsidRPr="00CB5EDB" w:rsidRDefault="00A01CE0" w:rsidP="008F4F5B">
            <w:pPr>
              <w:spacing w:before="40" w:after="40"/>
              <w:jc w:val="both"/>
            </w:pPr>
            <w:r w:rsidRPr="00A01CE0">
              <w:t>41-800</w:t>
            </w:r>
            <w:r w:rsidRPr="00CB5EDB">
              <w:t xml:space="preserve"> </w:t>
            </w:r>
            <w:r w:rsidRPr="00A01CE0">
              <w:t>Zabrze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15 891.60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01CE0" w:rsidRPr="00CB5EDB" w:rsidRDefault="00A01CE0" w:rsidP="008F4F5B">
            <w:pPr>
              <w:spacing w:before="120" w:after="120"/>
              <w:jc w:val="center"/>
            </w:pPr>
            <w:r w:rsidRPr="00A01CE0">
              <w:t>30 dni</w:t>
            </w:r>
          </w:p>
        </w:tc>
      </w:tr>
    </w:tbl>
    <w:p w:rsidR="00C236D3" w:rsidRDefault="00C236D3">
      <w:bookmarkStart w:id="0" w:name="_GoBack"/>
      <w:bookmarkEnd w:id="0"/>
    </w:p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2EBB" w:rsidRDefault="00962EBB">
      <w:r>
        <w:separator/>
      </w:r>
    </w:p>
  </w:endnote>
  <w:endnote w:type="continuationSeparator" w:id="0">
    <w:p w:rsidR="00962EBB" w:rsidRDefault="00962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29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3296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2EB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2EBB" w:rsidRDefault="00962EBB">
      <w:r>
        <w:separator/>
      </w:r>
    </w:p>
  </w:footnote>
  <w:footnote w:type="continuationSeparator" w:id="0">
    <w:p w:rsidR="00962EBB" w:rsidRDefault="00962E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CE0" w:rsidRDefault="00A01C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CE0" w:rsidRDefault="00A01C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1CE0" w:rsidRDefault="00A01C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2EBB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32962"/>
    <w:rsid w:val="00647371"/>
    <w:rsid w:val="00651764"/>
    <w:rsid w:val="00666480"/>
    <w:rsid w:val="0069085C"/>
    <w:rsid w:val="00861E75"/>
    <w:rsid w:val="00864EE2"/>
    <w:rsid w:val="008B02BA"/>
    <w:rsid w:val="00962EBB"/>
    <w:rsid w:val="009F189D"/>
    <w:rsid w:val="00A01CE0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AB89EB9-DA63-49F6-9532-F6BCDA9CF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dcterms:created xsi:type="dcterms:W3CDTF">2020-01-16T11:20:00Z</dcterms:created>
  <dcterms:modified xsi:type="dcterms:W3CDTF">2020-01-16T11:20:00Z</dcterms:modified>
</cp:coreProperties>
</file>