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DF36E5" w:rsidP="00007727">
      <w:pPr>
        <w:jc w:val="right"/>
        <w:rPr>
          <w:b/>
          <w:bCs/>
        </w:rPr>
      </w:pPr>
      <w:r w:rsidRPr="00DF36E5">
        <w:t>Kraków</w:t>
      </w:r>
      <w:r w:rsidR="00007727" w:rsidRPr="00122043">
        <w:t xml:space="preserve"> dnia: </w:t>
      </w:r>
      <w:r w:rsidRPr="00DF36E5">
        <w:t>2020-01-16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DF36E5" w:rsidRPr="00DF36E5" w:rsidRDefault="00DF36E5" w:rsidP="00173B20">
      <w:pPr>
        <w:spacing w:after="40"/>
        <w:rPr>
          <w:b/>
          <w:bCs/>
          <w:sz w:val="22"/>
        </w:rPr>
      </w:pPr>
      <w:r w:rsidRPr="00DF36E5">
        <w:rPr>
          <w:b/>
          <w:bCs/>
          <w:sz w:val="22"/>
        </w:rPr>
        <w:t>Akademia Górniczo - Hutnicza</w:t>
      </w:r>
    </w:p>
    <w:p w:rsidR="00DF36E5" w:rsidRPr="00DF36E5" w:rsidRDefault="00DF36E5" w:rsidP="00173B20">
      <w:pPr>
        <w:spacing w:after="40"/>
        <w:rPr>
          <w:b/>
          <w:bCs/>
          <w:sz w:val="22"/>
        </w:rPr>
      </w:pPr>
      <w:r w:rsidRPr="00DF36E5">
        <w:rPr>
          <w:b/>
          <w:bCs/>
          <w:sz w:val="22"/>
        </w:rPr>
        <w:t>im. Stanisława Staszica w Krakowie</w:t>
      </w:r>
    </w:p>
    <w:p w:rsidR="00A80738" w:rsidRPr="00122043" w:rsidRDefault="00DF36E5" w:rsidP="00173B20">
      <w:pPr>
        <w:spacing w:after="40"/>
        <w:rPr>
          <w:b/>
          <w:bCs/>
          <w:sz w:val="22"/>
        </w:rPr>
      </w:pPr>
      <w:r w:rsidRPr="00DF36E5">
        <w:rPr>
          <w:b/>
          <w:bCs/>
          <w:sz w:val="22"/>
        </w:rPr>
        <w:t>Dział Zamówień Publicznych</w:t>
      </w:r>
    </w:p>
    <w:p w:rsidR="00A80738" w:rsidRPr="00122043" w:rsidRDefault="00DF36E5" w:rsidP="00A80738">
      <w:pPr>
        <w:rPr>
          <w:bCs/>
          <w:sz w:val="22"/>
        </w:rPr>
      </w:pPr>
      <w:r w:rsidRPr="00DF36E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DF36E5">
        <w:rPr>
          <w:bCs/>
          <w:sz w:val="22"/>
        </w:rPr>
        <w:t>30</w:t>
      </w:r>
    </w:p>
    <w:p w:rsidR="00A80738" w:rsidRPr="00122043" w:rsidRDefault="00DF36E5" w:rsidP="00A80738">
      <w:pPr>
        <w:rPr>
          <w:bCs/>
          <w:sz w:val="22"/>
        </w:rPr>
      </w:pPr>
      <w:r w:rsidRPr="00DF36E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DF36E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DF36E5" w:rsidRPr="00DF36E5">
        <w:rPr>
          <w:b/>
          <w:sz w:val="22"/>
          <w:szCs w:val="24"/>
        </w:rPr>
        <w:t>KC-zp.272-3/20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DF36E5" w:rsidRPr="00DF36E5">
        <w:rPr>
          <w:sz w:val="24"/>
          <w:szCs w:val="28"/>
        </w:rPr>
        <w:t xml:space="preserve">przetarg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F36E5" w:rsidP="00C659E2">
      <w:pPr>
        <w:pStyle w:val="Tekstpodstawowywcity"/>
        <w:spacing w:before="120" w:after="240"/>
        <w:ind w:firstLine="0"/>
        <w:jc w:val="center"/>
      </w:pPr>
      <w:r w:rsidRPr="00DF36E5">
        <w:rPr>
          <w:b/>
        </w:rPr>
        <w:t>wykonywanie konserwacji i napraw bieżących instalacji i urządzeń wentylacji mechanicznej oraz klimatyzacji na terenie obiektów AGH w Krakowie - KC-zp.272-3/20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>Zamawiający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F36E5" w:rsidRPr="00DF36E5">
        <w:rPr>
          <w:sz w:val="24"/>
          <w:szCs w:val="24"/>
        </w:rPr>
        <w:t>16/01/2020</w:t>
      </w:r>
      <w:r w:rsidR="00FF4AB1" w:rsidRPr="00FF4AB1">
        <w:rPr>
          <w:sz w:val="24"/>
          <w:szCs w:val="24"/>
        </w:rPr>
        <w:t xml:space="preserve"> o godz. </w:t>
      </w:r>
      <w:r w:rsidR="00DF36E5" w:rsidRPr="00DF36E5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CC2B61" w:rsidRDefault="00DF36E5" w:rsidP="00A80738">
      <w:pPr>
        <w:spacing w:before="120" w:after="120"/>
        <w:jc w:val="both"/>
      </w:pPr>
      <w:r w:rsidRPr="00DF36E5">
        <w:rPr>
          <w:b/>
          <w:sz w:val="24"/>
          <w:szCs w:val="24"/>
        </w:rPr>
        <w:t>592 860.00</w:t>
      </w:r>
      <w:r w:rsidR="00FF4AB1" w:rsidRPr="00560D33">
        <w:rPr>
          <w:b/>
          <w:sz w:val="24"/>
          <w:szCs w:val="24"/>
        </w:rPr>
        <w:t xml:space="preserve"> zł brutto</w:t>
      </w:r>
      <w:r w:rsidR="00584C6D">
        <w:rPr>
          <w:b/>
          <w:sz w:val="24"/>
          <w:szCs w:val="24"/>
        </w:rPr>
        <w:t xml:space="preserve"> w tym</w:t>
      </w:r>
      <w:r w:rsidR="00CC2B61">
        <w:rPr>
          <w:b/>
          <w:sz w:val="24"/>
          <w:szCs w:val="24"/>
        </w:rPr>
        <w:t>:</w:t>
      </w:r>
      <w:r w:rsidR="00584C6D">
        <w:rPr>
          <w:b/>
          <w:sz w:val="24"/>
          <w:szCs w:val="24"/>
        </w:rPr>
        <w:t xml:space="preserve"> </w:t>
      </w:r>
      <w:r w:rsidR="00CC2B61" w:rsidRPr="00CC2B61">
        <w:rPr>
          <w:b/>
          <w:sz w:val="24"/>
          <w:szCs w:val="24"/>
        </w:rPr>
        <w:t>konserwacja 309</w:t>
      </w:r>
      <w:r w:rsidR="00CC2B61">
        <w:rPr>
          <w:b/>
          <w:sz w:val="24"/>
          <w:szCs w:val="24"/>
        </w:rPr>
        <w:t> </w:t>
      </w:r>
      <w:r w:rsidR="00CC2B61" w:rsidRPr="00CC2B61">
        <w:rPr>
          <w:b/>
          <w:sz w:val="24"/>
          <w:szCs w:val="24"/>
        </w:rPr>
        <w:t>960</w:t>
      </w:r>
      <w:r w:rsidR="00CC2B61">
        <w:rPr>
          <w:b/>
          <w:sz w:val="24"/>
          <w:szCs w:val="24"/>
        </w:rPr>
        <w:t xml:space="preserve"> zł, naprawy bieżące 282 900 zł.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846"/>
        <w:gridCol w:w="2126"/>
        <w:gridCol w:w="1134"/>
        <w:gridCol w:w="1559"/>
        <w:gridCol w:w="709"/>
        <w:gridCol w:w="1559"/>
      </w:tblGrid>
      <w:tr w:rsidR="00584C6D" w:rsidRPr="00493F8C" w:rsidTr="004D5349">
        <w:tc>
          <w:tcPr>
            <w:tcW w:w="706" w:type="dxa"/>
            <w:shd w:val="clear" w:color="auto" w:fill="auto"/>
            <w:vAlign w:val="center"/>
          </w:tcPr>
          <w:p w:rsidR="00584C6D" w:rsidRPr="00490DC0" w:rsidRDefault="00584C6D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584C6D" w:rsidRDefault="00584C6D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584C6D" w:rsidRPr="00490DC0" w:rsidRDefault="00584C6D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4C6D" w:rsidRPr="00490DC0" w:rsidRDefault="00584C6D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4C6D" w:rsidRPr="00490DC0" w:rsidRDefault="00584C6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4C6D" w:rsidRPr="00490DC0" w:rsidRDefault="00584C6D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84C6D" w:rsidRPr="00490DC0" w:rsidRDefault="00584C6D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559" w:type="dxa"/>
          </w:tcPr>
          <w:p w:rsidR="00584C6D" w:rsidRPr="00490DC0" w:rsidRDefault="00584C6D" w:rsidP="0023318D">
            <w:pPr>
              <w:spacing w:before="40" w:after="40"/>
              <w:jc w:val="center"/>
            </w:pPr>
            <w:r>
              <w:t>Uwagi</w:t>
            </w:r>
          </w:p>
        </w:tc>
      </w:tr>
      <w:tr w:rsidR="00584C6D" w:rsidRPr="00493F8C" w:rsidTr="004D5349">
        <w:tc>
          <w:tcPr>
            <w:tcW w:w="706" w:type="dxa"/>
            <w:shd w:val="clear" w:color="auto" w:fill="auto"/>
            <w:vAlign w:val="center"/>
          </w:tcPr>
          <w:p w:rsidR="00584C6D" w:rsidRPr="00490DC0" w:rsidRDefault="00584C6D" w:rsidP="000426AB">
            <w:pPr>
              <w:spacing w:before="120" w:after="120"/>
              <w:jc w:val="center"/>
            </w:pPr>
            <w:r w:rsidRPr="00DF36E5">
              <w:t>1</w:t>
            </w:r>
          </w:p>
        </w:tc>
        <w:tc>
          <w:tcPr>
            <w:tcW w:w="1846" w:type="dxa"/>
            <w:shd w:val="clear" w:color="auto" w:fill="auto"/>
          </w:tcPr>
          <w:p w:rsidR="00584C6D" w:rsidRPr="00490DC0" w:rsidRDefault="00584C6D" w:rsidP="000426AB">
            <w:pPr>
              <w:spacing w:before="40"/>
            </w:pPr>
            <w:r w:rsidRPr="00DF36E5">
              <w:t xml:space="preserve">Zakład Produkcyjno- </w:t>
            </w:r>
            <w:proofErr w:type="spellStart"/>
            <w:r w:rsidRPr="00DF36E5">
              <w:t>Handolowo</w:t>
            </w:r>
            <w:proofErr w:type="spellEnd"/>
            <w:r w:rsidRPr="00DF36E5">
              <w:t xml:space="preserve">- Usługowy "KLIMARO" Wiesław </w:t>
            </w:r>
            <w:proofErr w:type="spellStart"/>
            <w:r w:rsidRPr="00DF36E5">
              <w:t>Rosiek</w:t>
            </w:r>
            <w:proofErr w:type="spellEnd"/>
          </w:p>
          <w:p w:rsidR="00584C6D" w:rsidRPr="00490DC0" w:rsidRDefault="00584C6D" w:rsidP="000426AB">
            <w:r w:rsidRPr="00DF36E5">
              <w:t>Baczków</w:t>
            </w:r>
            <w:r w:rsidRPr="00490DC0">
              <w:t xml:space="preserve"> </w:t>
            </w:r>
            <w:r w:rsidRPr="00DF36E5">
              <w:t>226</w:t>
            </w:r>
            <w:r w:rsidRPr="00490DC0">
              <w:t xml:space="preserve"> </w:t>
            </w:r>
          </w:p>
          <w:p w:rsidR="00584C6D" w:rsidRPr="00490DC0" w:rsidRDefault="00584C6D" w:rsidP="000426AB">
            <w:pPr>
              <w:spacing w:after="40"/>
              <w:jc w:val="both"/>
            </w:pPr>
            <w:r w:rsidRPr="00DF36E5">
              <w:t>32-708</w:t>
            </w:r>
            <w:r w:rsidRPr="00490DC0">
              <w:t xml:space="preserve"> </w:t>
            </w:r>
            <w:r w:rsidRPr="00DF36E5">
              <w:t>Dziewin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D5349" w:rsidRDefault="00584C6D" w:rsidP="004D5349">
            <w:pPr>
              <w:spacing w:before="120" w:after="120"/>
              <w:jc w:val="both"/>
            </w:pPr>
            <w:r w:rsidRPr="004D5349">
              <w:rPr>
                <w:b/>
              </w:rPr>
              <w:t>1 300 134.60 zł</w:t>
            </w:r>
            <w:r w:rsidR="004D5349" w:rsidRPr="004D5349">
              <w:rPr>
                <w:b/>
              </w:rPr>
              <w:t xml:space="preserve"> w tym</w:t>
            </w:r>
            <w:r w:rsidR="004D5349">
              <w:t xml:space="preserve">: </w:t>
            </w:r>
          </w:p>
          <w:p w:rsidR="004D5349" w:rsidRDefault="004D5349" w:rsidP="004D5349">
            <w:pPr>
              <w:spacing w:before="120" w:after="120"/>
              <w:jc w:val="both"/>
            </w:pPr>
            <w:r>
              <w:t xml:space="preserve">Cena brutto za bieżącą konserwację: 861 227,55 zł., </w:t>
            </w:r>
          </w:p>
          <w:p w:rsidR="004D5349" w:rsidRDefault="004D5349" w:rsidP="004D5349">
            <w:pPr>
              <w:spacing w:before="120" w:after="120"/>
              <w:jc w:val="both"/>
            </w:pPr>
            <w:r>
              <w:t>Cena brutto kosztorysu cenowego: 438 907,05 zł.,</w:t>
            </w:r>
          </w:p>
          <w:p w:rsidR="00584C6D" w:rsidRPr="00490DC0" w:rsidRDefault="00584C6D" w:rsidP="000426AB">
            <w:pPr>
              <w:spacing w:before="120" w:after="120"/>
              <w:jc w:val="both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84C6D" w:rsidRPr="00490DC0" w:rsidRDefault="00584C6D" w:rsidP="000426AB">
            <w:pPr>
              <w:spacing w:before="120" w:after="120"/>
              <w:jc w:val="both"/>
            </w:pPr>
            <w:r w:rsidRPr="00DF36E5">
              <w:t>od podpisania umowy do 31.01.2021r.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4C6D" w:rsidRPr="00490DC0" w:rsidRDefault="00584C6D" w:rsidP="000426AB">
            <w:pPr>
              <w:spacing w:before="120" w:after="120"/>
              <w:jc w:val="both"/>
            </w:pPr>
            <w:r w:rsidRPr="00DF36E5">
              <w:t>na wykonane usługi 12 miesięcy, na dostarczone materiały zgodnie z gwarancją producenta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84C6D" w:rsidRPr="00490DC0" w:rsidRDefault="00584C6D" w:rsidP="000426AB">
            <w:pPr>
              <w:spacing w:before="120" w:after="120"/>
              <w:jc w:val="both"/>
            </w:pPr>
            <w:r w:rsidRPr="00DF36E5">
              <w:t>21 dni</w:t>
            </w:r>
          </w:p>
        </w:tc>
        <w:tc>
          <w:tcPr>
            <w:tcW w:w="1559" w:type="dxa"/>
          </w:tcPr>
          <w:p w:rsidR="00584C6D" w:rsidRPr="00DF36E5" w:rsidRDefault="004D5349" w:rsidP="004D5349">
            <w:pPr>
              <w:spacing w:before="120" w:after="120"/>
              <w:jc w:val="both"/>
            </w:pPr>
            <w:r>
              <w:t>Czas przybycia na miejsce awarii we wszystkie dni tygodnia łącznie z niedzielami i świętami 60 minut od otrzymania zgłoszenia.</w:t>
            </w:r>
          </w:p>
        </w:tc>
      </w:tr>
      <w:tr w:rsidR="00584C6D" w:rsidRPr="00493F8C" w:rsidTr="004D5349">
        <w:tc>
          <w:tcPr>
            <w:tcW w:w="706" w:type="dxa"/>
            <w:shd w:val="clear" w:color="auto" w:fill="auto"/>
            <w:vAlign w:val="center"/>
          </w:tcPr>
          <w:p w:rsidR="00584C6D" w:rsidRPr="00490DC0" w:rsidRDefault="00584C6D" w:rsidP="000426AB">
            <w:pPr>
              <w:spacing w:before="120" w:after="120"/>
              <w:jc w:val="center"/>
            </w:pPr>
            <w:r w:rsidRPr="00DF36E5">
              <w:t>2</w:t>
            </w:r>
          </w:p>
        </w:tc>
        <w:tc>
          <w:tcPr>
            <w:tcW w:w="1846" w:type="dxa"/>
            <w:shd w:val="clear" w:color="auto" w:fill="auto"/>
          </w:tcPr>
          <w:p w:rsidR="00584C6D" w:rsidRPr="00490DC0" w:rsidRDefault="00584C6D" w:rsidP="000426AB">
            <w:pPr>
              <w:spacing w:before="40"/>
            </w:pPr>
            <w:r w:rsidRPr="00DF36E5">
              <w:t>Konsorcjum ELSAP</w:t>
            </w:r>
            <w:r>
              <w:t xml:space="preserve"> sp. </w:t>
            </w:r>
            <w:proofErr w:type="spellStart"/>
            <w:r>
              <w:t>zo</w:t>
            </w:r>
            <w:proofErr w:type="spellEnd"/>
            <w:r>
              <w:t xml:space="preserve"> o. sp. kom. – </w:t>
            </w:r>
            <w:r w:rsidRPr="00DF36E5">
              <w:t>lider</w:t>
            </w:r>
            <w:r>
              <w:t xml:space="preserve"> i</w:t>
            </w:r>
            <w:r w:rsidRPr="00DF36E5">
              <w:t xml:space="preserve"> ELSAP - Bogusław </w:t>
            </w:r>
            <w:proofErr w:type="spellStart"/>
            <w:r w:rsidRPr="00DF36E5">
              <w:t>Cencek</w:t>
            </w:r>
            <w:proofErr w:type="spellEnd"/>
          </w:p>
          <w:p w:rsidR="00584C6D" w:rsidRPr="00490DC0" w:rsidRDefault="00584C6D" w:rsidP="000426AB">
            <w:r w:rsidRPr="00DF36E5">
              <w:t>ul. Glinik</w:t>
            </w:r>
            <w:r w:rsidRPr="00490DC0">
              <w:t xml:space="preserve"> </w:t>
            </w:r>
            <w:r w:rsidRPr="00DF36E5">
              <w:t>136</w:t>
            </w:r>
            <w:r w:rsidRPr="00490DC0">
              <w:t xml:space="preserve"> </w:t>
            </w:r>
          </w:p>
          <w:p w:rsidR="00584C6D" w:rsidRPr="00490DC0" w:rsidRDefault="00584C6D" w:rsidP="000426AB">
            <w:pPr>
              <w:spacing w:after="40"/>
              <w:jc w:val="both"/>
            </w:pPr>
            <w:r w:rsidRPr="00DF36E5">
              <w:t>31-990</w:t>
            </w:r>
            <w:r w:rsidRPr="00490DC0">
              <w:t xml:space="preserve"> </w:t>
            </w:r>
            <w:r w:rsidRPr="00DF36E5">
              <w:t>Kraków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4C6D" w:rsidRPr="00CC2B61" w:rsidRDefault="00584C6D" w:rsidP="000426AB">
            <w:pPr>
              <w:spacing w:before="120" w:after="120"/>
              <w:jc w:val="both"/>
              <w:rPr>
                <w:b/>
              </w:rPr>
            </w:pPr>
            <w:r w:rsidRPr="00CC2B61">
              <w:rPr>
                <w:b/>
              </w:rPr>
              <w:t>521 6</w:t>
            </w:r>
            <w:r w:rsidR="008C101D">
              <w:rPr>
                <w:b/>
              </w:rPr>
              <w:t>4</w:t>
            </w:r>
            <w:bookmarkStart w:id="0" w:name="_GoBack"/>
            <w:bookmarkEnd w:id="0"/>
            <w:r w:rsidRPr="00CC2B61">
              <w:rPr>
                <w:b/>
              </w:rPr>
              <w:t>3.00 zł</w:t>
            </w:r>
            <w:r w:rsidR="00CC2B61" w:rsidRPr="00CC2B61">
              <w:rPr>
                <w:b/>
              </w:rPr>
              <w:t xml:space="preserve"> w tym:</w:t>
            </w:r>
          </w:p>
          <w:p w:rsidR="00CC2B61" w:rsidRPr="00490DC0" w:rsidRDefault="00CC2B61" w:rsidP="00CC2B61">
            <w:pPr>
              <w:spacing w:before="120" w:after="120"/>
              <w:jc w:val="both"/>
            </w:pPr>
            <w:r>
              <w:t>Cena brutto za bieżącą konserwację: 262 728,00 zł., Cena brutto kosztorysu cenowego: 258 915,00 zł.,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4C6D" w:rsidRPr="00490DC0" w:rsidRDefault="00584C6D" w:rsidP="000426AB">
            <w:pPr>
              <w:spacing w:before="120" w:after="120"/>
              <w:jc w:val="both"/>
            </w:pPr>
            <w:r w:rsidRPr="00DF36E5">
              <w:t>od podpisania umowy do 31.01.2021r.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4C6D" w:rsidRPr="00490DC0" w:rsidRDefault="00584C6D" w:rsidP="000426AB">
            <w:pPr>
              <w:spacing w:before="120" w:after="120"/>
              <w:jc w:val="both"/>
            </w:pPr>
            <w:r w:rsidRPr="00DF36E5">
              <w:t>na wykonane usługi 12 miesięcy, na dostarczone materiały zgodnie z gwarancją producenta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84C6D" w:rsidRPr="00490DC0" w:rsidRDefault="00584C6D" w:rsidP="000426AB">
            <w:pPr>
              <w:spacing w:before="120" w:after="120"/>
              <w:jc w:val="both"/>
            </w:pPr>
            <w:r w:rsidRPr="00DF36E5">
              <w:t>21 dni</w:t>
            </w:r>
          </w:p>
        </w:tc>
        <w:tc>
          <w:tcPr>
            <w:tcW w:w="1559" w:type="dxa"/>
          </w:tcPr>
          <w:p w:rsidR="00584C6D" w:rsidRPr="00DF36E5" w:rsidRDefault="004D5349" w:rsidP="000426AB">
            <w:pPr>
              <w:spacing w:before="120" w:after="120"/>
              <w:jc w:val="both"/>
            </w:pPr>
            <w:r>
              <w:t>Czas przybycia na miejsce awarii we wszystkie dni tygodnia łącznie z niedzielami i świętami 60 minut od otrzymania zgłoszenia.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</w:t>
      </w:r>
      <w:r>
        <w:rPr>
          <w:b/>
          <w:sz w:val="22"/>
          <w:szCs w:val="22"/>
        </w:rPr>
        <w:lastRenderedPageBreak/>
        <w:t>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 w:rsidSect="00584C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360" w:rsidRDefault="00400360">
      <w:r>
        <w:separator/>
      </w:r>
    </w:p>
  </w:endnote>
  <w:endnote w:type="continuationSeparator" w:id="0">
    <w:p w:rsidR="00400360" w:rsidRDefault="00400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C101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360" w:rsidRDefault="00400360">
      <w:r>
        <w:separator/>
      </w:r>
    </w:p>
  </w:footnote>
  <w:footnote w:type="continuationSeparator" w:id="0">
    <w:p w:rsidR="00400360" w:rsidRDefault="00400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6E5" w:rsidRDefault="00DF36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6E5" w:rsidRDefault="00DF36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6E5" w:rsidRDefault="00DF36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360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00360"/>
    <w:rsid w:val="00423179"/>
    <w:rsid w:val="00490DC0"/>
    <w:rsid w:val="00493F8C"/>
    <w:rsid w:val="004C7E9B"/>
    <w:rsid w:val="004D5349"/>
    <w:rsid w:val="00537141"/>
    <w:rsid w:val="00560D33"/>
    <w:rsid w:val="00584C6D"/>
    <w:rsid w:val="0069085C"/>
    <w:rsid w:val="00722D76"/>
    <w:rsid w:val="007278C0"/>
    <w:rsid w:val="00843263"/>
    <w:rsid w:val="00861E75"/>
    <w:rsid w:val="0087304B"/>
    <w:rsid w:val="00894E7A"/>
    <w:rsid w:val="008C101D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CC2B61"/>
    <w:rsid w:val="00D7128F"/>
    <w:rsid w:val="00DF36E5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7CE9DD"/>
  <w15:chartTrackingRefBased/>
  <w15:docId w15:val="{38B03B26-506F-41A5-BA4D-426991507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360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4</cp:revision>
  <dcterms:created xsi:type="dcterms:W3CDTF">2020-01-16T09:39:00Z</dcterms:created>
  <dcterms:modified xsi:type="dcterms:W3CDTF">2020-01-16T09:53:00Z</dcterms:modified>
</cp:coreProperties>
</file>