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47077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1F2F89" w:rsidRPr="001F2F89">
        <w:rPr>
          <w:sz w:val="24"/>
        </w:rPr>
        <w:t>2020-01-14</w:t>
      </w:r>
    </w:p>
    <w:p w14:paraId="667B67FC" w14:textId="77777777" w:rsidR="00007727" w:rsidRDefault="00007727" w:rsidP="00A80738">
      <w:pPr>
        <w:rPr>
          <w:b/>
          <w:bCs/>
          <w:sz w:val="24"/>
        </w:rPr>
      </w:pPr>
    </w:p>
    <w:p w14:paraId="275117D3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F2F89" w:rsidRPr="001F2F89">
        <w:rPr>
          <w:b/>
          <w:sz w:val="24"/>
          <w:szCs w:val="24"/>
        </w:rPr>
        <w:t>BZP/271/2/2020</w:t>
      </w:r>
      <w:r w:rsidR="00A80738">
        <w:rPr>
          <w:sz w:val="24"/>
        </w:rPr>
        <w:tab/>
        <w:t xml:space="preserve"> </w:t>
      </w:r>
    </w:p>
    <w:p w14:paraId="6D0BB4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2B6F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5147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2C2A7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668D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41A3D4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F2F89" w:rsidRPr="001F2F89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1236B843" w14:textId="77777777" w:rsidR="00A80738" w:rsidRPr="00490DC0" w:rsidRDefault="001F2F89" w:rsidP="00C659E2">
      <w:pPr>
        <w:pStyle w:val="Tekstpodstawowywcity"/>
        <w:spacing w:before="120" w:after="240"/>
        <w:ind w:firstLine="0"/>
        <w:jc w:val="center"/>
      </w:pPr>
      <w:r w:rsidRPr="001F2F89">
        <w:rPr>
          <w:b/>
        </w:rPr>
        <w:t>Dostawa oczyszczaczy powietrza</w:t>
      </w:r>
    </w:p>
    <w:p w14:paraId="05D7B4BE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410"/>
        <w:gridCol w:w="1984"/>
      </w:tblGrid>
      <w:tr w:rsidR="00A01A15" w:rsidRPr="00493F8C" w14:paraId="397CB1F2" w14:textId="77777777" w:rsidTr="00A01A15">
        <w:tc>
          <w:tcPr>
            <w:tcW w:w="706" w:type="dxa"/>
            <w:shd w:val="clear" w:color="auto" w:fill="auto"/>
            <w:vAlign w:val="center"/>
          </w:tcPr>
          <w:p w14:paraId="3F3D88B5" w14:textId="77777777" w:rsidR="00A01A15" w:rsidRPr="00490DC0" w:rsidRDefault="00A01A1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6B25D9F" w14:textId="77777777" w:rsidR="00A01A15" w:rsidRDefault="00A01A1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73BE7CBE" w14:textId="77777777" w:rsidR="00A01A15" w:rsidRPr="00490DC0" w:rsidRDefault="00A01A1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47903" w14:textId="77777777" w:rsidR="00A01A15" w:rsidRPr="00490DC0" w:rsidRDefault="00A01A1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6348D3" w14:textId="17521458" w:rsidR="00A01A15" w:rsidRPr="00490DC0" w:rsidRDefault="00A01A15" w:rsidP="0023318D">
            <w:pPr>
              <w:spacing w:before="40" w:after="40"/>
              <w:jc w:val="center"/>
            </w:pPr>
            <w:r>
              <w:t>Koszt kompletu oryginalnych materiałów eksploatacyjnych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ED8D4F" w14:textId="77777777" w:rsidR="00A01A15" w:rsidRPr="00490DC0" w:rsidRDefault="00A01A1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A01A15" w:rsidRPr="00493F8C" w14:paraId="4AFD2D66" w14:textId="77777777" w:rsidTr="00A01A15">
        <w:tc>
          <w:tcPr>
            <w:tcW w:w="706" w:type="dxa"/>
            <w:shd w:val="clear" w:color="auto" w:fill="auto"/>
            <w:vAlign w:val="center"/>
          </w:tcPr>
          <w:p w14:paraId="7FC359F7" w14:textId="77777777" w:rsidR="00A01A15" w:rsidRPr="00490DC0" w:rsidRDefault="00A01A15" w:rsidP="001E6500">
            <w:pPr>
              <w:spacing w:before="120" w:after="120"/>
              <w:jc w:val="center"/>
            </w:pPr>
            <w:r w:rsidRPr="001F2F89">
              <w:t>1</w:t>
            </w:r>
          </w:p>
        </w:tc>
        <w:tc>
          <w:tcPr>
            <w:tcW w:w="2696" w:type="dxa"/>
            <w:shd w:val="clear" w:color="auto" w:fill="auto"/>
          </w:tcPr>
          <w:p w14:paraId="045F5CC2" w14:textId="77777777" w:rsidR="00A01A15" w:rsidRPr="00490DC0" w:rsidRDefault="00A01A15" w:rsidP="001E6500">
            <w:pPr>
              <w:spacing w:before="40"/>
            </w:pPr>
            <w:r w:rsidRPr="001F2F89">
              <w:t xml:space="preserve">P.W.MULTIMAX Damian </w:t>
            </w:r>
            <w:proofErr w:type="spellStart"/>
            <w:r w:rsidRPr="001F2F89">
              <w:t>Chwiejczak</w:t>
            </w:r>
            <w:proofErr w:type="spellEnd"/>
          </w:p>
          <w:p w14:paraId="5976340D" w14:textId="77777777" w:rsidR="00A01A15" w:rsidRPr="00490DC0" w:rsidRDefault="00A01A15" w:rsidP="001E6500">
            <w:r w:rsidRPr="001F2F89">
              <w:t>Peowiaków</w:t>
            </w:r>
            <w:r w:rsidRPr="00490DC0">
              <w:t xml:space="preserve"> </w:t>
            </w:r>
            <w:r w:rsidRPr="001F2F89">
              <w:t>9</w:t>
            </w:r>
            <w:r w:rsidRPr="00490DC0">
              <w:t xml:space="preserve"> </w:t>
            </w:r>
          </w:p>
          <w:p w14:paraId="26B7ABB1" w14:textId="77777777" w:rsidR="00A01A15" w:rsidRPr="00490DC0" w:rsidRDefault="00A01A15" w:rsidP="001E6500">
            <w:pPr>
              <w:spacing w:after="40"/>
              <w:jc w:val="both"/>
            </w:pPr>
            <w:r w:rsidRPr="001F2F89">
              <w:t>22-400</w:t>
            </w:r>
            <w:r w:rsidRPr="00490DC0">
              <w:t xml:space="preserve"> </w:t>
            </w:r>
            <w:r w:rsidRPr="001F2F89">
              <w:t>Zamość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427E63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1 476.00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4F79B0B" w14:textId="527EE772" w:rsidR="00A01A15" w:rsidRPr="00490DC0" w:rsidRDefault="00A01A15" w:rsidP="001E6500">
            <w:pPr>
              <w:spacing w:before="120" w:after="120"/>
              <w:jc w:val="both"/>
            </w:pPr>
            <w:r>
              <w:t>199zł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03D13D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60 miesiące</w:t>
            </w:r>
          </w:p>
        </w:tc>
      </w:tr>
      <w:tr w:rsidR="00A01A15" w:rsidRPr="00493F8C" w14:paraId="716D677E" w14:textId="77777777" w:rsidTr="00A01A15">
        <w:tc>
          <w:tcPr>
            <w:tcW w:w="706" w:type="dxa"/>
            <w:shd w:val="clear" w:color="auto" w:fill="auto"/>
            <w:vAlign w:val="center"/>
          </w:tcPr>
          <w:p w14:paraId="6DC37C44" w14:textId="77777777" w:rsidR="00A01A15" w:rsidRPr="00490DC0" w:rsidRDefault="00A01A15" w:rsidP="001E6500">
            <w:pPr>
              <w:spacing w:before="120" w:after="120"/>
              <w:jc w:val="center"/>
            </w:pPr>
            <w:r w:rsidRPr="001F2F89">
              <w:t>2</w:t>
            </w:r>
          </w:p>
        </w:tc>
        <w:tc>
          <w:tcPr>
            <w:tcW w:w="2696" w:type="dxa"/>
            <w:shd w:val="clear" w:color="auto" w:fill="auto"/>
          </w:tcPr>
          <w:p w14:paraId="7F833137" w14:textId="77777777" w:rsidR="00A01A15" w:rsidRPr="00490DC0" w:rsidRDefault="00A01A15" w:rsidP="001E6500">
            <w:pPr>
              <w:spacing w:before="40"/>
            </w:pPr>
            <w:r w:rsidRPr="001F2F89">
              <w:t>EUROCENTRUM Polska Sp. z o.o.</w:t>
            </w:r>
          </w:p>
          <w:p w14:paraId="6703F633" w14:textId="77777777" w:rsidR="00A01A15" w:rsidRPr="00490DC0" w:rsidRDefault="00A01A15" w:rsidP="001E6500">
            <w:proofErr w:type="spellStart"/>
            <w:r w:rsidRPr="001F2F89">
              <w:t>Łuczanowicka</w:t>
            </w:r>
            <w:proofErr w:type="spellEnd"/>
            <w:r w:rsidRPr="00490DC0">
              <w:t xml:space="preserve"> </w:t>
            </w:r>
            <w:r w:rsidRPr="001F2F89">
              <w:t>30</w:t>
            </w:r>
            <w:r w:rsidRPr="00490DC0">
              <w:t xml:space="preserve"> </w:t>
            </w:r>
          </w:p>
          <w:p w14:paraId="1E090009" w14:textId="77777777" w:rsidR="00A01A15" w:rsidRPr="00490DC0" w:rsidRDefault="00A01A15" w:rsidP="001E6500">
            <w:pPr>
              <w:spacing w:after="40"/>
              <w:jc w:val="both"/>
            </w:pPr>
            <w:r w:rsidRPr="001F2F89">
              <w:t>31-766</w:t>
            </w:r>
            <w:r w:rsidRPr="00490DC0">
              <w:t xml:space="preserve"> </w:t>
            </w:r>
            <w:r w:rsidRPr="001F2F8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31643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1 699.00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89DCA2" w14:textId="37EEF21C" w:rsidR="00A01A15" w:rsidRPr="00490DC0" w:rsidRDefault="00A01A15" w:rsidP="001E6500">
            <w:pPr>
              <w:spacing w:before="120" w:after="120"/>
              <w:jc w:val="both"/>
            </w:pPr>
            <w:r>
              <w:t>424zł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E219F5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60 miesiące</w:t>
            </w:r>
          </w:p>
        </w:tc>
      </w:tr>
      <w:tr w:rsidR="00A01A15" w:rsidRPr="00493F8C" w14:paraId="0E9FE204" w14:textId="77777777" w:rsidTr="00A01A15">
        <w:tc>
          <w:tcPr>
            <w:tcW w:w="706" w:type="dxa"/>
            <w:shd w:val="clear" w:color="auto" w:fill="auto"/>
            <w:vAlign w:val="center"/>
          </w:tcPr>
          <w:p w14:paraId="0D2836F3" w14:textId="77777777" w:rsidR="00A01A15" w:rsidRPr="00490DC0" w:rsidRDefault="00A01A15" w:rsidP="001E6500">
            <w:pPr>
              <w:spacing w:before="120" w:after="120"/>
              <w:jc w:val="center"/>
            </w:pPr>
            <w:r w:rsidRPr="001F2F89">
              <w:t>3</w:t>
            </w:r>
          </w:p>
        </w:tc>
        <w:tc>
          <w:tcPr>
            <w:tcW w:w="2696" w:type="dxa"/>
            <w:shd w:val="clear" w:color="auto" w:fill="auto"/>
          </w:tcPr>
          <w:p w14:paraId="5AD0CA96" w14:textId="77777777" w:rsidR="00A01A15" w:rsidRPr="00490DC0" w:rsidRDefault="00A01A15" w:rsidP="001E6500">
            <w:pPr>
              <w:spacing w:before="40"/>
            </w:pPr>
            <w:r w:rsidRPr="001F2F89">
              <w:t xml:space="preserve">INTEC </w:t>
            </w:r>
            <w:proofErr w:type="spellStart"/>
            <w:r w:rsidRPr="001F2F89">
              <w:t>Medical</w:t>
            </w:r>
            <w:proofErr w:type="spellEnd"/>
            <w:r w:rsidRPr="001F2F89">
              <w:t xml:space="preserve"> Sp. z o.o.</w:t>
            </w:r>
          </w:p>
          <w:p w14:paraId="16F8D32E" w14:textId="77777777" w:rsidR="00A01A15" w:rsidRPr="00490DC0" w:rsidRDefault="00A01A15" w:rsidP="001E6500">
            <w:r w:rsidRPr="001F2F89">
              <w:t xml:space="preserve">Longinusa </w:t>
            </w:r>
            <w:proofErr w:type="spellStart"/>
            <w:r w:rsidRPr="001F2F89">
              <w:t>Podbipięty</w:t>
            </w:r>
            <w:proofErr w:type="spellEnd"/>
            <w:r w:rsidRPr="00490DC0">
              <w:t xml:space="preserve"> </w:t>
            </w:r>
            <w:r w:rsidRPr="001F2F89">
              <w:t>7</w:t>
            </w:r>
            <w:r w:rsidRPr="00490DC0">
              <w:t xml:space="preserve"> </w:t>
            </w:r>
          </w:p>
          <w:p w14:paraId="62CA5AC2" w14:textId="77777777" w:rsidR="00A01A15" w:rsidRPr="00490DC0" w:rsidRDefault="00A01A15" w:rsidP="001E6500">
            <w:pPr>
              <w:spacing w:after="40"/>
              <w:jc w:val="both"/>
            </w:pPr>
            <w:r w:rsidRPr="001F2F89">
              <w:t>31-980</w:t>
            </w:r>
            <w:r w:rsidRPr="00490DC0">
              <w:t xml:space="preserve"> </w:t>
            </w:r>
            <w:r w:rsidRPr="001F2F8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08B685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1 400.00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4ED153" w14:textId="574A19E9" w:rsidR="00A01A15" w:rsidRPr="00490DC0" w:rsidRDefault="00A01A15" w:rsidP="001E6500">
            <w:pPr>
              <w:spacing w:before="120" w:after="120"/>
              <w:jc w:val="both"/>
            </w:pPr>
            <w:r>
              <w:t>350zł</w:t>
            </w:r>
            <w:bookmarkStart w:id="0" w:name="_GoBack"/>
            <w:bookmarkEnd w:id="0"/>
          </w:p>
        </w:tc>
        <w:tc>
          <w:tcPr>
            <w:tcW w:w="1984" w:type="dxa"/>
            <w:shd w:val="clear" w:color="auto" w:fill="auto"/>
            <w:vAlign w:val="center"/>
          </w:tcPr>
          <w:p w14:paraId="57C14228" w14:textId="77777777" w:rsidR="00A01A15" w:rsidRPr="00490DC0" w:rsidRDefault="00A01A15" w:rsidP="001E6500">
            <w:pPr>
              <w:spacing w:before="120" w:after="120"/>
              <w:jc w:val="both"/>
            </w:pPr>
            <w:r w:rsidRPr="001F2F89">
              <w:t>60 miesiące</w:t>
            </w:r>
          </w:p>
        </w:tc>
      </w:tr>
    </w:tbl>
    <w:p w14:paraId="26AE6CC6" w14:textId="77777777" w:rsidR="00A80738" w:rsidRDefault="00A80738" w:rsidP="00A80738">
      <w:pPr>
        <w:jc w:val="right"/>
        <w:rPr>
          <w:sz w:val="24"/>
        </w:rPr>
      </w:pPr>
    </w:p>
    <w:p w14:paraId="0C8FC00C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1F2F89" w:rsidRPr="001F2F89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1F2F89" w:rsidRPr="001F2F89">
        <w:rPr>
          <w:sz w:val="22"/>
        </w:rPr>
        <w:t>Pacek</w:t>
      </w:r>
    </w:p>
    <w:p w14:paraId="01C75738" w14:textId="77777777" w:rsidR="00E755B7" w:rsidRDefault="00E755B7" w:rsidP="00173B20">
      <w:pPr>
        <w:jc w:val="right"/>
      </w:pPr>
    </w:p>
    <w:p w14:paraId="57699E10" w14:textId="77777777" w:rsidR="00E755B7" w:rsidRDefault="00E755B7" w:rsidP="00173B20">
      <w:pPr>
        <w:jc w:val="right"/>
      </w:pPr>
    </w:p>
    <w:p w14:paraId="09E1B7CA" w14:textId="77777777" w:rsidR="00E755B7" w:rsidRDefault="00E755B7" w:rsidP="00173B20">
      <w:pPr>
        <w:jc w:val="right"/>
      </w:pPr>
    </w:p>
    <w:p w14:paraId="3354810C" w14:textId="77777777" w:rsidR="00E755B7" w:rsidRDefault="00E755B7" w:rsidP="00173B20">
      <w:pPr>
        <w:jc w:val="right"/>
      </w:pPr>
    </w:p>
    <w:p w14:paraId="4BE779D5" w14:textId="77777777" w:rsidR="00E755B7" w:rsidRDefault="00E755B7" w:rsidP="00E755B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14:paraId="0A39BD5E" w14:textId="77777777" w:rsidR="00E755B7" w:rsidRDefault="00E755B7" w:rsidP="00E755B7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 xml:space="preserve">dokument podpisany elektronicznie </w:t>
      </w:r>
    </w:p>
    <w:p w14:paraId="64228295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3E5BA0" w14:textId="77777777" w:rsidR="005923E6" w:rsidRDefault="005923E6">
      <w:r>
        <w:separator/>
      </w:r>
    </w:p>
  </w:endnote>
  <w:endnote w:type="continuationSeparator" w:id="0">
    <w:p w14:paraId="140AF5CD" w14:textId="77777777" w:rsidR="005923E6" w:rsidRDefault="00592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3E1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F7EA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535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141CFE">
        <v:line id="_x0000_s2049" style="position:absolute;left:0;text-align:left;z-index:251657216" from="-3.85pt,8.7pt" to="455.15pt,8.7pt"/>
      </w:pict>
    </w:r>
  </w:p>
  <w:p w14:paraId="4D2761E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A2D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EAD1B" w14:textId="77777777" w:rsidR="009F189D" w:rsidRDefault="009F189D">
    <w:pPr>
      <w:pStyle w:val="Stopka"/>
      <w:tabs>
        <w:tab w:val="clear" w:pos="4536"/>
      </w:tabs>
      <w:jc w:val="center"/>
    </w:pPr>
  </w:p>
  <w:p w14:paraId="09A3C9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6A0CED" w14:textId="77777777" w:rsidR="005923E6" w:rsidRDefault="005923E6">
      <w:r>
        <w:separator/>
      </w:r>
    </w:p>
  </w:footnote>
  <w:footnote w:type="continuationSeparator" w:id="0">
    <w:p w14:paraId="48D2D354" w14:textId="77777777" w:rsidR="005923E6" w:rsidRDefault="00592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2C6C1" w14:textId="77777777" w:rsidR="00D06334" w:rsidRDefault="00D06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FDF50" w14:textId="77777777" w:rsidR="00D06334" w:rsidRDefault="004D5E46" w:rsidP="004D5E46">
    <w:pPr>
      <w:suppressAutoHyphens/>
      <w:jc w:val="center"/>
      <w:rPr>
        <w:rFonts w:ascii="Tahoma" w:hAnsi="Tahoma" w:cs="Tahoma"/>
        <w:b/>
        <w:color w:val="008000"/>
        <w:sz w:val="28"/>
        <w:lang w:eastAsia="zh-CN"/>
      </w:rPr>
    </w:pPr>
    <w:r w:rsidRPr="004D5E46">
      <w:rPr>
        <w:rFonts w:ascii="Tahoma" w:eastAsia="Tahoma" w:hAnsi="Tahoma" w:cs="Tahoma"/>
        <w:b/>
        <w:color w:val="008000"/>
        <w:sz w:val="28"/>
        <w:lang w:eastAsia="zh-CN"/>
      </w:rPr>
      <w:pict w14:anchorId="2F2BD1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.55pt;width:56.45pt;height:62.55pt;z-index:251658240;mso-wrap-distance-left:9.05pt;mso-wrap-distance-right:9.05pt" filled="t">
          <v:fill opacity="0" color2="black"/>
          <v:imagedata r:id="rId1" o:title="" croptop="-134f" cropbottom="-134f" cropleft="-148f" cropright="-148f"/>
        </v:shape>
      </w:pict>
    </w:r>
    <w:r w:rsidRPr="004D5E46">
      <w:rPr>
        <w:rFonts w:ascii="Tahoma" w:eastAsia="Tahoma" w:hAnsi="Tahoma" w:cs="Tahoma"/>
        <w:b/>
        <w:color w:val="008000"/>
        <w:sz w:val="28"/>
        <w:lang w:eastAsia="zh-CN"/>
      </w:rPr>
      <w:t xml:space="preserve">   </w:t>
    </w:r>
    <w:r w:rsidR="00D06334">
      <w:rPr>
        <w:rFonts w:ascii="Tahoma" w:eastAsia="Tahoma" w:hAnsi="Tahoma" w:cs="Tahoma"/>
        <w:b/>
        <w:color w:val="008000"/>
        <w:sz w:val="28"/>
        <w:lang w:eastAsia="zh-CN"/>
      </w:rPr>
      <w:t xml:space="preserve">Urząd </w:t>
    </w:r>
    <w:r w:rsidRPr="004D5E46">
      <w:rPr>
        <w:rFonts w:ascii="Tahoma" w:hAnsi="Tahoma" w:cs="Tahoma"/>
        <w:b/>
        <w:color w:val="008000"/>
        <w:sz w:val="28"/>
        <w:lang w:eastAsia="zh-CN"/>
      </w:rPr>
      <w:t>Miasta i Gminy Myślenice</w:t>
    </w:r>
    <w:r w:rsidR="00D06334" w:rsidRPr="00D06334">
      <w:rPr>
        <w:rFonts w:ascii="Tahoma" w:hAnsi="Tahoma" w:cs="Tahoma"/>
        <w:b/>
        <w:color w:val="008000"/>
        <w:sz w:val="28"/>
        <w:lang w:eastAsia="zh-CN"/>
      </w:rPr>
      <w:t xml:space="preserve"> </w:t>
    </w:r>
  </w:p>
  <w:p w14:paraId="18B6EA2A" w14:textId="77777777" w:rsidR="004D5E46" w:rsidRPr="00D06334" w:rsidRDefault="00D06334" w:rsidP="004D5E46">
    <w:pPr>
      <w:suppressAutoHyphens/>
      <w:jc w:val="center"/>
      <w:rPr>
        <w:sz w:val="24"/>
        <w:szCs w:val="24"/>
        <w:lang w:eastAsia="zh-CN"/>
      </w:rPr>
    </w:pPr>
    <w:r w:rsidRPr="00D06334">
      <w:rPr>
        <w:rFonts w:ascii="Tahoma" w:hAnsi="Tahoma" w:cs="Tahoma"/>
        <w:b/>
        <w:color w:val="008000"/>
        <w:sz w:val="24"/>
        <w:szCs w:val="24"/>
        <w:lang w:eastAsia="zh-CN"/>
      </w:rPr>
      <w:t>Biuro Zamówień Publicznych</w:t>
    </w:r>
  </w:p>
  <w:p w14:paraId="3C420887" w14:textId="77777777" w:rsidR="004D5E46" w:rsidRPr="004D5E46" w:rsidRDefault="004D5E46" w:rsidP="004D5E46">
    <w:pPr>
      <w:suppressAutoHyphens/>
      <w:jc w:val="center"/>
      <w:rPr>
        <w:rFonts w:ascii="Tahoma" w:hAnsi="Tahoma" w:cs="Tahoma"/>
        <w:b/>
        <w:color w:val="008000"/>
        <w:sz w:val="28"/>
        <w:lang w:eastAsia="zh-CN"/>
      </w:rPr>
    </w:pPr>
  </w:p>
  <w:p w14:paraId="4C4DF085" w14:textId="77777777" w:rsidR="004D5E46" w:rsidRPr="004D5E46" w:rsidRDefault="004D5E46" w:rsidP="004D5E46">
    <w:pPr>
      <w:suppressAutoHyphens/>
      <w:jc w:val="center"/>
      <w:rPr>
        <w:lang w:eastAsia="zh-CN"/>
      </w:rPr>
    </w:pPr>
    <w:r w:rsidRPr="004D5E46">
      <w:rPr>
        <w:rFonts w:ascii="Tahoma" w:hAnsi="Tahoma" w:cs="Tahoma"/>
        <w:color w:val="333333"/>
        <w:lang w:eastAsia="zh-CN"/>
      </w:rPr>
      <w:t>32-400 Myślenice, Rynek 8/9</w:t>
    </w:r>
  </w:p>
  <w:p w14:paraId="6510F11C" w14:textId="77777777" w:rsidR="004D5E46" w:rsidRPr="004D5E46" w:rsidRDefault="004D5E46" w:rsidP="004D5E46">
    <w:pPr>
      <w:suppressAutoHyphens/>
      <w:jc w:val="center"/>
      <w:rPr>
        <w:lang w:eastAsia="zh-CN"/>
      </w:rPr>
    </w:pPr>
    <w:r w:rsidRPr="004D5E46">
      <w:rPr>
        <w:rFonts w:ascii="Tahoma" w:hAnsi="Tahoma" w:cs="Tahoma"/>
        <w:color w:val="333333"/>
        <w:lang w:val="en-US" w:eastAsia="zh-CN"/>
      </w:rPr>
      <w:t xml:space="preserve">e-mail: </w:t>
    </w:r>
    <w:hyperlink r:id="rId2" w:history="1">
      <w:r w:rsidRPr="004D5E46">
        <w:rPr>
          <w:rFonts w:ascii="Tahoma" w:hAnsi="Tahoma" w:cs="Tahoma"/>
          <w:color w:val="333333"/>
          <w:u w:val="single"/>
          <w:lang w:val="en-US" w:eastAsia="zh-CN"/>
        </w:rPr>
        <w:t>bzp@myslenice.pl</w:t>
      </w:r>
    </w:hyperlink>
    <w:r w:rsidRPr="004D5E46">
      <w:rPr>
        <w:rFonts w:ascii="Tahoma" w:hAnsi="Tahoma" w:cs="Tahoma"/>
        <w:color w:val="333333"/>
        <w:lang w:val="en-US" w:eastAsia="zh-CN"/>
      </w:rPr>
      <w:t xml:space="preserve">    </w:t>
    </w:r>
  </w:p>
  <w:p w14:paraId="55FEB45C" w14:textId="77777777" w:rsidR="004D5E46" w:rsidRDefault="004D5E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7EB43" w14:textId="77777777" w:rsidR="00D06334" w:rsidRDefault="00D063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3E6"/>
    <w:rsid w:val="00007727"/>
    <w:rsid w:val="00017720"/>
    <w:rsid w:val="00035488"/>
    <w:rsid w:val="000D7F25"/>
    <w:rsid w:val="000E00E5"/>
    <w:rsid w:val="00156A8B"/>
    <w:rsid w:val="00173B20"/>
    <w:rsid w:val="001C69FF"/>
    <w:rsid w:val="001F2F89"/>
    <w:rsid w:val="0023318D"/>
    <w:rsid w:val="003D72FD"/>
    <w:rsid w:val="00423179"/>
    <w:rsid w:val="00490DC0"/>
    <w:rsid w:val="00493F8C"/>
    <w:rsid w:val="004C7E9B"/>
    <w:rsid w:val="004D5E46"/>
    <w:rsid w:val="005923E6"/>
    <w:rsid w:val="0069085C"/>
    <w:rsid w:val="007816AA"/>
    <w:rsid w:val="00843263"/>
    <w:rsid w:val="00861E75"/>
    <w:rsid w:val="009D19BD"/>
    <w:rsid w:val="009F189D"/>
    <w:rsid w:val="00A01A15"/>
    <w:rsid w:val="00A80738"/>
    <w:rsid w:val="00AF6ACA"/>
    <w:rsid w:val="00C236D3"/>
    <w:rsid w:val="00C659E2"/>
    <w:rsid w:val="00CB0802"/>
    <w:rsid w:val="00D06334"/>
    <w:rsid w:val="00D7128F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FBFCA4"/>
  <w15:chartTrackingRefBased/>
  <w15:docId w15:val="{37C11BE8-2F9F-4BC2-B9FA-17AA9E51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bzp@myslenice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Links>
    <vt:vector size="6" baseType="variant">
      <vt:variant>
        <vt:i4>7798854</vt:i4>
      </vt:variant>
      <vt:variant>
        <vt:i4>0</vt:i4>
      </vt:variant>
      <vt:variant>
        <vt:i4>0</vt:i4>
      </vt:variant>
      <vt:variant>
        <vt:i4>5</vt:i4>
      </vt:variant>
      <vt:variant>
        <vt:lpwstr>mailto:bzp@myslenice.pl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2020-01-14T11:36:00Z</dcterms:created>
  <dcterms:modified xsi:type="dcterms:W3CDTF">2020-01-14T11:36:00Z</dcterms:modified>
</cp:coreProperties>
</file>