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9FE" w:rsidRPr="002D2860" w:rsidRDefault="00C76313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76313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C76313">
        <w:rPr>
          <w:rFonts w:ascii="Tahoma" w:hAnsi="Tahoma" w:cs="Tahoma"/>
          <w:sz w:val="16"/>
          <w:szCs w:val="16"/>
        </w:rPr>
        <w:t>2020-01-10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C76313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76313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C76313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76313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76313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C76313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76313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76313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76313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76313" w:rsidRPr="00C76313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76313" w:rsidRPr="00C76313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C76313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C76313">
        <w:rPr>
          <w:rFonts w:ascii="Tahoma" w:hAnsi="Tahoma" w:cs="Tahoma"/>
          <w:b/>
          <w:sz w:val="16"/>
          <w:szCs w:val="16"/>
        </w:rPr>
        <w:t>ZP/DK-42/19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C76313" w:rsidRPr="00C76313">
        <w:rPr>
          <w:rFonts w:ascii="Tahoma" w:hAnsi="Tahoma" w:cs="Tahoma"/>
          <w:b/>
          <w:sz w:val="16"/>
          <w:szCs w:val="16"/>
        </w:rPr>
        <w:t>ZP/DK-42/19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C76313" w:rsidRPr="00C76313">
        <w:rPr>
          <w:rFonts w:ascii="Tahoma" w:hAnsi="Tahoma" w:cs="Tahoma"/>
          <w:b/>
          <w:color w:val="000000"/>
          <w:sz w:val="16"/>
          <w:szCs w:val="16"/>
        </w:rPr>
        <w:t>Dostawa notebooków dla Instytutu Maszyn Cieplnych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76313" w:rsidRPr="00473906" w:rsidTr="00A06637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C76313" w:rsidRDefault="00C76313" w:rsidP="00A06637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631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C76313" w:rsidRPr="00473906" w:rsidRDefault="00C76313" w:rsidP="00A0663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76313" w:rsidRPr="00473906" w:rsidRDefault="00C76313" w:rsidP="00A0663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6313">
              <w:rPr>
                <w:rFonts w:ascii="Tahoma" w:hAnsi="Tahoma" w:cs="Tahoma"/>
                <w:b/>
                <w:sz w:val="16"/>
                <w:szCs w:val="16"/>
              </w:rPr>
              <w:t>FIRMA BIS KAROL KOWALSKI</w:t>
            </w:r>
          </w:p>
          <w:p w:rsidR="00C76313" w:rsidRPr="00473906" w:rsidRDefault="00C76313" w:rsidP="00A0663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6313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631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76313" w:rsidRPr="00473906" w:rsidRDefault="00C76313" w:rsidP="00A0663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6313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76313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C76313" w:rsidRPr="00473906" w:rsidRDefault="00C76313" w:rsidP="00A0663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6313">
              <w:rPr>
                <w:rFonts w:ascii="Tahoma" w:hAnsi="Tahoma" w:cs="Tahoma"/>
                <w:b/>
                <w:sz w:val="16"/>
                <w:szCs w:val="16"/>
              </w:rPr>
              <w:t>7 380.00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76313" w:rsidRPr="00473906" w:rsidRDefault="00C76313" w:rsidP="00A06637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76313" w:rsidRPr="00473906" w:rsidRDefault="00C76313" w:rsidP="00A0663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C76313" w:rsidRPr="00473906" w:rsidTr="00A06637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C76313" w:rsidRDefault="00C76313" w:rsidP="00A06637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631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C76313" w:rsidRPr="00473906" w:rsidRDefault="00C76313" w:rsidP="00A06637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76313" w:rsidRPr="00473906" w:rsidRDefault="00C76313" w:rsidP="00A0663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6313">
              <w:rPr>
                <w:rFonts w:ascii="Tahoma" w:hAnsi="Tahoma" w:cs="Tahoma"/>
                <w:b/>
                <w:sz w:val="16"/>
                <w:szCs w:val="16"/>
              </w:rPr>
              <w:t>FIRMA BIS KAROL KOWALSKI</w:t>
            </w:r>
          </w:p>
          <w:p w:rsidR="00C76313" w:rsidRPr="00473906" w:rsidRDefault="00C76313" w:rsidP="00A0663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6313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76313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76313" w:rsidRPr="00473906" w:rsidRDefault="00C76313" w:rsidP="00A06637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76313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76313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C76313" w:rsidRPr="00473906" w:rsidRDefault="00C76313" w:rsidP="00A06637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6313">
              <w:rPr>
                <w:rFonts w:ascii="Tahoma" w:hAnsi="Tahoma" w:cs="Tahoma"/>
                <w:b/>
                <w:sz w:val="16"/>
                <w:szCs w:val="16"/>
              </w:rPr>
              <w:t>9 840.00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76313" w:rsidRPr="00473906" w:rsidRDefault="00C76313" w:rsidP="00A06637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76313" w:rsidRPr="00473906" w:rsidRDefault="00C76313" w:rsidP="00A06637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bookmarkStart w:id="0" w:name="_GoBack"/>
      <w:bookmarkEnd w:id="0"/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C76313" w:rsidRPr="00473906" w:rsidTr="00A06637">
        <w:tc>
          <w:tcPr>
            <w:tcW w:w="2277" w:type="dxa"/>
          </w:tcPr>
          <w:p w:rsidR="00C76313" w:rsidRPr="00473906" w:rsidRDefault="00C76313" w:rsidP="00A0663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631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76313">
              <w:rPr>
                <w:rFonts w:ascii="Tahoma" w:hAnsi="Tahoma" w:cs="Tahoma"/>
                <w:sz w:val="16"/>
                <w:szCs w:val="16"/>
              </w:rPr>
              <w:t>Dostawa notebooka dla Instytutu Maszyn Cieplnych Politechniki Częstochowskiej</w:t>
            </w:r>
          </w:p>
        </w:tc>
        <w:tc>
          <w:tcPr>
            <w:tcW w:w="2651" w:type="dxa"/>
          </w:tcPr>
          <w:p w:rsidR="00C76313" w:rsidRPr="00473906" w:rsidRDefault="00C76313" w:rsidP="00A06637">
            <w:pPr>
              <w:rPr>
                <w:rFonts w:ascii="Tahoma" w:hAnsi="Tahoma" w:cs="Tahoma"/>
                <w:sz w:val="16"/>
                <w:szCs w:val="16"/>
              </w:rPr>
            </w:pPr>
            <w:r w:rsidRPr="00C76313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C76313" w:rsidRPr="00473906" w:rsidRDefault="00C76313" w:rsidP="00A06637">
            <w:pPr>
              <w:rPr>
                <w:rFonts w:ascii="Tahoma" w:hAnsi="Tahoma" w:cs="Tahoma"/>
                <w:sz w:val="16"/>
                <w:szCs w:val="16"/>
              </w:rPr>
            </w:pPr>
            <w:r w:rsidRPr="00C7631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631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76313" w:rsidRPr="00473906" w:rsidRDefault="00C76313" w:rsidP="00A0663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6313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631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76313" w:rsidRPr="00473906" w:rsidRDefault="00C76313" w:rsidP="00A0663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631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C76313" w:rsidRPr="00473906" w:rsidRDefault="00C76313" w:rsidP="00A0663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631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76313" w:rsidRPr="00473906" w:rsidTr="00A06637">
        <w:tc>
          <w:tcPr>
            <w:tcW w:w="2277" w:type="dxa"/>
          </w:tcPr>
          <w:p w:rsidR="00C76313" w:rsidRPr="00473906" w:rsidRDefault="00C76313" w:rsidP="00A0663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6313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76313">
              <w:rPr>
                <w:rFonts w:ascii="Tahoma" w:hAnsi="Tahoma" w:cs="Tahoma"/>
                <w:sz w:val="16"/>
                <w:szCs w:val="16"/>
              </w:rPr>
              <w:t>Dostawa notebooka dla Instytutu Maszyn Cieplnych Politechniki Częstochowskiej</w:t>
            </w:r>
          </w:p>
        </w:tc>
        <w:tc>
          <w:tcPr>
            <w:tcW w:w="2651" w:type="dxa"/>
          </w:tcPr>
          <w:p w:rsidR="00C76313" w:rsidRPr="00473906" w:rsidRDefault="00C76313" w:rsidP="00A06637">
            <w:pPr>
              <w:rPr>
                <w:rFonts w:ascii="Tahoma" w:hAnsi="Tahoma" w:cs="Tahoma"/>
                <w:sz w:val="16"/>
                <w:szCs w:val="16"/>
              </w:rPr>
            </w:pPr>
            <w:r w:rsidRPr="00C76313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C76313" w:rsidRPr="00473906" w:rsidRDefault="00C76313" w:rsidP="00A06637">
            <w:pPr>
              <w:rPr>
                <w:rFonts w:ascii="Tahoma" w:hAnsi="Tahoma" w:cs="Tahoma"/>
                <w:sz w:val="16"/>
                <w:szCs w:val="16"/>
              </w:rPr>
            </w:pPr>
            <w:r w:rsidRPr="00C76313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6313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76313" w:rsidRPr="00473906" w:rsidRDefault="00C76313" w:rsidP="00A0663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6313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76313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76313" w:rsidRPr="00473906" w:rsidRDefault="00C76313" w:rsidP="00A0663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6313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C76313" w:rsidRPr="00473906" w:rsidRDefault="00C76313" w:rsidP="00A0663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7631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787" w:rsidRDefault="00F95787">
      <w:r>
        <w:separator/>
      </w:r>
    </w:p>
  </w:endnote>
  <w:endnote w:type="continuationSeparator" w:id="0">
    <w:p w:rsidR="00F95787" w:rsidRDefault="00F95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313" w:rsidRDefault="00C763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9E50C0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9E50C0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313" w:rsidRDefault="00C763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787" w:rsidRDefault="00F95787">
      <w:r>
        <w:separator/>
      </w:r>
    </w:p>
  </w:footnote>
  <w:footnote w:type="continuationSeparator" w:id="0">
    <w:p w:rsidR="00F95787" w:rsidRDefault="00F95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313" w:rsidRDefault="00C763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313" w:rsidRDefault="00C763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313" w:rsidRDefault="00C763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5787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9E50C0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76313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95787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F0D359"/>
  <w15:chartTrackingRefBased/>
  <w15:docId w15:val="{1E1C65EC-FF93-44BC-9121-404C77A4F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9E50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E50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266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2020-01-10T11:37:00Z</cp:lastPrinted>
  <dcterms:created xsi:type="dcterms:W3CDTF">2020-01-10T11:37:00Z</dcterms:created>
  <dcterms:modified xsi:type="dcterms:W3CDTF">2020-01-10T11:37:00Z</dcterms:modified>
</cp:coreProperties>
</file>