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C4004" w:rsidRPr="00CC400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4004" w:rsidRPr="00CC4004">
        <w:rPr>
          <w:b/>
          <w:sz w:val="24"/>
        </w:rPr>
        <w:t>ZP/DK-02/20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4004" w:rsidRPr="00CC4004">
        <w:rPr>
          <w:b/>
        </w:rPr>
        <w:t>przetarg nieograniczony</w:t>
      </w:r>
      <w:r w:rsidR="00753DC1">
        <w:t xml:space="preserve"> na:</w:t>
      </w:r>
    </w:p>
    <w:p w:rsidR="0000184A" w:rsidRDefault="00CC400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4004">
        <w:rPr>
          <w:b/>
          <w:sz w:val="24"/>
          <w:szCs w:val="24"/>
        </w:rPr>
        <w:t>Rozbudowa biblioteki taśmowej o 2 napędy LTO-7 wraz z niezbędnym osprzętem, montażem, konfiguracją i taśmami LTO-7 dla Uczelnianego Centrum Informatycznego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4004" w:rsidRPr="00CC400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4004" w:rsidRPr="00CC4004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4004" w:rsidRPr="00CC4004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BFA" w:rsidRDefault="00B16BFA">
      <w:r>
        <w:separator/>
      </w:r>
    </w:p>
  </w:endnote>
  <w:endnote w:type="continuationSeparator" w:id="0">
    <w:p w:rsidR="00B16BFA" w:rsidRDefault="00B16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0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0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004" w:rsidRDefault="00CC4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BFA" w:rsidRDefault="00B16BFA">
      <w:r>
        <w:separator/>
      </w:r>
    </w:p>
  </w:footnote>
  <w:footnote w:type="continuationSeparator" w:id="0">
    <w:p w:rsidR="00B16BFA" w:rsidRDefault="00B16BF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004" w:rsidRDefault="00CC4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004" w:rsidRDefault="00CC4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004" w:rsidRDefault="00CC4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BF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6BFA"/>
    <w:rsid w:val="00B26102"/>
    <w:rsid w:val="00B45ED4"/>
    <w:rsid w:val="00B54FB4"/>
    <w:rsid w:val="00BE6092"/>
    <w:rsid w:val="00C33407"/>
    <w:rsid w:val="00C527C7"/>
    <w:rsid w:val="00C606B9"/>
    <w:rsid w:val="00CB6204"/>
    <w:rsid w:val="00CC40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A0F397-7D4A-43C4-8B36-939A9D7AD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7915D-C858-4639-8919-393A914C0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2020-01-10T08:13:00Z</dcterms:created>
  <dcterms:modified xsi:type="dcterms:W3CDTF">2020-01-10T08:13:00Z</dcterms:modified>
</cp:coreProperties>
</file>