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79285" w14:textId="200F3E3B" w:rsidR="002F798A" w:rsidRPr="007D6AD5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</w:rPr>
      </w:pPr>
      <w:r w:rsidRPr="007D6AD5">
        <w:rPr>
          <w:rFonts w:ascii="Times New Roman" w:hAnsi="Times New Roman"/>
        </w:rPr>
        <w:t xml:space="preserve">WZÓR UMOWY NA DOSTAWY </w:t>
      </w:r>
    </w:p>
    <w:p w14:paraId="3BECCA5D" w14:textId="77777777" w:rsidR="002F798A" w:rsidRPr="007D6AD5" w:rsidRDefault="002F798A"/>
    <w:p w14:paraId="061C27A8" w14:textId="77777777" w:rsidR="002F798A" w:rsidRPr="007D6AD5" w:rsidRDefault="002F798A" w:rsidP="002F798A">
      <w:pPr>
        <w:pStyle w:val="Tekstpodstawowywcity"/>
        <w:spacing w:before="120" w:after="120"/>
        <w:ind w:firstLine="0"/>
      </w:pPr>
      <w:r w:rsidRPr="007D6AD5">
        <w:t xml:space="preserve">zawarta w ................, dnia </w:t>
      </w:r>
      <w:r w:rsidRPr="007D6AD5">
        <w:rPr>
          <w:b/>
        </w:rPr>
        <w:t>…………………………….</w:t>
      </w:r>
      <w:r w:rsidRPr="007D6AD5">
        <w:t xml:space="preserve"> pomiędzy :</w:t>
      </w:r>
    </w:p>
    <w:p w14:paraId="3FF1089C" w14:textId="77777777" w:rsidR="00972832" w:rsidRPr="00972832" w:rsidRDefault="00972832" w:rsidP="00972832">
      <w:pPr>
        <w:spacing w:line="0" w:lineRule="atLeast"/>
        <w:ind w:left="80"/>
        <w:rPr>
          <w:rFonts w:cs="Arial"/>
          <w:szCs w:val="20"/>
        </w:rPr>
      </w:pPr>
      <w:bookmarkStart w:id="0" w:name="_Hlk27383748"/>
      <w:r w:rsidRPr="00972832">
        <w:rPr>
          <w:rFonts w:cs="Arial"/>
          <w:b/>
          <w:szCs w:val="20"/>
        </w:rPr>
        <w:t>Gmina Myślenice</w:t>
      </w:r>
    </w:p>
    <w:p w14:paraId="1CE42643" w14:textId="77777777" w:rsidR="00972832" w:rsidRPr="00972832" w:rsidRDefault="00972832" w:rsidP="00972832">
      <w:pPr>
        <w:spacing w:line="0" w:lineRule="atLeast"/>
        <w:ind w:left="80"/>
        <w:rPr>
          <w:rFonts w:cs="Arial"/>
          <w:szCs w:val="20"/>
        </w:rPr>
      </w:pPr>
      <w:r w:rsidRPr="00972832">
        <w:rPr>
          <w:rFonts w:cs="Arial"/>
          <w:szCs w:val="20"/>
        </w:rPr>
        <w:t>ul. Rynek 8/9, 32-400 Myślenice</w:t>
      </w:r>
    </w:p>
    <w:bookmarkEnd w:id="0"/>
    <w:p w14:paraId="779C86CB" w14:textId="77777777" w:rsidR="00972832" w:rsidRPr="00972832" w:rsidRDefault="00972832" w:rsidP="00972832">
      <w:pPr>
        <w:spacing w:line="0" w:lineRule="atLeast"/>
        <w:ind w:left="80"/>
        <w:rPr>
          <w:rFonts w:cs="Arial"/>
          <w:szCs w:val="20"/>
        </w:rPr>
      </w:pPr>
      <w:r w:rsidRPr="00972832">
        <w:rPr>
          <w:rFonts w:cs="Arial"/>
          <w:szCs w:val="20"/>
        </w:rPr>
        <w:t xml:space="preserve">NIP  </w:t>
      </w:r>
      <w:r w:rsidRPr="00972832">
        <w:rPr>
          <w:rFonts w:cs="Arial"/>
          <w:bCs/>
          <w:szCs w:val="20"/>
        </w:rPr>
        <w:t>6811004414</w:t>
      </w:r>
      <w:r w:rsidRPr="00972832">
        <w:rPr>
          <w:rFonts w:cs="Arial"/>
          <w:szCs w:val="20"/>
        </w:rPr>
        <w:t xml:space="preserve">, REGON 351555418, </w:t>
      </w:r>
    </w:p>
    <w:p w14:paraId="4AEC0B43" w14:textId="77777777" w:rsidR="00972832" w:rsidRPr="00972832" w:rsidRDefault="00972832" w:rsidP="00972832">
      <w:pPr>
        <w:spacing w:line="0" w:lineRule="atLeast"/>
        <w:ind w:left="80"/>
        <w:rPr>
          <w:rFonts w:cs="Arial"/>
          <w:szCs w:val="20"/>
        </w:rPr>
      </w:pPr>
      <w:r w:rsidRPr="00972832">
        <w:rPr>
          <w:rFonts w:cs="Arial"/>
          <w:szCs w:val="20"/>
        </w:rPr>
        <w:t xml:space="preserve">zwaną dalej </w:t>
      </w:r>
      <w:r w:rsidRPr="00972832">
        <w:rPr>
          <w:rFonts w:cs="Arial"/>
          <w:b/>
          <w:szCs w:val="20"/>
        </w:rPr>
        <w:t>Zamawiającym</w:t>
      </w:r>
      <w:r w:rsidRPr="00972832">
        <w:rPr>
          <w:rFonts w:cs="Arial"/>
          <w:szCs w:val="20"/>
        </w:rPr>
        <w:t>, reprezentowanym przez:</w:t>
      </w:r>
    </w:p>
    <w:p w14:paraId="6A1343A1" w14:textId="25C420F8" w:rsidR="002F798A" w:rsidRPr="007D6AD5" w:rsidRDefault="00972832" w:rsidP="00972832">
      <w:pPr>
        <w:spacing w:before="120" w:after="120"/>
        <w:jc w:val="both"/>
        <w:rPr>
          <w:szCs w:val="20"/>
        </w:rPr>
      </w:pPr>
      <w:r w:rsidRPr="00972832">
        <w:rPr>
          <w:rFonts w:cs="Arial"/>
          <w:szCs w:val="20"/>
        </w:rPr>
        <w:t xml:space="preserve"> Jarosław Szlachetka– Burmistrz</w:t>
      </w:r>
      <w:r w:rsidRPr="007D6AD5">
        <w:t xml:space="preserve"> </w:t>
      </w:r>
      <w:r w:rsidR="002F798A" w:rsidRPr="007D6AD5">
        <w:t xml:space="preserve">zwanym dalej </w:t>
      </w:r>
      <w:r w:rsidR="002F798A" w:rsidRPr="007D6AD5">
        <w:rPr>
          <w:b/>
          <w:bCs/>
        </w:rPr>
        <w:t>Zamawiającym</w:t>
      </w:r>
      <w:r w:rsidR="002F798A" w:rsidRPr="007D6AD5">
        <w:t>,</w:t>
      </w:r>
    </w:p>
    <w:p w14:paraId="001663B0" w14:textId="77777777" w:rsidR="002F798A" w:rsidRPr="007D6AD5" w:rsidRDefault="002F798A" w:rsidP="002F798A">
      <w:pPr>
        <w:spacing w:before="120" w:after="120"/>
        <w:jc w:val="both"/>
        <w:rPr>
          <w:szCs w:val="20"/>
        </w:rPr>
      </w:pPr>
      <w:r w:rsidRPr="007D6AD5">
        <w:t>a</w:t>
      </w:r>
    </w:p>
    <w:p w14:paraId="75FB1580" w14:textId="77777777" w:rsidR="002F798A" w:rsidRPr="007D6AD5" w:rsidRDefault="002F798A" w:rsidP="002F798A">
      <w:pPr>
        <w:spacing w:before="120" w:after="120"/>
        <w:ind w:left="360"/>
        <w:jc w:val="both"/>
        <w:rPr>
          <w:b/>
          <w:szCs w:val="20"/>
        </w:rPr>
      </w:pPr>
      <w:r w:rsidRPr="007D6AD5">
        <w:rPr>
          <w:b/>
        </w:rPr>
        <w:t>…………………………………………………………..</w:t>
      </w:r>
    </w:p>
    <w:p w14:paraId="3C74C30B" w14:textId="77777777" w:rsidR="002F798A" w:rsidRPr="007D6AD5" w:rsidRDefault="002F798A" w:rsidP="002F798A">
      <w:pPr>
        <w:spacing w:before="120" w:after="120"/>
        <w:ind w:left="360"/>
        <w:jc w:val="both"/>
        <w:rPr>
          <w:b/>
          <w:szCs w:val="20"/>
        </w:rPr>
      </w:pPr>
      <w:r w:rsidRPr="007D6AD5">
        <w:rPr>
          <w:b/>
        </w:rPr>
        <w:t>…………………………………………………………..</w:t>
      </w:r>
    </w:p>
    <w:p w14:paraId="666B41B4" w14:textId="77777777" w:rsidR="002F798A" w:rsidRPr="007D6AD5" w:rsidRDefault="002F798A" w:rsidP="002F798A">
      <w:pPr>
        <w:spacing w:before="120" w:after="120"/>
        <w:ind w:left="360"/>
        <w:jc w:val="both"/>
        <w:rPr>
          <w:b/>
          <w:szCs w:val="20"/>
        </w:rPr>
      </w:pPr>
      <w:r w:rsidRPr="007D6AD5">
        <w:rPr>
          <w:b/>
        </w:rPr>
        <w:t>…………………………………………………………..</w:t>
      </w:r>
    </w:p>
    <w:p w14:paraId="3BC485E2" w14:textId="77777777" w:rsidR="002F798A" w:rsidRPr="007D6AD5" w:rsidRDefault="002F798A" w:rsidP="002F798A">
      <w:pPr>
        <w:spacing w:before="120" w:after="120"/>
        <w:jc w:val="both"/>
      </w:pPr>
      <w:r w:rsidRPr="007D6AD5">
        <w:t>reprezentowanym przez:</w:t>
      </w:r>
    </w:p>
    <w:p w14:paraId="7D5113BA" w14:textId="77777777" w:rsidR="002F798A" w:rsidRPr="007D6AD5" w:rsidRDefault="002F798A" w:rsidP="002F798A">
      <w:pPr>
        <w:spacing w:before="120" w:after="120"/>
        <w:jc w:val="both"/>
        <w:rPr>
          <w:szCs w:val="20"/>
        </w:rPr>
      </w:pPr>
      <w:r w:rsidRPr="007D6AD5">
        <w:t>1.</w:t>
      </w:r>
    </w:p>
    <w:p w14:paraId="2A6EC49A" w14:textId="77777777" w:rsidR="002F798A" w:rsidRPr="007D6AD5" w:rsidRDefault="002F798A" w:rsidP="002F798A">
      <w:pPr>
        <w:spacing w:before="120" w:after="120"/>
        <w:jc w:val="both"/>
      </w:pPr>
      <w:r w:rsidRPr="007D6AD5">
        <w:t>2.</w:t>
      </w:r>
    </w:p>
    <w:p w14:paraId="76790F80" w14:textId="77777777" w:rsidR="002F798A" w:rsidRPr="007D6AD5" w:rsidRDefault="002F798A" w:rsidP="002F798A">
      <w:pPr>
        <w:spacing w:before="120" w:after="120"/>
        <w:jc w:val="both"/>
        <w:rPr>
          <w:szCs w:val="20"/>
        </w:rPr>
      </w:pPr>
      <w:r w:rsidRPr="007D6AD5">
        <w:t xml:space="preserve">zwanym dalej </w:t>
      </w:r>
      <w:r w:rsidRPr="007D6AD5">
        <w:rPr>
          <w:b/>
          <w:bCs/>
        </w:rPr>
        <w:t>Wykonawcą</w:t>
      </w:r>
      <w:r w:rsidRPr="007D6AD5">
        <w:t>.</w:t>
      </w:r>
    </w:p>
    <w:p w14:paraId="1D548D40" w14:textId="5F6F5DAB" w:rsidR="002F798A" w:rsidRPr="007D6AD5" w:rsidRDefault="002F798A" w:rsidP="007D6AD5">
      <w:pPr>
        <w:pStyle w:val="Tekstpodstawowywcity"/>
        <w:spacing w:before="600" w:after="600"/>
        <w:ind w:left="0" w:firstLine="0"/>
      </w:pPr>
      <w:r w:rsidRPr="007D6AD5">
        <w:t xml:space="preserve">W wyniku dokonania przez Zamawiającego wyboru oferty Wykonawcy w trakcie postępowania o zamówienie publiczne </w:t>
      </w:r>
      <w:r w:rsidR="00972832">
        <w:t>nr BZP/271/2/2020</w:t>
      </w:r>
      <w:r w:rsidRPr="007D6AD5">
        <w:t xml:space="preserve"> Strony </w:t>
      </w:r>
      <w:r w:rsidR="00972832">
        <w:t>zawierają umowę o treści</w:t>
      </w:r>
      <w:r w:rsidRPr="007D6AD5">
        <w:t>:</w:t>
      </w:r>
    </w:p>
    <w:p w14:paraId="4FBB8B85" w14:textId="77777777" w:rsidR="002F798A" w:rsidRPr="007D6AD5" w:rsidRDefault="002F798A" w:rsidP="002F798A">
      <w:pPr>
        <w:spacing w:before="120" w:after="120"/>
        <w:ind w:firstLine="1"/>
        <w:jc w:val="center"/>
        <w:rPr>
          <w:szCs w:val="20"/>
        </w:rPr>
      </w:pPr>
      <w:r w:rsidRPr="007D6AD5">
        <w:rPr>
          <w:b/>
        </w:rPr>
        <w:t>§ 1</w:t>
      </w:r>
    </w:p>
    <w:p w14:paraId="0BF0E887" w14:textId="2EDF3DAA" w:rsidR="0001752B" w:rsidRPr="007D6AD5" w:rsidRDefault="002F798A" w:rsidP="00972832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 w:rsidRPr="007D6AD5">
        <w:t xml:space="preserve">Przedmiotem niniejszej Umowy jest </w:t>
      </w:r>
      <w:r w:rsidR="00972832">
        <w:t>dostawa 32 szt. oczyszczaczy powietrza dla jednostek oświatowych Gminy Myślenice</w:t>
      </w:r>
      <w:r w:rsidR="00972832">
        <w:rPr>
          <w:b/>
        </w:rPr>
        <w:t xml:space="preserve"> </w:t>
      </w:r>
      <w:r w:rsidR="002D53EC" w:rsidRPr="002D53EC">
        <w:t>spełniających wymagania określone w opisie przedmiotu zamówienia – załącznik nr 1 do umowy</w:t>
      </w:r>
    </w:p>
    <w:p w14:paraId="16B0508B" w14:textId="77777777" w:rsidR="002F798A" w:rsidRPr="007D6AD5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 w:rsidRPr="007D6AD5">
        <w:t>Zamawiający powierza, a Wykonawca przyjmuje do wykonania przedmiot umowy określony w ust. 1.</w:t>
      </w:r>
    </w:p>
    <w:p w14:paraId="050EB353" w14:textId="07D2EAE0" w:rsidR="002F798A" w:rsidRPr="007D6AD5" w:rsidRDefault="002F798A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 w:rsidRPr="007D6AD5">
        <w:t>Przedmiot Umowy jest szczegółowo określony w ofercie Wykonawcy z dnia ....., która stanowi załącznik</w:t>
      </w:r>
      <w:r w:rsidR="002D53EC">
        <w:t xml:space="preserve"> nr 2</w:t>
      </w:r>
      <w:r w:rsidRPr="007D6AD5">
        <w:t xml:space="preserve"> do niniejszej Umowy.</w:t>
      </w:r>
    </w:p>
    <w:p w14:paraId="5140255A" w14:textId="1C6455E2" w:rsidR="0001752B" w:rsidRPr="007D6AD5" w:rsidRDefault="00972832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>
        <w:t>Oczyszczacze</w:t>
      </w:r>
      <w:r w:rsidR="007D6AD5" w:rsidRPr="007D6AD5">
        <w:t xml:space="preserve"> stanowiące przedmiot dostawy objęte są </w:t>
      </w:r>
      <w:r>
        <w:t>……….</w:t>
      </w:r>
      <w:r w:rsidR="007D6AD5" w:rsidRPr="007D6AD5">
        <w:t>miesięczną gwarancją liczoną od dnia ich odbioru przez Zamawiającego.</w:t>
      </w:r>
      <w:r w:rsidR="002D53EC">
        <w:t xml:space="preserve">  </w:t>
      </w:r>
    </w:p>
    <w:p w14:paraId="74E9BC83" w14:textId="25FB570C" w:rsidR="007D6AD5" w:rsidRPr="007D6AD5" w:rsidRDefault="007D6AD5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 w:rsidRPr="007D6AD5">
        <w:t xml:space="preserve">Wykonawca dostarczy przedmiot umowy w miejsce wskazane w siedzibie Zamawiającego. </w:t>
      </w:r>
    </w:p>
    <w:p w14:paraId="20022DED" w14:textId="77777777" w:rsidR="002F798A" w:rsidRPr="007D6AD5" w:rsidRDefault="002F798A" w:rsidP="002F798A">
      <w:pPr>
        <w:spacing w:before="120" w:after="120"/>
        <w:jc w:val="center"/>
        <w:rPr>
          <w:b/>
        </w:rPr>
      </w:pPr>
      <w:r w:rsidRPr="007D6AD5">
        <w:rPr>
          <w:b/>
        </w:rPr>
        <w:t>§ 2</w:t>
      </w:r>
    </w:p>
    <w:p w14:paraId="0EA8AE79" w14:textId="4DACDCB2" w:rsidR="002F798A" w:rsidRPr="007D6AD5" w:rsidRDefault="002F798A" w:rsidP="002F798A">
      <w:pPr>
        <w:numPr>
          <w:ilvl w:val="0"/>
          <w:numId w:val="8"/>
        </w:numPr>
        <w:spacing w:before="120" w:after="120"/>
        <w:jc w:val="both"/>
      </w:pPr>
      <w:r w:rsidRPr="007D6AD5">
        <w:t xml:space="preserve">Termin rozpoczęcia </w:t>
      </w:r>
      <w:r w:rsidR="00972832">
        <w:t>realizacji</w:t>
      </w:r>
      <w:r w:rsidRPr="007D6AD5">
        <w:t xml:space="preserve"> przedmiot</w:t>
      </w:r>
      <w:r w:rsidR="00972832">
        <w:t>u</w:t>
      </w:r>
      <w:r w:rsidRPr="007D6AD5">
        <w:t xml:space="preserve"> umowy Strony ustalają na dzień </w:t>
      </w:r>
      <w:r w:rsidR="0001752B" w:rsidRPr="007D6AD5">
        <w:t>zawarcia umowy</w:t>
      </w:r>
      <w:r w:rsidRPr="007D6AD5">
        <w:t>.</w:t>
      </w:r>
    </w:p>
    <w:p w14:paraId="783A1578" w14:textId="024E2E33" w:rsidR="002F798A" w:rsidRPr="007D6AD5" w:rsidRDefault="0001752B" w:rsidP="002F798A">
      <w:pPr>
        <w:numPr>
          <w:ilvl w:val="0"/>
          <w:numId w:val="8"/>
        </w:numPr>
        <w:spacing w:before="120" w:after="120"/>
        <w:jc w:val="both"/>
      </w:pPr>
      <w:r w:rsidRPr="007D6AD5">
        <w:t>Dostawa</w:t>
      </w:r>
      <w:r w:rsidR="002F798A" w:rsidRPr="007D6AD5">
        <w:t xml:space="preserve"> przedmiot</w:t>
      </w:r>
      <w:r w:rsidRPr="007D6AD5">
        <w:t>u</w:t>
      </w:r>
      <w:r w:rsidR="002F798A" w:rsidRPr="007D6AD5">
        <w:t xml:space="preserve"> Umowy ukończon</w:t>
      </w:r>
      <w:r w:rsidRPr="007D6AD5">
        <w:t>a</w:t>
      </w:r>
      <w:r w:rsidR="002F798A" w:rsidRPr="007D6AD5">
        <w:t xml:space="preserve"> zostan</w:t>
      </w:r>
      <w:r w:rsidRPr="007D6AD5">
        <w:t>ie</w:t>
      </w:r>
      <w:r w:rsidR="002F798A" w:rsidRPr="007D6AD5">
        <w:t xml:space="preserve"> </w:t>
      </w:r>
      <w:r w:rsidR="00972832">
        <w:t>w terminie do 2 dni od zawarcia umowy tj. do dnia …………….r.</w:t>
      </w:r>
    </w:p>
    <w:p w14:paraId="6756A1AA" w14:textId="77777777" w:rsidR="002F798A" w:rsidRPr="007D6AD5" w:rsidRDefault="002F798A" w:rsidP="002F798A">
      <w:pPr>
        <w:spacing w:before="120" w:after="120"/>
        <w:jc w:val="center"/>
        <w:rPr>
          <w:b/>
        </w:rPr>
      </w:pPr>
      <w:r w:rsidRPr="007D6AD5">
        <w:rPr>
          <w:b/>
        </w:rPr>
        <w:lastRenderedPageBreak/>
        <w:t>§ 3</w:t>
      </w:r>
    </w:p>
    <w:p w14:paraId="0184E761" w14:textId="77777777" w:rsidR="002F798A" w:rsidRPr="007D6AD5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rPr>
          <w:szCs w:val="20"/>
        </w:rPr>
        <w:t xml:space="preserve">Za wykonanie Umowy Wykonawcy przysługuje wynagrodzenie w kwocie </w:t>
      </w:r>
      <w:r w:rsidRPr="007D6AD5">
        <w:rPr>
          <w:b/>
        </w:rPr>
        <w:t xml:space="preserve">………………… </w:t>
      </w:r>
      <w:r w:rsidRPr="007D6AD5">
        <w:rPr>
          <w:bCs/>
        </w:rPr>
        <w:t>(</w:t>
      </w:r>
      <w:r w:rsidRPr="007D6AD5">
        <w:t xml:space="preserve">słownie: </w:t>
      </w:r>
      <w:r w:rsidRPr="007D6AD5">
        <w:rPr>
          <w:b/>
        </w:rPr>
        <w:t>……………………………………..</w:t>
      </w:r>
      <w:r w:rsidRPr="007D6AD5">
        <w:t>).</w:t>
      </w:r>
    </w:p>
    <w:p w14:paraId="62AD27F0" w14:textId="4C816239" w:rsidR="002F798A" w:rsidRPr="007D6AD5" w:rsidRDefault="002F798A" w:rsidP="002F798A">
      <w:pPr>
        <w:pStyle w:val="Tekstpodstawowy3"/>
        <w:numPr>
          <w:ilvl w:val="0"/>
          <w:numId w:val="10"/>
        </w:numPr>
        <w:spacing w:before="120" w:after="120"/>
        <w:rPr>
          <w:szCs w:val="20"/>
        </w:rPr>
      </w:pPr>
      <w:r w:rsidRPr="007D6AD5">
        <w:rPr>
          <w:color w:val="000000"/>
        </w:rPr>
        <w:t xml:space="preserve">Wskazana wyżej kwota zawiera podatek VAT w stawce: .......% tj. </w:t>
      </w:r>
    </w:p>
    <w:p w14:paraId="27E208C4" w14:textId="77777777" w:rsidR="002F798A" w:rsidRPr="007D6AD5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t xml:space="preserve">Wynagrodzenie nie podlega waloryzacji. </w:t>
      </w:r>
    </w:p>
    <w:p w14:paraId="25771FB2" w14:textId="56025FE9" w:rsidR="002F798A" w:rsidRPr="00966E4F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t xml:space="preserve">Należność, o której mowa w ust. 1 Zamawiający wypłaci Wykonawcy przelewem na rachunek bankowy </w:t>
      </w:r>
      <w:r w:rsidR="00972832">
        <w:t>Wykonawcy wskazany na fakturze</w:t>
      </w:r>
      <w:r w:rsidRPr="007D6AD5">
        <w:rPr>
          <w:szCs w:val="20"/>
        </w:rPr>
        <w:t xml:space="preserve"> </w:t>
      </w:r>
      <w:r w:rsidRPr="007D6AD5">
        <w:t xml:space="preserve">w terminie </w:t>
      </w:r>
      <w:r w:rsidR="00972832">
        <w:t xml:space="preserve">do </w:t>
      </w:r>
      <w:r w:rsidRPr="007D6AD5">
        <w:t xml:space="preserve">14 dni od dnia otrzymania </w:t>
      </w:r>
      <w:r w:rsidR="00972832">
        <w:t xml:space="preserve">prawidłowo wystawionej </w:t>
      </w:r>
      <w:r w:rsidRPr="007D6AD5">
        <w:t>faktury przez Wykonawcę.</w:t>
      </w:r>
    </w:p>
    <w:p w14:paraId="34264BAE" w14:textId="04CD0606" w:rsidR="00966E4F" w:rsidRPr="007D6AD5" w:rsidRDefault="00966E4F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>W treści faktury musi być wskazany nr PKWiU.</w:t>
      </w:r>
      <w:bookmarkStart w:id="1" w:name="_GoBack"/>
      <w:bookmarkEnd w:id="1"/>
    </w:p>
    <w:p w14:paraId="6607B6FE" w14:textId="77777777" w:rsidR="002F798A" w:rsidRPr="007D6AD5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</w:pPr>
      <w:r w:rsidRPr="007D6AD5">
        <w:t>Strony postanawiają, iż zapłata następuje w dniu obciążenia rachunku bankowego Zamawiającemu.</w:t>
      </w:r>
    </w:p>
    <w:p w14:paraId="51042B7A" w14:textId="77777777" w:rsidR="002F798A" w:rsidRPr="007D6AD5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 w:rsidRPr="007D6AD5">
        <w:t>W przypadku nieterminowej płatności należności Wykonawca ma prawo naliczyć Zamawiającemu odsetki ustawowe za każdy dzień zwłoki.</w:t>
      </w:r>
    </w:p>
    <w:p w14:paraId="2804D52B" w14:textId="77777777" w:rsidR="002F798A" w:rsidRPr="007D6AD5" w:rsidRDefault="002F798A" w:rsidP="002F798A">
      <w:pPr>
        <w:spacing w:before="120" w:after="120"/>
        <w:jc w:val="center"/>
        <w:rPr>
          <w:b/>
        </w:rPr>
      </w:pPr>
      <w:r w:rsidRPr="007D6AD5">
        <w:rPr>
          <w:b/>
        </w:rPr>
        <w:t>§ 4</w:t>
      </w:r>
    </w:p>
    <w:p w14:paraId="5C729109" w14:textId="77777777" w:rsidR="002F798A" w:rsidRPr="007D6AD5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 w:rsidRPr="007D6AD5">
        <w:t>Strony ustanawiają odpowiedzialność za niewykonanie lub nienależyte wykonanie Umowy</w:t>
      </w:r>
      <w:r w:rsidRPr="007D6AD5">
        <w:rPr>
          <w:szCs w:val="20"/>
        </w:rPr>
        <w:t xml:space="preserve"> </w:t>
      </w:r>
      <w:r w:rsidRPr="007D6AD5">
        <w:t>w formie kar umownych.</w:t>
      </w:r>
    </w:p>
    <w:p w14:paraId="3232EBE0" w14:textId="77777777" w:rsidR="002F798A" w:rsidRPr="007D6AD5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 w:rsidRPr="007D6AD5">
        <w:t>Wykonawca zapłaci Zamawiającemu kary umowne :</w:t>
      </w:r>
    </w:p>
    <w:p w14:paraId="668FAF8A" w14:textId="67967DC4" w:rsidR="002F798A" w:rsidRPr="007D6AD5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 w:rsidRPr="007D6AD5">
        <w:t>za zwłokę w wykonaniu przedmiotu umowy w wysokości 0,</w:t>
      </w:r>
      <w:r w:rsidR="007D6AD5" w:rsidRPr="007D6AD5">
        <w:t>5</w:t>
      </w:r>
      <w:r w:rsidRPr="007D6AD5">
        <w:t>% wynagrodzenia określonego w § 3 ust.1 za każdy dzień zwłoki</w:t>
      </w:r>
    </w:p>
    <w:p w14:paraId="314E1FB2" w14:textId="77777777" w:rsidR="002F798A" w:rsidRPr="007D6AD5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 w:rsidRPr="007D6AD5">
        <w:t>z tytułu odstąpienia od umowy z przyczyn występujących po stronie Wykonawcy w wysokości 10% wynagrodzenia określonego w § 3 ust.1</w:t>
      </w:r>
    </w:p>
    <w:p w14:paraId="1D22ABFC" w14:textId="7B68D63D" w:rsidR="002F798A" w:rsidRPr="00166E66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 w:rsidRPr="007D6AD5">
        <w:t xml:space="preserve">Zamawiający zapłaci Wykonawcy karę umowną w przypadku odstąpienia od umowy z przyczyn zależnych od </w:t>
      </w:r>
      <w:r w:rsidR="00166E66">
        <w:t>Zamawiającego</w:t>
      </w:r>
      <w:r w:rsidRPr="007D6AD5">
        <w:t xml:space="preserve"> w wysokości 10% wynagrodzenia określonego w § 3 ust. 1.</w:t>
      </w:r>
    </w:p>
    <w:p w14:paraId="787A4C15" w14:textId="77777777" w:rsidR="00166E66" w:rsidRDefault="00166E66" w:rsidP="00166E66">
      <w:pPr>
        <w:numPr>
          <w:ilvl w:val="0"/>
          <w:numId w:val="12"/>
        </w:numPr>
        <w:tabs>
          <w:tab w:val="left" w:pos="424"/>
        </w:tabs>
        <w:spacing w:line="267" w:lineRule="auto"/>
        <w:ind w:right="20"/>
      </w:pPr>
      <w:r>
        <w:t>Zamawiającemu przysługuje prawo do odszkodowania uzupełniającego w przypadku, gdy poniesiona przez niego szkoda przekracza wysokość kar umownych.</w:t>
      </w:r>
    </w:p>
    <w:p w14:paraId="562C9E7D" w14:textId="77777777" w:rsidR="002F798A" w:rsidRPr="007D6AD5" w:rsidRDefault="002F798A" w:rsidP="002F798A">
      <w:pPr>
        <w:spacing w:before="120" w:after="120"/>
        <w:jc w:val="center"/>
        <w:rPr>
          <w:szCs w:val="20"/>
        </w:rPr>
      </w:pPr>
      <w:r w:rsidRPr="007D6AD5">
        <w:rPr>
          <w:b/>
        </w:rPr>
        <w:t>§ 5</w:t>
      </w:r>
    </w:p>
    <w:p w14:paraId="2BD6444B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5606C8FC" w14:textId="11FCA42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 xml:space="preserve">§ </w:t>
      </w:r>
      <w:r w:rsidR="00166E66">
        <w:rPr>
          <w:b/>
          <w:bCs/>
        </w:rPr>
        <w:t>6</w:t>
      </w:r>
    </w:p>
    <w:p w14:paraId="61C19D5A" w14:textId="77777777" w:rsidR="00B9390E" w:rsidRPr="007D6AD5" w:rsidRDefault="00B9390E" w:rsidP="0001752B">
      <w:pPr>
        <w:spacing w:before="120" w:after="120"/>
        <w:jc w:val="both"/>
        <w:rPr>
          <w:color w:val="000000"/>
          <w:kern w:val="24"/>
          <w:szCs w:val="20"/>
        </w:rPr>
      </w:pPr>
      <w:r w:rsidRPr="007D6AD5">
        <w:rPr>
          <w:color w:val="000000"/>
          <w:kern w:val="24"/>
          <w:szCs w:val="20"/>
        </w:rPr>
        <w:t>Wszystkie zmiany postanowień zawartej umowy wymagają</w:t>
      </w:r>
      <w:r w:rsidRPr="007D6AD5">
        <w:rPr>
          <w:color w:val="000000"/>
          <w:kern w:val="24"/>
        </w:rPr>
        <w:t xml:space="preserve"> zgody obu stron i zachowania formy pisemnej (aneks) pod rygorem nieważności.</w:t>
      </w:r>
    </w:p>
    <w:p w14:paraId="2BA7B912" w14:textId="43869446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 xml:space="preserve">§ </w:t>
      </w:r>
      <w:r w:rsidR="00166E66">
        <w:rPr>
          <w:b/>
          <w:bCs/>
        </w:rPr>
        <w:t>7</w:t>
      </w:r>
    </w:p>
    <w:p w14:paraId="5C73B65D" w14:textId="0062ABA6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>Właściwym dla rozpoznania sporów wynikłych na tle realizacji niniejszej umowy jest sąd właściwy dla siedziby Zamawiające</w:t>
      </w:r>
      <w:r w:rsidR="00166E66">
        <w:t>go</w:t>
      </w:r>
      <w:r w:rsidRPr="007D6AD5">
        <w:t xml:space="preserve">. </w:t>
      </w:r>
    </w:p>
    <w:p w14:paraId="5E27EAEB" w14:textId="365B6CE0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 xml:space="preserve">§ </w:t>
      </w:r>
      <w:r w:rsidR="00166E66">
        <w:rPr>
          <w:b/>
          <w:bCs/>
        </w:rPr>
        <w:t>8</w:t>
      </w:r>
    </w:p>
    <w:p w14:paraId="3C6C311B" w14:textId="7161ACBA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>W sprawach nie uregulowanych w niniejszej Umowie stosuje się przepisy Kodeksu Cywilnego</w:t>
      </w:r>
      <w:r w:rsidR="004D0BD1" w:rsidRPr="007D6AD5">
        <w:t>.</w:t>
      </w:r>
    </w:p>
    <w:p w14:paraId="1DA4BCB1" w14:textId="42AD0007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 xml:space="preserve">§ </w:t>
      </w:r>
      <w:r w:rsidR="00166E66">
        <w:rPr>
          <w:b/>
          <w:bCs/>
        </w:rPr>
        <w:t>9</w:t>
      </w:r>
    </w:p>
    <w:p w14:paraId="53E78AA5" w14:textId="77777777" w:rsidR="002F798A" w:rsidRPr="007D6AD5" w:rsidRDefault="002F798A" w:rsidP="002F798A">
      <w:pPr>
        <w:pStyle w:val="Tekstpodstawowy3"/>
        <w:spacing w:before="120" w:after="120"/>
        <w:rPr>
          <w:szCs w:val="20"/>
        </w:rPr>
      </w:pPr>
      <w:r w:rsidRPr="007D6AD5">
        <w:t>Wszelkie załączniki stanowią integralną część niniejszej Umowy.</w:t>
      </w:r>
    </w:p>
    <w:p w14:paraId="5FE3D614" w14:textId="77777777" w:rsidR="00972832" w:rsidRDefault="00972832" w:rsidP="002F798A">
      <w:pPr>
        <w:spacing w:before="120" w:after="120"/>
        <w:jc w:val="center"/>
        <w:rPr>
          <w:b/>
          <w:bCs/>
        </w:rPr>
      </w:pPr>
    </w:p>
    <w:p w14:paraId="74BECC8E" w14:textId="0F60CEF6" w:rsidR="002F798A" w:rsidRPr="007D6AD5" w:rsidRDefault="002F798A" w:rsidP="002F798A">
      <w:pPr>
        <w:spacing w:before="120" w:after="120"/>
        <w:jc w:val="center"/>
        <w:rPr>
          <w:b/>
          <w:bCs/>
          <w:szCs w:val="20"/>
        </w:rPr>
      </w:pPr>
      <w:r w:rsidRPr="007D6AD5">
        <w:rPr>
          <w:b/>
          <w:bCs/>
        </w:rPr>
        <w:t>§ 1</w:t>
      </w:r>
      <w:r w:rsidR="00166E66">
        <w:rPr>
          <w:b/>
          <w:bCs/>
        </w:rPr>
        <w:t>0</w:t>
      </w:r>
    </w:p>
    <w:p w14:paraId="56BA6403" w14:textId="41895131" w:rsidR="002F798A" w:rsidRDefault="002F798A" w:rsidP="002F798A">
      <w:pPr>
        <w:pStyle w:val="Tekstpodstawowy3"/>
        <w:spacing w:before="120" w:after="120"/>
      </w:pPr>
      <w:r w:rsidRPr="007D6AD5">
        <w:t xml:space="preserve">Umowę sporządzono w </w:t>
      </w:r>
      <w:r w:rsidR="00972832">
        <w:t>trzech</w:t>
      </w:r>
      <w:r w:rsidRPr="007D6AD5">
        <w:t xml:space="preserve"> jednobrzmiących egzemplarzach, dwa dla</w:t>
      </w:r>
      <w:r w:rsidR="00972832">
        <w:t xml:space="preserve"> Zamawiającego </w:t>
      </w:r>
      <w:r w:rsidR="00972832">
        <w:br/>
        <w:t>i jeden dla Wykonawcy</w:t>
      </w:r>
      <w:r w:rsidRPr="007D6AD5">
        <w:t>.</w:t>
      </w:r>
    </w:p>
    <w:p w14:paraId="4BFC9905" w14:textId="348734F3" w:rsidR="002D53EC" w:rsidRDefault="002D53EC" w:rsidP="002F798A">
      <w:pPr>
        <w:pStyle w:val="Tekstpodstawowy3"/>
        <w:spacing w:before="120" w:after="120"/>
      </w:pPr>
    </w:p>
    <w:p w14:paraId="420729D7" w14:textId="1CA972C6" w:rsidR="002D53EC" w:rsidRDefault="002D53EC" w:rsidP="002F798A">
      <w:pPr>
        <w:pStyle w:val="Tekstpodstawowy3"/>
        <w:spacing w:before="120" w:after="120"/>
      </w:pPr>
      <w:r>
        <w:t>Załączniki do umowy:</w:t>
      </w:r>
    </w:p>
    <w:p w14:paraId="2BA4E44E" w14:textId="57F30584" w:rsidR="002D53EC" w:rsidRDefault="002D53EC" w:rsidP="002F798A">
      <w:pPr>
        <w:pStyle w:val="Tekstpodstawowy3"/>
        <w:spacing w:before="120" w:after="120"/>
      </w:pPr>
      <w:r>
        <w:t>Opis przedmiotu zamówienia</w:t>
      </w:r>
    </w:p>
    <w:p w14:paraId="0807C1F5" w14:textId="586F50FE" w:rsidR="002D53EC" w:rsidRPr="007D6AD5" w:rsidRDefault="002D53EC" w:rsidP="002F798A">
      <w:pPr>
        <w:pStyle w:val="Tekstpodstawowy3"/>
        <w:spacing w:before="120" w:after="120"/>
        <w:rPr>
          <w:szCs w:val="20"/>
        </w:rPr>
      </w:pPr>
      <w:r>
        <w:t>Oferta Wykonawcy</w:t>
      </w:r>
    </w:p>
    <w:p w14:paraId="479BADD1" w14:textId="77777777" w:rsidR="002F798A" w:rsidRPr="007D6AD5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7D6AD5">
        <w:rPr>
          <w:iCs/>
        </w:rPr>
        <w:tab/>
      </w:r>
      <w:r w:rsidRPr="007D6AD5">
        <w:rPr>
          <w:iCs/>
          <w:u w:val="dotted"/>
        </w:rPr>
        <w:tab/>
      </w:r>
      <w:r w:rsidRPr="007D6AD5">
        <w:rPr>
          <w:iCs/>
        </w:rPr>
        <w:tab/>
      </w:r>
      <w:r w:rsidRPr="007D6AD5">
        <w:rPr>
          <w:iCs/>
          <w:u w:val="dotted"/>
        </w:rPr>
        <w:tab/>
      </w:r>
    </w:p>
    <w:p w14:paraId="3A6805E4" w14:textId="77777777" w:rsidR="002F798A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7D6AD5">
        <w:rPr>
          <w:vertAlign w:val="superscript"/>
        </w:rPr>
        <w:tab/>
        <w:t>Zamawiający</w:t>
      </w:r>
      <w:r w:rsidRPr="007D6AD5">
        <w:rPr>
          <w:vertAlign w:val="superscript"/>
        </w:rPr>
        <w:tab/>
        <w:t>Wykonawca</w:t>
      </w:r>
    </w:p>
    <w:sectPr w:rsidR="002F7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601B4" w14:textId="77777777" w:rsidR="000B1E54" w:rsidRDefault="000B1E54" w:rsidP="000B1E54">
      <w:r>
        <w:separator/>
      </w:r>
    </w:p>
  </w:endnote>
  <w:endnote w:type="continuationSeparator" w:id="0">
    <w:p w14:paraId="3F109AA8" w14:textId="77777777" w:rsidR="000B1E54" w:rsidRDefault="000B1E54" w:rsidP="000B1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6532D" w14:textId="77777777" w:rsidR="000B1E54" w:rsidRDefault="000B1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15037" w14:textId="77777777" w:rsidR="000B1E54" w:rsidRDefault="000B1E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D730D" w14:textId="77777777" w:rsidR="000B1E54" w:rsidRDefault="000B1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13320" w14:textId="77777777" w:rsidR="000B1E54" w:rsidRDefault="000B1E54" w:rsidP="000B1E54">
      <w:r>
        <w:separator/>
      </w:r>
    </w:p>
  </w:footnote>
  <w:footnote w:type="continuationSeparator" w:id="0">
    <w:p w14:paraId="6717AD3F" w14:textId="77777777" w:rsidR="000B1E54" w:rsidRDefault="000B1E54" w:rsidP="000B1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58252" w14:textId="77777777" w:rsidR="000B1E54" w:rsidRDefault="000B1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ECCBF" w14:textId="77777777" w:rsidR="000B1E54" w:rsidRDefault="000B1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3F35B" w14:textId="77777777" w:rsidR="000B1E54" w:rsidRDefault="000B1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2463B9E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C96"/>
    <w:rsid w:val="0001752B"/>
    <w:rsid w:val="000B1E54"/>
    <w:rsid w:val="00166E66"/>
    <w:rsid w:val="00203486"/>
    <w:rsid w:val="002D53EC"/>
    <w:rsid w:val="002F798A"/>
    <w:rsid w:val="0039638F"/>
    <w:rsid w:val="004D0BD1"/>
    <w:rsid w:val="004E5397"/>
    <w:rsid w:val="005B12F0"/>
    <w:rsid w:val="007D6AD5"/>
    <w:rsid w:val="00847DA8"/>
    <w:rsid w:val="00966E4F"/>
    <w:rsid w:val="00972832"/>
    <w:rsid w:val="00B302B7"/>
    <w:rsid w:val="00B9390E"/>
    <w:rsid w:val="00D96F3F"/>
    <w:rsid w:val="00DC0C85"/>
    <w:rsid w:val="00F55AC8"/>
    <w:rsid w:val="00FB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2482B3"/>
  <w15:chartTrackingRefBased/>
  <w15:docId w15:val="{E2BAD071-BC19-4C8E-B709-63E197A6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0B1E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B1E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6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3</Pages>
  <Words>503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Bogdan Pacek</dc:creator>
  <cp:keywords/>
  <dc:description/>
  <cp:lastModifiedBy>Bogdan Pacek</cp:lastModifiedBy>
  <cp:revision>4</cp:revision>
  <cp:lastPrinted>2020-01-09T11:26:00Z</cp:lastPrinted>
  <dcterms:created xsi:type="dcterms:W3CDTF">2020-01-09T11:26:00Z</dcterms:created>
  <dcterms:modified xsi:type="dcterms:W3CDTF">2020-01-09T11:48:00Z</dcterms:modified>
</cp:coreProperties>
</file>