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427083" w:rsidP="001A443E">
      <w:pPr>
        <w:jc w:val="right"/>
        <w:rPr>
          <w:b/>
          <w:bCs/>
          <w:sz w:val="24"/>
        </w:rPr>
      </w:pPr>
      <w:r w:rsidRPr="0042708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27083">
        <w:rPr>
          <w:sz w:val="24"/>
        </w:rPr>
        <w:t>2020-01-08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27083" w:rsidP="0018613E">
      <w:pPr>
        <w:spacing w:after="40"/>
        <w:rPr>
          <w:b/>
          <w:bCs/>
          <w:sz w:val="24"/>
        </w:rPr>
      </w:pPr>
      <w:r w:rsidRPr="00427083">
        <w:rPr>
          <w:b/>
          <w:bCs/>
          <w:sz w:val="24"/>
        </w:rPr>
        <w:t>Politechnika Częstochowska</w:t>
      </w:r>
    </w:p>
    <w:p w:rsidR="00A80738" w:rsidRPr="0018613E" w:rsidRDefault="00427083" w:rsidP="00A80738">
      <w:pPr>
        <w:rPr>
          <w:bCs/>
          <w:sz w:val="24"/>
        </w:rPr>
      </w:pPr>
      <w:r w:rsidRPr="0042708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27083">
        <w:rPr>
          <w:bCs/>
          <w:sz w:val="24"/>
        </w:rPr>
        <w:t>69</w:t>
      </w:r>
    </w:p>
    <w:p w:rsidR="00A80738" w:rsidRPr="0018613E" w:rsidRDefault="00427083" w:rsidP="00A80738">
      <w:pPr>
        <w:rPr>
          <w:bCs/>
          <w:sz w:val="24"/>
        </w:rPr>
      </w:pPr>
      <w:r w:rsidRPr="0042708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2708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27083" w:rsidRPr="00427083">
        <w:rPr>
          <w:b/>
          <w:sz w:val="24"/>
          <w:szCs w:val="24"/>
        </w:rPr>
        <w:t>ZP/U-59/19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7083" w:rsidRPr="0042708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27083" w:rsidP="00CB5EDB">
      <w:pPr>
        <w:pStyle w:val="Tekstpodstawowywcity"/>
        <w:spacing w:before="120" w:after="240"/>
        <w:ind w:firstLine="0"/>
        <w:jc w:val="center"/>
      </w:pPr>
      <w:r w:rsidRPr="00427083">
        <w:rPr>
          <w:b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27083" w:rsidRPr="00427083">
        <w:rPr>
          <w:sz w:val="24"/>
          <w:szCs w:val="24"/>
        </w:rPr>
        <w:t>(</w:t>
      </w:r>
      <w:proofErr w:type="spellStart"/>
      <w:r w:rsidR="00427083" w:rsidRPr="00427083">
        <w:rPr>
          <w:sz w:val="24"/>
          <w:szCs w:val="24"/>
        </w:rPr>
        <w:t>t.j</w:t>
      </w:r>
      <w:proofErr w:type="spellEnd"/>
      <w:r w:rsidR="00427083" w:rsidRPr="00427083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27083" w:rsidRPr="00427083">
        <w:rPr>
          <w:sz w:val="24"/>
          <w:szCs w:val="24"/>
        </w:rPr>
        <w:t>08/01/2020</w:t>
      </w:r>
      <w:r w:rsidRPr="00FF4AB1">
        <w:rPr>
          <w:sz w:val="24"/>
          <w:szCs w:val="24"/>
        </w:rPr>
        <w:t xml:space="preserve"> o godz. </w:t>
      </w:r>
      <w:r w:rsidR="00427083" w:rsidRPr="00427083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1 zamówienia w wysokości 84 436.00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2 zamówienia w wysokości 33 600.01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3 zamówienia w wysokości 43 200.00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4 zamówienia w wysokości 14 688.00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5 zamówienia w wysokości 23 370.00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6 zamówienia w wysokości 9 470.00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7 zamówienia w wysokości 1 772.00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8 zamówienia w wysokości 18 852.90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9 zamówienia w wysokości 46 881.88 zł brutto;</w:t>
            </w:r>
          </w:p>
        </w:tc>
      </w:tr>
      <w:tr w:rsidR="00427083" w:rsidRPr="006646D9" w:rsidTr="00D927EB">
        <w:trPr>
          <w:trHeight w:val="70"/>
        </w:trPr>
        <w:tc>
          <w:tcPr>
            <w:tcW w:w="9214" w:type="dxa"/>
          </w:tcPr>
          <w:p w:rsidR="00427083" w:rsidRPr="00A3048A" w:rsidRDefault="00427083" w:rsidP="00D927E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27083">
              <w:rPr>
                <w:sz w:val="24"/>
                <w:szCs w:val="24"/>
              </w:rPr>
              <w:t>części 10 zamówienia w wysokości 7 380.00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268"/>
        <w:gridCol w:w="1275"/>
        <w:gridCol w:w="1276"/>
        <w:gridCol w:w="1418"/>
        <w:gridCol w:w="1275"/>
      </w:tblGrid>
      <w:tr w:rsidR="00C94D43" w:rsidRPr="00075CD0" w:rsidTr="00E212A0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E212A0" w:rsidP="00075CD0">
            <w:pPr>
              <w:jc w:val="center"/>
            </w:pPr>
            <w:r>
              <w:t>Czas reakcji serwisu na przystąpienie do usunięcia awarii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Lider Konsorcjum  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o.o./ </w:t>
            </w:r>
            <w:proofErr w:type="spellStart"/>
            <w:r w:rsidRPr="00427083">
              <w:t>Stekop</w:t>
            </w:r>
            <w:proofErr w:type="spellEnd"/>
            <w:r w:rsidRPr="00427083">
              <w:t xml:space="preserve"> S.A.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98 559.68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lastRenderedPageBreak/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5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Lider Konsorcjum  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o.o./ </w:t>
            </w:r>
            <w:proofErr w:type="spellStart"/>
            <w:r w:rsidRPr="00427083">
              <w:t>Stekop</w:t>
            </w:r>
            <w:proofErr w:type="spellEnd"/>
            <w:r w:rsidRPr="00427083">
              <w:t xml:space="preserve"> S.A.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17 088.96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6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Lider Konsorcjum  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o.o./ </w:t>
            </w:r>
            <w:proofErr w:type="spellStart"/>
            <w:r w:rsidRPr="00427083">
              <w:t>Stekop</w:t>
            </w:r>
            <w:proofErr w:type="spellEnd"/>
            <w:r w:rsidRPr="00427083">
              <w:t xml:space="preserve"> S.A.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8 580.50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7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Lider Konsorcjum  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o.o./ </w:t>
            </w:r>
            <w:proofErr w:type="spellStart"/>
            <w:r w:rsidRPr="00427083">
              <w:t>Stekop</w:t>
            </w:r>
            <w:proofErr w:type="spellEnd"/>
            <w:r w:rsidRPr="00427083">
              <w:t xml:space="preserve"> S.A.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1 623.60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8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Lider Konsorcjum  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o.o./ </w:t>
            </w:r>
            <w:proofErr w:type="spellStart"/>
            <w:r w:rsidRPr="00427083">
              <w:t>Stekop</w:t>
            </w:r>
            <w:proofErr w:type="spellEnd"/>
            <w:r w:rsidRPr="00427083">
              <w:t xml:space="preserve"> S.A.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8 250.00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9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Lider Konsorcjum  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o.o./ </w:t>
            </w:r>
            <w:proofErr w:type="spellStart"/>
            <w:r w:rsidRPr="00427083">
              <w:t>Stekop</w:t>
            </w:r>
            <w:proofErr w:type="spellEnd"/>
            <w:r w:rsidRPr="00427083">
              <w:t xml:space="preserve"> S.A.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88 560.00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10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Lider Konsorcjum  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o.o./ </w:t>
            </w:r>
            <w:proofErr w:type="spellStart"/>
            <w:r w:rsidRPr="00427083">
              <w:t>Stekop</w:t>
            </w:r>
            <w:proofErr w:type="spellEnd"/>
            <w:r w:rsidRPr="00427083">
              <w:t xml:space="preserve"> S.A.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14 760.00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2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33 553.68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42 292.08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4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Cerber </w:t>
            </w:r>
            <w:proofErr w:type="spellStart"/>
            <w:r w:rsidRPr="00427083">
              <w:t>Fire</w:t>
            </w:r>
            <w:proofErr w:type="spellEnd"/>
            <w:r w:rsidRPr="00427083">
              <w:t xml:space="preserve"> Security Sp. z o.o.</w:t>
            </w:r>
          </w:p>
          <w:p w:rsidR="00427083" w:rsidRPr="00CB5EDB" w:rsidRDefault="00427083" w:rsidP="00D927EB">
            <w:r w:rsidRPr="00427083">
              <w:t>Mirowska</w:t>
            </w:r>
            <w:r w:rsidRPr="00CB5EDB">
              <w:t xml:space="preserve"> </w:t>
            </w:r>
            <w:r w:rsidRPr="00427083">
              <w:t>157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42-202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16 156.80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86 904.00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2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30 816.00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lastRenderedPageBreak/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lastRenderedPageBreak/>
              <w:t>42 888.00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4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16 392.00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5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18 592.00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6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8 688.00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7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3 192.00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8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7 480.00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9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94 464.00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  <w:tr w:rsidR="00427083" w:rsidRPr="00075CD0" w:rsidTr="00E212A0">
        <w:tc>
          <w:tcPr>
            <w:tcW w:w="709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10</w:t>
            </w:r>
          </w:p>
        </w:tc>
        <w:tc>
          <w:tcPr>
            <w:tcW w:w="2268" w:type="dxa"/>
            <w:shd w:val="clear" w:color="auto" w:fill="auto"/>
          </w:tcPr>
          <w:p w:rsidR="00427083" w:rsidRPr="00CB5EDB" w:rsidRDefault="00427083" w:rsidP="00D927EB">
            <w:pPr>
              <w:spacing w:before="40"/>
            </w:pPr>
            <w:r w:rsidRPr="00427083">
              <w:t xml:space="preserve">INSAL Elektroniczne Systemy Zabezpieczeń mgr inż. Stanisław </w:t>
            </w:r>
            <w:proofErr w:type="spellStart"/>
            <w:r w:rsidRPr="00427083">
              <w:t>Żesławski</w:t>
            </w:r>
            <w:proofErr w:type="spellEnd"/>
          </w:p>
          <w:p w:rsidR="00427083" w:rsidRPr="00CB5EDB" w:rsidRDefault="00427083" w:rsidP="00D927EB">
            <w:r w:rsidRPr="00427083">
              <w:t>Popiełuszki</w:t>
            </w:r>
            <w:r w:rsidRPr="00CB5EDB">
              <w:t xml:space="preserve"> </w:t>
            </w:r>
            <w:r w:rsidRPr="00427083">
              <w:t>18</w:t>
            </w:r>
            <w:r w:rsidRPr="00CB5EDB">
              <w:t xml:space="preserve"> </w:t>
            </w:r>
          </w:p>
          <w:p w:rsidR="00427083" w:rsidRPr="00CB5EDB" w:rsidRDefault="00427083" w:rsidP="00D927EB">
            <w:pPr>
              <w:spacing w:before="40" w:after="40"/>
              <w:jc w:val="both"/>
            </w:pPr>
            <w:r w:rsidRPr="00427083">
              <w:t>42-217</w:t>
            </w:r>
            <w:r w:rsidRPr="00CB5EDB">
              <w:t xml:space="preserve"> </w:t>
            </w:r>
            <w:r w:rsidRPr="00427083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13 896.00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do 1 h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27083" w:rsidRPr="00CB5EDB" w:rsidRDefault="00427083" w:rsidP="00D927EB">
            <w:pPr>
              <w:spacing w:before="120" w:after="120"/>
              <w:jc w:val="center"/>
            </w:pPr>
            <w:r w:rsidRPr="00427083">
              <w:t>zgodnie ze SIWZ</w:t>
            </w:r>
          </w:p>
        </w:tc>
      </w:tr>
    </w:tbl>
    <w:p w:rsidR="00F540AF" w:rsidRPr="006F2A7D" w:rsidRDefault="00F540AF" w:rsidP="00F540AF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2AC" w:rsidRDefault="007732AC">
      <w:r>
        <w:separator/>
      </w:r>
    </w:p>
  </w:endnote>
  <w:endnote w:type="continuationSeparator" w:id="0">
    <w:p w:rsidR="007732AC" w:rsidRDefault="0077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F540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0A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40A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32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2AC" w:rsidRDefault="007732AC">
      <w:r>
        <w:separator/>
      </w:r>
    </w:p>
  </w:footnote>
  <w:footnote w:type="continuationSeparator" w:id="0">
    <w:p w:rsidR="007732AC" w:rsidRDefault="00773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83" w:rsidRDefault="004270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83" w:rsidRDefault="004270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83" w:rsidRDefault="004270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2AC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27083"/>
    <w:rsid w:val="004C7E9B"/>
    <w:rsid w:val="005028C0"/>
    <w:rsid w:val="00617D11"/>
    <w:rsid w:val="00647371"/>
    <w:rsid w:val="00651764"/>
    <w:rsid w:val="00666480"/>
    <w:rsid w:val="0069085C"/>
    <w:rsid w:val="007732A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212A0"/>
    <w:rsid w:val="00E314E0"/>
    <w:rsid w:val="00EB7963"/>
    <w:rsid w:val="00F273AC"/>
    <w:rsid w:val="00F540AF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B84493-B9CC-4D1A-ABB4-4A0B904E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783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2020-01-08T11:07:00Z</dcterms:created>
  <dcterms:modified xsi:type="dcterms:W3CDTF">2020-01-08T11:07:00Z</dcterms:modified>
</cp:coreProperties>
</file>