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8739DC" w:rsidRPr="00CC53A1" w:rsidRDefault="008739DC" w:rsidP="00CE3270">
      <w:pPr>
        <w:spacing w:line="360" w:lineRule="auto"/>
        <w:rPr>
          <w:b/>
          <w:bCs/>
          <w:color w:val="000000"/>
          <w:sz w:val="22"/>
          <w:szCs w:val="22"/>
        </w:rPr>
      </w:pPr>
      <w:r w:rsidRPr="00CC53A1">
        <w:rPr>
          <w:b/>
          <w:bCs/>
          <w:color w:val="000000"/>
          <w:sz w:val="22"/>
          <w:szCs w:val="22"/>
        </w:rPr>
        <w:t>Politechnika Rzeszowska</w:t>
      </w:r>
    </w:p>
    <w:p w:rsidR="00CE3270" w:rsidRPr="00CC53A1" w:rsidRDefault="008739DC" w:rsidP="00CE3270">
      <w:pPr>
        <w:spacing w:line="360" w:lineRule="auto"/>
        <w:rPr>
          <w:b/>
          <w:bCs/>
          <w:color w:val="000000"/>
          <w:sz w:val="22"/>
          <w:szCs w:val="22"/>
        </w:rPr>
      </w:pPr>
      <w:r w:rsidRPr="00CC53A1">
        <w:rPr>
          <w:b/>
          <w:bCs/>
          <w:color w:val="000000"/>
          <w:sz w:val="22"/>
          <w:szCs w:val="22"/>
        </w:rPr>
        <w:t>Dział Logistyki i Zamówień Publicznych</w:t>
      </w:r>
      <w:r w:rsidR="00CE3270" w:rsidRPr="00CC53A1">
        <w:rPr>
          <w:b/>
          <w:bCs/>
          <w:color w:val="000000"/>
          <w:sz w:val="22"/>
          <w:szCs w:val="22"/>
        </w:rPr>
        <w:t>,</w:t>
      </w:r>
    </w:p>
    <w:p w:rsidR="00CE3270" w:rsidRPr="00CC53A1" w:rsidRDefault="008739DC" w:rsidP="00CE3270">
      <w:pPr>
        <w:spacing w:line="360" w:lineRule="auto"/>
        <w:rPr>
          <w:color w:val="000000"/>
          <w:sz w:val="22"/>
          <w:szCs w:val="22"/>
        </w:rPr>
      </w:pPr>
      <w:r w:rsidRPr="00CC53A1">
        <w:rPr>
          <w:color w:val="000000"/>
          <w:sz w:val="22"/>
          <w:szCs w:val="22"/>
        </w:rPr>
        <w:t>Al. Powstańców Warszawy</w:t>
      </w:r>
      <w:r w:rsidR="00CE3270" w:rsidRPr="00CC53A1">
        <w:rPr>
          <w:color w:val="000000"/>
          <w:sz w:val="22"/>
          <w:szCs w:val="22"/>
        </w:rPr>
        <w:t xml:space="preserve"> </w:t>
      </w:r>
      <w:r w:rsidRPr="00CC53A1">
        <w:rPr>
          <w:color w:val="000000"/>
          <w:sz w:val="22"/>
          <w:szCs w:val="22"/>
        </w:rPr>
        <w:t>12</w:t>
      </w:r>
      <w:r w:rsidR="00CE3270" w:rsidRPr="00CC53A1">
        <w:rPr>
          <w:color w:val="000000"/>
          <w:sz w:val="22"/>
          <w:szCs w:val="22"/>
        </w:rPr>
        <w:t xml:space="preserve"> ,</w:t>
      </w:r>
    </w:p>
    <w:p w:rsidR="00CE3270" w:rsidRPr="00CC53A1" w:rsidRDefault="008739DC" w:rsidP="00CE3270">
      <w:pPr>
        <w:spacing w:line="360" w:lineRule="auto"/>
        <w:rPr>
          <w:color w:val="000000"/>
          <w:sz w:val="22"/>
          <w:szCs w:val="22"/>
        </w:rPr>
      </w:pPr>
      <w:r w:rsidRPr="00CC53A1">
        <w:rPr>
          <w:color w:val="000000"/>
          <w:sz w:val="22"/>
          <w:szCs w:val="22"/>
        </w:rPr>
        <w:t>35-959</w:t>
      </w:r>
      <w:r w:rsidR="00CE3270" w:rsidRPr="00CC53A1">
        <w:rPr>
          <w:color w:val="000000"/>
          <w:sz w:val="22"/>
          <w:szCs w:val="22"/>
        </w:rPr>
        <w:t xml:space="preserve"> </w:t>
      </w:r>
      <w:r w:rsidRPr="00CC53A1">
        <w:rPr>
          <w:color w:val="000000"/>
          <w:sz w:val="22"/>
          <w:szCs w:val="22"/>
        </w:rPr>
        <w:t>Rzeszów</w:t>
      </w:r>
      <w:r w:rsidR="00CE3270" w:rsidRPr="00CC53A1">
        <w:rPr>
          <w:color w:val="000000"/>
          <w:sz w:val="22"/>
          <w:szCs w:val="22"/>
        </w:rPr>
        <w:t xml:space="preserve">, woj. </w:t>
      </w:r>
      <w:r w:rsidRPr="00CC53A1">
        <w:rPr>
          <w:color w:val="000000"/>
          <w:sz w:val="22"/>
          <w:szCs w:val="22"/>
        </w:rPr>
        <w:t>podkarpackie</w:t>
      </w:r>
      <w:r w:rsidR="00CE3270" w:rsidRPr="00CC53A1">
        <w:rPr>
          <w:color w:val="000000"/>
          <w:sz w:val="22"/>
          <w:szCs w:val="22"/>
        </w:rPr>
        <w:t>,</w:t>
      </w:r>
    </w:p>
    <w:p w:rsidR="00CE3270" w:rsidRPr="00CC53A1" w:rsidRDefault="00CE3270" w:rsidP="00CE3270">
      <w:pPr>
        <w:spacing w:line="360" w:lineRule="auto"/>
        <w:rPr>
          <w:color w:val="000000"/>
          <w:sz w:val="22"/>
          <w:szCs w:val="22"/>
          <w:lang w:val="en-US"/>
        </w:rPr>
      </w:pPr>
      <w:r w:rsidRPr="00CC53A1">
        <w:rPr>
          <w:color w:val="000000"/>
          <w:sz w:val="22"/>
          <w:szCs w:val="22"/>
          <w:lang w:val="en-US"/>
        </w:rPr>
        <w:t xml:space="preserve">tel. </w:t>
      </w:r>
      <w:r w:rsidR="008739DC" w:rsidRPr="00CC53A1">
        <w:rPr>
          <w:color w:val="000000"/>
          <w:sz w:val="22"/>
          <w:szCs w:val="22"/>
          <w:lang w:val="en-US"/>
        </w:rPr>
        <w:t>(017)017 7432175</w:t>
      </w:r>
      <w:r w:rsidRPr="00CC53A1">
        <w:rPr>
          <w:color w:val="000000"/>
          <w:sz w:val="22"/>
          <w:szCs w:val="22"/>
          <w:lang w:val="en-US"/>
        </w:rPr>
        <w:t xml:space="preserve">, fax </w:t>
      </w:r>
      <w:r w:rsidR="008739DC" w:rsidRPr="00CC53A1">
        <w:rPr>
          <w:color w:val="000000"/>
          <w:sz w:val="22"/>
          <w:szCs w:val="22"/>
          <w:lang w:val="en-US"/>
        </w:rPr>
        <w:t>(017)7432175</w:t>
      </w:r>
      <w:r w:rsidRPr="00CC53A1">
        <w:rPr>
          <w:color w:val="000000"/>
          <w:sz w:val="22"/>
          <w:szCs w:val="22"/>
          <w:lang w:val="en-US"/>
        </w:rPr>
        <w:t>,</w:t>
      </w:r>
    </w:p>
    <w:p w:rsidR="00CE3270" w:rsidRPr="00CC53A1" w:rsidRDefault="00CE3270" w:rsidP="00CE3270">
      <w:pPr>
        <w:spacing w:line="360" w:lineRule="auto"/>
        <w:rPr>
          <w:color w:val="000000"/>
          <w:sz w:val="22"/>
          <w:szCs w:val="22"/>
          <w:lang w:val="en-US"/>
        </w:rPr>
      </w:pPr>
    </w:p>
    <w:p w:rsidR="00CE3270" w:rsidRPr="00CC53A1" w:rsidRDefault="00CE3270" w:rsidP="00CC53A1">
      <w:pPr>
        <w:spacing w:line="360" w:lineRule="auto"/>
        <w:jc w:val="both"/>
        <w:rPr>
          <w:color w:val="000000"/>
          <w:sz w:val="22"/>
          <w:szCs w:val="22"/>
        </w:rPr>
      </w:pPr>
      <w:r w:rsidRPr="00CC53A1">
        <w:rPr>
          <w:color w:val="000000"/>
          <w:sz w:val="22"/>
          <w:szCs w:val="22"/>
        </w:rPr>
        <w:t xml:space="preserve">niniejszym informuje o wyniku postępowania na </w:t>
      </w:r>
      <w:r w:rsidR="008739DC" w:rsidRPr="00CC53A1">
        <w:rPr>
          <w:b/>
          <w:color w:val="000000"/>
          <w:sz w:val="22"/>
          <w:szCs w:val="22"/>
        </w:rPr>
        <w:t>Przebudowa wybranych pomieszczeń w budynku S Wydziału Zarządzania Politechniki Rzeszowskiej.</w:t>
      </w:r>
      <w:r w:rsidRPr="00CC53A1">
        <w:rPr>
          <w:color w:val="000000"/>
          <w:sz w:val="22"/>
          <w:szCs w:val="22"/>
        </w:rPr>
        <w:t>.</w:t>
      </w:r>
    </w:p>
    <w:p w:rsidR="00CE3270" w:rsidRPr="00CC53A1" w:rsidRDefault="00CE3270" w:rsidP="00CE3270">
      <w:pPr>
        <w:spacing w:line="360" w:lineRule="auto"/>
        <w:rPr>
          <w:color w:val="000000"/>
          <w:sz w:val="22"/>
          <w:szCs w:val="22"/>
        </w:rPr>
      </w:pPr>
    </w:p>
    <w:p w:rsidR="00CE3270" w:rsidRPr="00CC53A1" w:rsidRDefault="00CE3270" w:rsidP="00CE3270">
      <w:pPr>
        <w:spacing w:line="360" w:lineRule="auto"/>
        <w:rPr>
          <w:color w:val="000000"/>
          <w:sz w:val="22"/>
          <w:szCs w:val="22"/>
        </w:rPr>
      </w:pPr>
      <w:r w:rsidRPr="00CC53A1">
        <w:rPr>
          <w:color w:val="000000"/>
          <w:sz w:val="22"/>
          <w:szCs w:val="22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739DC" w:rsidRPr="00CC53A1" w:rsidTr="00202B83">
        <w:trPr>
          <w:cantSplit/>
        </w:trPr>
        <w:tc>
          <w:tcPr>
            <w:tcW w:w="9640" w:type="dxa"/>
          </w:tcPr>
          <w:p w:rsidR="008739DC" w:rsidRPr="00CC53A1" w:rsidRDefault="008739DC" w:rsidP="00202B83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CC53A1">
              <w:rPr>
                <w:bCs/>
                <w:sz w:val="22"/>
                <w:szCs w:val="22"/>
              </w:rPr>
              <w:t>dla zadania:</w:t>
            </w:r>
            <w:r w:rsidRPr="00CC53A1">
              <w:rPr>
                <w:b/>
                <w:sz w:val="22"/>
                <w:szCs w:val="22"/>
              </w:rPr>
              <w:t xml:space="preserve"> </w:t>
            </w:r>
            <w:r w:rsidRPr="00CC53A1">
              <w:rPr>
                <w:sz w:val="22"/>
                <w:szCs w:val="22"/>
              </w:rPr>
              <w:t>Przedmiotem zamówienia jest przebudowa wybranych pomieszczeń na laboratoria dla potrzeb Wydziału Zarządzania Politechniki Rzeszowskiej.</w:t>
            </w:r>
          </w:p>
          <w:p w:rsidR="008739DC" w:rsidRPr="00CC53A1" w:rsidRDefault="008739DC" w:rsidP="00202B83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CC53A1">
              <w:rPr>
                <w:b/>
                <w:sz w:val="22"/>
                <w:szCs w:val="22"/>
              </w:rPr>
              <w:t>Zakład Remontowo - Budowlany Jerzy Świder</w:t>
            </w:r>
          </w:p>
          <w:p w:rsidR="008739DC" w:rsidRPr="00CC53A1" w:rsidRDefault="008739DC" w:rsidP="00202B83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CC53A1">
              <w:rPr>
                <w:b/>
                <w:sz w:val="22"/>
                <w:szCs w:val="22"/>
              </w:rPr>
              <w:t>36-046 Zgłobień</w:t>
            </w:r>
          </w:p>
          <w:p w:rsidR="008739DC" w:rsidRPr="00CC53A1" w:rsidRDefault="008739DC" w:rsidP="00202B83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CC53A1">
              <w:rPr>
                <w:b/>
                <w:sz w:val="22"/>
                <w:szCs w:val="22"/>
              </w:rPr>
              <w:t>Nosówka 197</w:t>
            </w:r>
          </w:p>
          <w:p w:rsidR="008739DC" w:rsidRPr="00CC53A1" w:rsidRDefault="008739DC" w:rsidP="00202B83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CC53A1">
              <w:rPr>
                <w:b/>
                <w:bCs/>
                <w:sz w:val="22"/>
                <w:szCs w:val="22"/>
              </w:rPr>
              <w:t>Cena oferty -</w:t>
            </w:r>
            <w:r w:rsidRPr="00CC53A1">
              <w:rPr>
                <w:sz w:val="22"/>
                <w:szCs w:val="22"/>
              </w:rPr>
              <w:t xml:space="preserve"> </w:t>
            </w:r>
            <w:r w:rsidRPr="00CC53A1">
              <w:rPr>
                <w:b/>
                <w:sz w:val="22"/>
                <w:szCs w:val="22"/>
              </w:rPr>
              <w:t>184 046.32 zł</w:t>
            </w:r>
          </w:p>
          <w:p w:rsidR="008739DC" w:rsidRPr="00CC53A1" w:rsidRDefault="008739DC" w:rsidP="00202B83">
            <w:pPr>
              <w:spacing w:before="120" w:after="120"/>
              <w:ind w:left="180" w:firstLine="74"/>
              <w:jc w:val="both"/>
              <w:rPr>
                <w:color w:val="000000"/>
                <w:sz w:val="22"/>
                <w:szCs w:val="22"/>
              </w:rPr>
            </w:pPr>
            <w:r w:rsidRPr="00CC53A1">
              <w:rPr>
                <w:color w:val="000000"/>
                <w:sz w:val="22"/>
                <w:szCs w:val="22"/>
              </w:rPr>
              <w:t>Uzasadnienie wyboru:</w:t>
            </w:r>
          </w:p>
          <w:p w:rsidR="008739DC" w:rsidRPr="00CC53A1" w:rsidRDefault="008739DC" w:rsidP="00202B83">
            <w:pPr>
              <w:spacing w:line="360" w:lineRule="auto"/>
              <w:ind w:left="254"/>
              <w:jc w:val="both"/>
              <w:rPr>
                <w:sz w:val="22"/>
                <w:szCs w:val="22"/>
              </w:rPr>
            </w:pPr>
            <w:r w:rsidRPr="00CC53A1">
              <w:rPr>
                <w:sz w:val="22"/>
                <w:szCs w:val="22"/>
              </w:rPr>
              <w:t>najkorzystniejsza oferta wg przyjętych kryteriów</w:t>
            </w:r>
          </w:p>
        </w:tc>
      </w:tr>
    </w:tbl>
    <w:p w:rsidR="00CE3270" w:rsidRPr="00CC53A1" w:rsidRDefault="00CE3270" w:rsidP="00CE3270">
      <w:pPr>
        <w:spacing w:line="360" w:lineRule="auto"/>
        <w:rPr>
          <w:color w:val="000000"/>
          <w:sz w:val="22"/>
          <w:szCs w:val="22"/>
        </w:rPr>
      </w:pPr>
    </w:p>
    <w:p w:rsidR="00CE3270" w:rsidRPr="00CC53A1" w:rsidRDefault="00CE3270" w:rsidP="00CE3270">
      <w:pPr>
        <w:spacing w:before="120" w:after="120"/>
        <w:jc w:val="both"/>
        <w:rPr>
          <w:color w:val="000000"/>
          <w:sz w:val="22"/>
          <w:szCs w:val="22"/>
        </w:rPr>
      </w:pPr>
      <w:r w:rsidRPr="00CC53A1">
        <w:rPr>
          <w:color w:val="000000"/>
          <w:sz w:val="22"/>
          <w:szCs w:val="22"/>
        </w:rPr>
        <w:t>Streszczenie oceny i porównania złożonych ofert</w:t>
      </w:r>
    </w:p>
    <w:tbl>
      <w:tblPr>
        <w:tblW w:w="9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75"/>
        <w:gridCol w:w="1559"/>
        <w:gridCol w:w="1786"/>
        <w:gridCol w:w="1183"/>
      </w:tblGrid>
      <w:tr w:rsidR="00CC53A1" w:rsidRPr="00CC53A1" w:rsidTr="00CC53A1">
        <w:tc>
          <w:tcPr>
            <w:tcW w:w="4575" w:type="dxa"/>
            <w:shd w:val="clear" w:color="auto" w:fill="auto"/>
            <w:vAlign w:val="center"/>
          </w:tcPr>
          <w:p w:rsidR="00CC53A1" w:rsidRPr="00CC53A1" w:rsidRDefault="00CC53A1" w:rsidP="0002253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>Nazwa i adres wykonawcy</w:t>
            </w:r>
          </w:p>
          <w:p w:rsidR="00CC53A1" w:rsidRPr="00CC53A1" w:rsidRDefault="00CC53A1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>(Nr oferty)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53A1" w:rsidRPr="00CC53A1" w:rsidRDefault="00CC53A1" w:rsidP="0002253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>Cena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CC53A1" w:rsidRPr="00CC53A1" w:rsidRDefault="00CC53A1" w:rsidP="0002253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>Okres gwarancji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CC53A1" w:rsidRPr="00CC53A1" w:rsidRDefault="00CC53A1" w:rsidP="0002253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CC53A1" w:rsidRPr="00CC53A1" w:rsidTr="00CC53A1">
        <w:tc>
          <w:tcPr>
            <w:tcW w:w="4575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>Zakład Remontowo - Budowlany Jerzy Świder</w:t>
            </w:r>
          </w:p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Nosówka 197 </w:t>
            </w:r>
          </w:p>
          <w:p w:rsidR="00CC53A1" w:rsidRPr="00CC53A1" w:rsidRDefault="00CC53A1" w:rsidP="00CC5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>36-046 Zgłobień (4)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100,00</w:t>
            </w:r>
          </w:p>
        </w:tc>
      </w:tr>
      <w:tr w:rsidR="00CC53A1" w:rsidRPr="00CC53A1" w:rsidTr="00CC53A1">
        <w:tc>
          <w:tcPr>
            <w:tcW w:w="4575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>ACORDI Dominik Ziobro</w:t>
            </w:r>
          </w:p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ul. 1 Maja 1 </w:t>
            </w:r>
          </w:p>
          <w:p w:rsidR="00CC53A1" w:rsidRPr="00CC53A1" w:rsidRDefault="00CC53A1" w:rsidP="00CC5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>38-100 Strzyżów (6)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51,45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91,45</w:t>
            </w:r>
          </w:p>
        </w:tc>
      </w:tr>
      <w:tr w:rsidR="00CC53A1" w:rsidRPr="00CC53A1" w:rsidTr="00CC53A1">
        <w:tc>
          <w:tcPr>
            <w:tcW w:w="4575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J. BUD Jacek </w:t>
            </w:r>
            <w:proofErr w:type="spellStart"/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>Leszczak</w:t>
            </w:r>
            <w:proofErr w:type="spellEnd"/>
          </w:p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Gbiska 40b </w:t>
            </w:r>
          </w:p>
          <w:p w:rsidR="00CC53A1" w:rsidRPr="00CC53A1" w:rsidRDefault="00CC53A1" w:rsidP="00CC5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>38-100 Strzyżów (3)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46,95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86,95</w:t>
            </w:r>
          </w:p>
        </w:tc>
      </w:tr>
      <w:tr w:rsidR="00CC53A1" w:rsidRPr="00CC53A1" w:rsidTr="00CC53A1">
        <w:tc>
          <w:tcPr>
            <w:tcW w:w="4575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>MS BUD Maciej Tadla</w:t>
            </w:r>
          </w:p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>Lutoryż</w:t>
            </w:r>
            <w:proofErr w:type="spellEnd"/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164 </w:t>
            </w:r>
          </w:p>
          <w:p w:rsidR="00CC53A1" w:rsidRPr="00CC53A1" w:rsidRDefault="00CC53A1" w:rsidP="00CC5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>36-040 Boguchwała (5)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42,05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82,05</w:t>
            </w:r>
          </w:p>
        </w:tc>
      </w:tr>
      <w:tr w:rsidR="00CC53A1" w:rsidRPr="00CC53A1" w:rsidTr="00CC53A1">
        <w:tc>
          <w:tcPr>
            <w:tcW w:w="4575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>Spółdzielnia Rzemieślnicza "Budowlani"</w:t>
            </w:r>
          </w:p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Śniadeckich 5 </w:t>
            </w:r>
          </w:p>
          <w:p w:rsidR="00CC53A1" w:rsidRPr="00CC53A1" w:rsidRDefault="00CC53A1" w:rsidP="00CC5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>35-006 Rzeszów (2)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41,97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81,97</w:t>
            </w:r>
          </w:p>
        </w:tc>
      </w:tr>
      <w:tr w:rsidR="00CC53A1" w:rsidRPr="00CC53A1" w:rsidTr="00CC53A1">
        <w:tc>
          <w:tcPr>
            <w:tcW w:w="4575" w:type="dxa"/>
            <w:shd w:val="clear" w:color="auto" w:fill="auto"/>
            <w:vAlign w:val="center"/>
          </w:tcPr>
          <w:p w:rsidR="00F9158C" w:rsidRPr="005811DF" w:rsidRDefault="00F9158C" w:rsidP="00F915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243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AKAR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Sp. z o.o.</w:t>
            </w:r>
          </w:p>
          <w:p w:rsidR="00F9158C" w:rsidRPr="005811DF" w:rsidRDefault="00F9158C" w:rsidP="00F915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41243C">
              <w:rPr>
                <w:rFonts w:ascii="Times New Roman" w:hAnsi="Times New Roman" w:cs="Times New Roman"/>
                <w:bCs/>
                <w:sz w:val="18"/>
                <w:szCs w:val="18"/>
              </w:rPr>
              <w:t>Zawiszy 26A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53A1" w:rsidRPr="00CC53A1" w:rsidRDefault="00F9158C" w:rsidP="00F915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1243C">
              <w:rPr>
                <w:rFonts w:ascii="Times New Roman" w:hAnsi="Times New Roman" w:cs="Times New Roman"/>
                <w:bCs/>
                <w:sz w:val="18"/>
                <w:szCs w:val="18"/>
              </w:rPr>
              <w:t>35-082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243C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1243C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38,29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78,29</w:t>
            </w:r>
          </w:p>
        </w:tc>
      </w:tr>
      <w:tr w:rsidR="00CC53A1" w:rsidRPr="00CC53A1" w:rsidTr="00CC53A1">
        <w:tc>
          <w:tcPr>
            <w:tcW w:w="4575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>KAZBUT Kasprzak Mariusz</w:t>
            </w:r>
          </w:p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Trzciana 477 </w:t>
            </w:r>
          </w:p>
          <w:p w:rsidR="00CC53A1" w:rsidRPr="00CC53A1" w:rsidRDefault="00CC53A1" w:rsidP="00CC5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>39-304 Czermin (1)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35,42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75,42</w:t>
            </w:r>
          </w:p>
        </w:tc>
      </w:tr>
      <w:tr w:rsidR="00CC53A1" w:rsidRPr="00CC53A1" w:rsidTr="00CC53A1">
        <w:tc>
          <w:tcPr>
            <w:tcW w:w="4575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TGE </w:t>
            </w:r>
            <w:proofErr w:type="spellStart"/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>Instal</w:t>
            </w:r>
            <w:proofErr w:type="spellEnd"/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Sp. z o.o.</w:t>
            </w:r>
          </w:p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Rakszawa 199 </w:t>
            </w:r>
          </w:p>
          <w:p w:rsidR="00CC53A1" w:rsidRPr="00CC53A1" w:rsidRDefault="00CC53A1" w:rsidP="00CC53A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bCs/>
                <w:sz w:val="16"/>
                <w:szCs w:val="16"/>
              </w:rPr>
              <w:t>37-111 Rakszawa (7)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CC53A1" w:rsidRPr="00CC53A1" w:rsidRDefault="00CC53A1" w:rsidP="00202B83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53A1">
              <w:rPr>
                <w:rFonts w:ascii="Times New Roman" w:hAnsi="Times New Roman" w:cs="Times New Roman"/>
                <w:sz w:val="16"/>
                <w:szCs w:val="16"/>
              </w:rPr>
              <w:t xml:space="preserve">  0,00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8739DC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8739DC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8739DC">
        <w:rPr>
          <w:sz w:val="24"/>
        </w:rPr>
        <w:t>2019-12-31</w:t>
      </w:r>
    </w:p>
    <w:p w:rsidR="00C85A89" w:rsidRPr="00CE3270" w:rsidRDefault="00C85A89" w:rsidP="00CE3270"/>
    <w:sectPr w:rsidR="00C85A89" w:rsidRPr="00CE3270" w:rsidSect="00CC53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8C8" w:rsidRDefault="007B08C8">
      <w:r>
        <w:separator/>
      </w:r>
    </w:p>
  </w:endnote>
  <w:endnote w:type="continuationSeparator" w:id="0">
    <w:p w:rsidR="007B08C8" w:rsidRDefault="007B0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9DC" w:rsidRDefault="008739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F9158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9158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9158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9DC" w:rsidRDefault="008739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8C8" w:rsidRDefault="007B08C8">
      <w:r>
        <w:separator/>
      </w:r>
    </w:p>
  </w:footnote>
  <w:footnote w:type="continuationSeparator" w:id="0">
    <w:p w:rsidR="007B08C8" w:rsidRDefault="007B08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9DC" w:rsidRDefault="008739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9DC" w:rsidRDefault="008739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9DC" w:rsidRDefault="008739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08C8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7B08C8"/>
    <w:rsid w:val="008739DC"/>
    <w:rsid w:val="008F7AA7"/>
    <w:rsid w:val="00987E41"/>
    <w:rsid w:val="00AE783C"/>
    <w:rsid w:val="00C85A89"/>
    <w:rsid w:val="00CC53A1"/>
    <w:rsid w:val="00CE3270"/>
    <w:rsid w:val="00D5444F"/>
    <w:rsid w:val="00E66FD0"/>
    <w:rsid w:val="00F26135"/>
    <w:rsid w:val="00F9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91ECFD8-1C2D-44AD-89E5-27F99EFD2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CC53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C53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3</cp:revision>
  <cp:lastPrinted>2019-12-31T08:59:00Z</cp:lastPrinted>
  <dcterms:created xsi:type="dcterms:W3CDTF">2019-12-31T08:59:00Z</dcterms:created>
  <dcterms:modified xsi:type="dcterms:W3CDTF">2019-12-31T09:40:00Z</dcterms:modified>
</cp:coreProperties>
</file>