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23299F" w:rsidRDefault="002329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ZP/D-65/A/19 – Zadanie częściowe nr 1 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3F3A8B">
      <w:pPr>
        <w:spacing w:line="360" w:lineRule="auto"/>
        <w:rPr>
          <w:b/>
          <w:bCs/>
          <w:color w:val="000000"/>
          <w:sz w:val="24"/>
        </w:rPr>
      </w:pPr>
      <w:r w:rsidRPr="003F3A8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3F3A8B">
      <w:pPr>
        <w:spacing w:line="360" w:lineRule="auto"/>
        <w:rPr>
          <w:color w:val="000000"/>
          <w:sz w:val="24"/>
        </w:rPr>
      </w:pPr>
      <w:r w:rsidRPr="003F3A8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3F3A8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3F3A8B">
      <w:pPr>
        <w:spacing w:line="360" w:lineRule="auto"/>
        <w:rPr>
          <w:color w:val="000000"/>
          <w:sz w:val="24"/>
        </w:rPr>
      </w:pPr>
      <w:r w:rsidRPr="003F3A8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3F3A8B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3F3A8B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F3A8B" w:rsidRPr="003F3A8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F3A8B" w:rsidRPr="003F3A8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23299F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F3A8B" w:rsidRPr="003F3A8B">
        <w:rPr>
          <w:b/>
          <w:color w:val="000000"/>
          <w:sz w:val="24"/>
        </w:rPr>
        <w:t>Dostawa kompaktowego skaningowego mikroskopu elektronowego, automatycznej prasy do inkludowania i szlifierko-polerki półautomatycznej dla Wydziału Inżynierii Produkcji i Technologii Materiałów Politechniki Częstochowskiej</w:t>
      </w:r>
      <w:r w:rsidR="0023299F">
        <w:rPr>
          <w:color w:val="000000"/>
          <w:sz w:val="24"/>
        </w:rPr>
        <w:t xml:space="preserve"> – </w:t>
      </w:r>
      <w:r w:rsidR="0023299F" w:rsidRPr="0023299F">
        <w:rPr>
          <w:b/>
          <w:color w:val="000000"/>
          <w:sz w:val="24"/>
        </w:rPr>
        <w:t>Zadanie 1 tj. Dostawa kompaktowego skaningowego mikroskopu elektronowego do obrazowania powierzchni materiałów oraz analizy składu pierwiastkowego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F3A8B" w:rsidTr="00AC3F50">
        <w:trPr>
          <w:cantSplit/>
          <w:trHeight w:val="2561"/>
        </w:trPr>
        <w:tc>
          <w:tcPr>
            <w:tcW w:w="9526" w:type="dxa"/>
          </w:tcPr>
          <w:p w:rsidR="003F3A8B" w:rsidRDefault="003F3A8B" w:rsidP="00AC3F5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F3A8B" w:rsidRDefault="003F3A8B" w:rsidP="00AC3F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F3A8B">
              <w:rPr>
                <w:b/>
                <w:sz w:val="24"/>
              </w:rPr>
              <w:t>PIK Instruments Sp. z o.o.</w:t>
            </w:r>
          </w:p>
          <w:p w:rsidR="003F3A8B" w:rsidRDefault="003F3A8B" w:rsidP="00AC3F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F3A8B">
              <w:rPr>
                <w:b/>
                <w:sz w:val="24"/>
              </w:rPr>
              <w:t>05-500</w:t>
            </w:r>
            <w:r>
              <w:rPr>
                <w:b/>
                <w:sz w:val="24"/>
              </w:rPr>
              <w:t xml:space="preserve"> </w:t>
            </w:r>
            <w:r w:rsidRPr="003F3A8B">
              <w:rPr>
                <w:b/>
                <w:sz w:val="24"/>
              </w:rPr>
              <w:t>Piaseczno</w:t>
            </w:r>
          </w:p>
          <w:p w:rsidR="003F3A8B" w:rsidRDefault="003F3A8B" w:rsidP="00AC3F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F3A8B">
              <w:rPr>
                <w:b/>
                <w:sz w:val="24"/>
              </w:rPr>
              <w:t>Okulickiego</w:t>
            </w:r>
            <w:r>
              <w:rPr>
                <w:b/>
                <w:sz w:val="24"/>
              </w:rPr>
              <w:t xml:space="preserve">    </w:t>
            </w:r>
            <w:r w:rsidRPr="003F3A8B">
              <w:rPr>
                <w:b/>
                <w:sz w:val="24"/>
              </w:rPr>
              <w:t>7/9</w:t>
            </w:r>
          </w:p>
          <w:p w:rsidR="003F3A8B" w:rsidRDefault="003F3A8B" w:rsidP="00AC3F5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F3A8B">
              <w:rPr>
                <w:b/>
                <w:sz w:val="24"/>
              </w:rPr>
              <w:t>523 119.00 zł</w:t>
            </w:r>
          </w:p>
          <w:p w:rsidR="0023299F" w:rsidRPr="008463A1" w:rsidRDefault="0023299F" w:rsidP="0023299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3299F" w:rsidRDefault="0023299F" w:rsidP="0023299F">
            <w:pPr>
              <w:spacing w:line="360" w:lineRule="auto"/>
              <w:jc w:val="both"/>
              <w:rPr>
                <w:sz w:val="24"/>
              </w:rPr>
            </w:pPr>
            <w:r w:rsidRPr="003F3A8B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</w:t>
            </w:r>
            <w:r>
              <w:rPr>
                <w:sz w:val="24"/>
              </w:rPr>
              <w:t>wcy otrzymała liczbę punktów - 8</w:t>
            </w:r>
            <w:r w:rsidRPr="003F3A8B">
              <w:rPr>
                <w:sz w:val="24"/>
              </w:rPr>
              <w:t>0,00.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F3A8B" w:rsidRPr="008463A1" w:rsidTr="00AC3F50">
        <w:tc>
          <w:tcPr>
            <w:tcW w:w="2277" w:type="dxa"/>
            <w:shd w:val="clear" w:color="auto" w:fill="auto"/>
          </w:tcPr>
          <w:p w:rsidR="003F3A8B" w:rsidRPr="008463A1" w:rsidRDefault="003F3A8B" w:rsidP="00AC3F50">
            <w:pPr>
              <w:rPr>
                <w:color w:val="000000"/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F3A8B">
              <w:rPr>
                <w:sz w:val="18"/>
                <w:szCs w:val="18"/>
              </w:rPr>
              <w:t>Dostawa kompaktowego skaningowego mikroskopu elektronowego do obrazowania powierzchni materiałów oraz analizy składu pierwiastkowego</w:t>
            </w:r>
          </w:p>
        </w:tc>
        <w:tc>
          <w:tcPr>
            <w:tcW w:w="2651" w:type="dxa"/>
            <w:shd w:val="clear" w:color="auto" w:fill="auto"/>
          </w:tcPr>
          <w:p w:rsidR="003F3A8B" w:rsidRPr="008463A1" w:rsidRDefault="003F3A8B" w:rsidP="00AC3F50">
            <w:pPr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PIK Instruments Sp. z o.o.</w:t>
            </w:r>
          </w:p>
          <w:p w:rsidR="003F3A8B" w:rsidRPr="008463A1" w:rsidRDefault="003F3A8B" w:rsidP="00AC3F50">
            <w:pPr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Okulickiego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F3A8B">
              <w:rPr>
                <w:sz w:val="18"/>
                <w:szCs w:val="18"/>
              </w:rPr>
              <w:t>7/9</w:t>
            </w:r>
          </w:p>
          <w:p w:rsidR="003F3A8B" w:rsidRPr="008463A1" w:rsidRDefault="003F3A8B" w:rsidP="00AC3F50">
            <w:pPr>
              <w:rPr>
                <w:color w:val="000000"/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05-500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F3A8B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3F3A8B" w:rsidRPr="003F3A8B" w:rsidRDefault="003F3A8B" w:rsidP="00AC3F50">
            <w:pPr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1 - Cena - 60.00</w:t>
            </w:r>
          </w:p>
          <w:p w:rsidR="003F3A8B" w:rsidRPr="003F3A8B" w:rsidRDefault="003F3A8B" w:rsidP="00AC3F50">
            <w:pPr>
              <w:rPr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>2 - Okres gwarancji  - 0.00</w:t>
            </w:r>
          </w:p>
          <w:p w:rsidR="003F3A8B" w:rsidRPr="008463A1" w:rsidRDefault="003F3A8B" w:rsidP="00AC3F50">
            <w:pPr>
              <w:rPr>
                <w:color w:val="000000"/>
                <w:sz w:val="18"/>
                <w:szCs w:val="18"/>
              </w:rPr>
            </w:pPr>
            <w:r w:rsidRPr="003F3A8B">
              <w:rPr>
                <w:sz w:val="18"/>
                <w:szCs w:val="18"/>
              </w:rPr>
              <w:t xml:space="preserve">3 - Termin realizacji  - </w:t>
            </w:r>
            <w:r w:rsidR="0023299F">
              <w:rPr>
                <w:sz w:val="18"/>
                <w:szCs w:val="18"/>
              </w:rPr>
              <w:t>2</w:t>
            </w:r>
            <w:r w:rsidRPr="003F3A8B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3F3A8B" w:rsidRPr="008463A1" w:rsidRDefault="0023299F" w:rsidP="00AC3F50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</w:t>
            </w:r>
            <w:r w:rsidR="003F3A8B" w:rsidRPr="003F3A8B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3F3A8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F3A8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3F3A8B">
        <w:rPr>
          <w:sz w:val="24"/>
          <w:szCs w:val="24"/>
        </w:rPr>
        <w:t>2019-12-13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6A5" w:rsidRDefault="002C56A5">
      <w:r>
        <w:separator/>
      </w:r>
    </w:p>
  </w:endnote>
  <w:endnote w:type="continuationSeparator" w:id="0">
    <w:p w:rsidR="002C56A5" w:rsidRDefault="002C5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9F7B2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3C192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7B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7B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6A5" w:rsidRDefault="002C56A5">
      <w:r>
        <w:separator/>
      </w:r>
    </w:p>
  </w:footnote>
  <w:footnote w:type="continuationSeparator" w:id="0">
    <w:p w:rsidR="002C56A5" w:rsidRDefault="002C5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A8B" w:rsidRDefault="003F3A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0C8"/>
    <w:rsid w:val="000034E3"/>
    <w:rsid w:val="0023299F"/>
    <w:rsid w:val="0029663E"/>
    <w:rsid w:val="002C56A5"/>
    <w:rsid w:val="003F3A8B"/>
    <w:rsid w:val="00440209"/>
    <w:rsid w:val="004E4C84"/>
    <w:rsid w:val="00564B92"/>
    <w:rsid w:val="00667F91"/>
    <w:rsid w:val="006C20C8"/>
    <w:rsid w:val="006D0934"/>
    <w:rsid w:val="008463A1"/>
    <w:rsid w:val="008B2DA8"/>
    <w:rsid w:val="008B74C9"/>
    <w:rsid w:val="009406E9"/>
    <w:rsid w:val="009F7B27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2B18B1-0F22-41A1-B1ED-5C4500E5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329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2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2019-12-13T08:37:00Z</cp:lastPrinted>
  <dcterms:created xsi:type="dcterms:W3CDTF">2019-12-30T12:35:00Z</dcterms:created>
  <dcterms:modified xsi:type="dcterms:W3CDTF">2019-12-30T12:35:00Z</dcterms:modified>
</cp:coreProperties>
</file>