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488BC7" w14:textId="43523630" w:rsidR="00025386" w:rsidRPr="00443883" w:rsidRDefault="00AC375B" w:rsidP="00025386">
      <w:pPr>
        <w:pStyle w:val="Nagwek4"/>
        <w:rPr>
          <w:b/>
          <w:i w:val="0"/>
          <w:sz w:val="22"/>
          <w:szCs w:val="22"/>
        </w:rPr>
      </w:pPr>
      <w:r>
        <w:rPr>
          <w:noProof/>
          <w:sz w:val="22"/>
          <w:szCs w:val="22"/>
        </w:rPr>
        <w:pict w14:anchorId="13DA9A54"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201E37F4" w14:textId="77777777" w:rsidR="00025386" w:rsidRDefault="00025386" w:rsidP="00025386"/>
                <w:p w14:paraId="425547E2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5CB38470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6DECA6A2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2AC18EE9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5E945670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7BC4DFB3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4AC6CE23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47DEF526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4F6F83E0" w14:textId="77777777"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>
        <w:rPr>
          <w:b/>
          <w:i w:val="0"/>
          <w:sz w:val="22"/>
          <w:szCs w:val="22"/>
        </w:rPr>
        <w:t>5</w:t>
      </w:r>
    </w:p>
    <w:p w14:paraId="0C2713C2" w14:textId="77777777" w:rsidR="00025386" w:rsidRDefault="00025386"/>
    <w:p w14:paraId="522DB15F" w14:textId="77777777" w:rsidR="00025386" w:rsidRPr="00025386" w:rsidRDefault="00025386" w:rsidP="00025386"/>
    <w:p w14:paraId="3DFA76AF" w14:textId="77777777" w:rsidR="00025386" w:rsidRPr="00025386" w:rsidRDefault="00025386" w:rsidP="00025386"/>
    <w:p w14:paraId="4CA7E400" w14:textId="77777777"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7C2DA7" w:rsidRPr="007C2DA7">
        <w:rPr>
          <w:rFonts w:ascii="Times New Roman" w:eastAsia="Times New Roman" w:hAnsi="Times New Roman"/>
          <w:b/>
          <w:lang w:eastAsia="pl-PL"/>
        </w:rPr>
        <w:t>CSKDZP-2375/18/12/01/2019</w:t>
      </w:r>
    </w:p>
    <w:p w14:paraId="5FE2B854" w14:textId="77777777" w:rsidR="00025386" w:rsidRPr="00025386" w:rsidRDefault="00025386" w:rsidP="00025386"/>
    <w:p w14:paraId="17C650AD" w14:textId="77777777" w:rsidR="00025386" w:rsidRDefault="00025386" w:rsidP="00025386">
      <w:bookmarkStart w:id="0" w:name="_GoBack"/>
      <w:bookmarkEnd w:id="0"/>
    </w:p>
    <w:p w14:paraId="2E11AE60" w14:textId="77777777"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14:paraId="775B752F" w14:textId="77777777"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14:paraId="0AAB83E3" w14:textId="77777777"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14:paraId="70EF6006" w14:textId="77777777"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14:paraId="2A43A7BD" w14:textId="77777777"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14:paraId="0086C452" w14:textId="77777777"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14:paraId="4D263C47" w14:textId="77777777"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4EE35C5D" w14:textId="77777777"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7C2DA7" w:rsidRPr="007C2DA7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14:paraId="035B48A9" w14:textId="77777777" w:rsidR="00A56A6F" w:rsidRPr="00443883" w:rsidRDefault="007C2DA7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7C2DA7">
        <w:rPr>
          <w:rFonts w:ascii="Times New Roman" w:eastAsia="Times New Roman" w:hAnsi="Times New Roman"/>
          <w:b/>
          <w:lang w:eastAsia="pl-PL"/>
        </w:rPr>
        <w:t xml:space="preserve">Świadczenie usługi serwisowej systemu </w:t>
      </w:r>
      <w:proofErr w:type="spellStart"/>
      <w:r w:rsidRPr="007C2DA7">
        <w:rPr>
          <w:rFonts w:ascii="Times New Roman" w:eastAsia="Times New Roman" w:hAnsi="Times New Roman"/>
          <w:b/>
          <w:lang w:eastAsia="pl-PL"/>
        </w:rPr>
        <w:t>CliniNET</w:t>
      </w:r>
      <w:proofErr w:type="spellEnd"/>
      <w:r w:rsidRPr="007C2DA7">
        <w:rPr>
          <w:rFonts w:ascii="Times New Roman" w:eastAsia="Times New Roman" w:hAnsi="Times New Roman"/>
          <w:b/>
          <w:lang w:eastAsia="pl-PL"/>
        </w:rPr>
        <w:t xml:space="preserve">, </w:t>
      </w:r>
      <w:proofErr w:type="spellStart"/>
      <w:r w:rsidRPr="007C2DA7">
        <w:rPr>
          <w:rFonts w:ascii="Times New Roman" w:eastAsia="Times New Roman" w:hAnsi="Times New Roman"/>
          <w:b/>
          <w:lang w:eastAsia="pl-PL"/>
        </w:rPr>
        <w:t>NetRAAD</w:t>
      </w:r>
      <w:proofErr w:type="spellEnd"/>
      <w:r w:rsidRPr="007C2DA7">
        <w:rPr>
          <w:rFonts w:ascii="Times New Roman" w:eastAsia="Times New Roman" w:hAnsi="Times New Roman"/>
          <w:b/>
          <w:lang w:eastAsia="pl-PL"/>
        </w:rPr>
        <w:t xml:space="preserve"> i systemu apteki szpitalnej </w:t>
      </w:r>
      <w:proofErr w:type="spellStart"/>
      <w:r w:rsidRPr="007C2DA7">
        <w:rPr>
          <w:rFonts w:ascii="Times New Roman" w:eastAsia="Times New Roman" w:hAnsi="Times New Roman"/>
          <w:b/>
          <w:lang w:eastAsia="pl-PL"/>
        </w:rPr>
        <w:t>Eurosoft</w:t>
      </w:r>
      <w:proofErr w:type="spellEnd"/>
      <w:r w:rsidRPr="007C2DA7">
        <w:rPr>
          <w:rFonts w:ascii="Times New Roman" w:eastAsia="Times New Roman" w:hAnsi="Times New Roman"/>
          <w:b/>
          <w:lang w:eastAsia="pl-PL"/>
        </w:rPr>
        <w:t xml:space="preserve"> Apteka oraz migracja danych na bazę Oracle</w:t>
      </w:r>
    </w:p>
    <w:p w14:paraId="5FFF2BF2" w14:textId="77777777"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14:paraId="5B45D7BA" w14:textId="77777777"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14:paraId="2171DB3B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14:paraId="3D917834" w14:textId="77777777" w:rsidTr="00443883">
        <w:tc>
          <w:tcPr>
            <w:tcW w:w="522" w:type="dxa"/>
            <w:shd w:val="clear" w:color="auto" w:fill="auto"/>
          </w:tcPr>
          <w:p w14:paraId="27F4260D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5C647C5D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14:paraId="1603EC1B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F858600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14:paraId="30727EB3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3373648E" w14:textId="77777777"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CE57905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14:paraId="3A60A210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14:paraId="2836135C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14:paraId="673C6478" w14:textId="77777777" w:rsidTr="00254EBF">
        <w:trPr>
          <w:trHeight w:val="1509"/>
        </w:trPr>
        <w:tc>
          <w:tcPr>
            <w:tcW w:w="522" w:type="dxa"/>
            <w:shd w:val="clear" w:color="auto" w:fill="auto"/>
          </w:tcPr>
          <w:p w14:paraId="10BD3D2F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14:paraId="46E0E2D4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3C6AC60B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2E72C95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9A61390" w14:textId="77777777"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03496770" w14:textId="77777777"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14:paraId="3211EB49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47C20D1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903E5D7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59542F3" w14:textId="77777777"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A360F96" w14:textId="77777777"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14:paraId="1700C6E2" w14:textId="77777777"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880E9E" w14:textId="77777777" w:rsidR="004C1F5E" w:rsidRDefault="004C1F5E" w:rsidP="00025386">
      <w:pPr>
        <w:spacing w:after="0" w:line="240" w:lineRule="auto"/>
      </w:pPr>
      <w:r>
        <w:separator/>
      </w:r>
    </w:p>
  </w:endnote>
  <w:endnote w:type="continuationSeparator" w:id="0">
    <w:p w14:paraId="1317763F" w14:textId="77777777" w:rsidR="004C1F5E" w:rsidRDefault="004C1F5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657066" w14:textId="77777777" w:rsidR="007C2DA7" w:rsidRDefault="007C2D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F565CF" w14:textId="77777777" w:rsidR="00025386" w:rsidRDefault="00AC375B" w:rsidP="00025386">
    <w:pPr>
      <w:pStyle w:val="Stopka"/>
      <w:tabs>
        <w:tab w:val="clear" w:pos="4536"/>
      </w:tabs>
      <w:jc w:val="center"/>
    </w:pPr>
    <w:r>
      <w:rPr>
        <w:noProof/>
      </w:rPr>
      <w:pict w14:anchorId="2D7FEFC6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F4F936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AD6FB7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DB941" w14:textId="77777777" w:rsidR="007C2DA7" w:rsidRDefault="007C2D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5F5445" w14:textId="77777777" w:rsidR="004C1F5E" w:rsidRDefault="004C1F5E" w:rsidP="00025386">
      <w:pPr>
        <w:spacing w:after="0" w:line="240" w:lineRule="auto"/>
      </w:pPr>
      <w:r>
        <w:separator/>
      </w:r>
    </w:p>
  </w:footnote>
  <w:footnote w:type="continuationSeparator" w:id="0">
    <w:p w14:paraId="1D8531E1" w14:textId="77777777" w:rsidR="004C1F5E" w:rsidRDefault="004C1F5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FE5951" w14:textId="77777777" w:rsidR="007C2DA7" w:rsidRDefault="007C2D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FFA4F3" w14:textId="77777777" w:rsidR="007C2DA7" w:rsidRDefault="007C2D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DD4CA" w14:textId="77777777" w:rsidR="007C2DA7" w:rsidRDefault="007C2D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1F5E"/>
    <w:rsid w:val="00025386"/>
    <w:rsid w:val="001527B3"/>
    <w:rsid w:val="001B232E"/>
    <w:rsid w:val="001C2314"/>
    <w:rsid w:val="00254EBF"/>
    <w:rsid w:val="00373E6A"/>
    <w:rsid w:val="00443883"/>
    <w:rsid w:val="0047653F"/>
    <w:rsid w:val="004C1F5E"/>
    <w:rsid w:val="005624D8"/>
    <w:rsid w:val="007C2DA7"/>
    <w:rsid w:val="008F2498"/>
    <w:rsid w:val="00A56A6F"/>
    <w:rsid w:val="00AC375B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39A163C"/>
  <w15:chartTrackingRefBased/>
  <w15:docId w15:val="{9FF928E3-CD51-48F4-81D9-AA7ABBF60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195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Winnicki</dc:creator>
  <cp:keywords/>
  <dc:description/>
  <cp:lastModifiedBy>Piotr Winnicki</cp:lastModifiedBy>
  <cp:revision>2</cp:revision>
  <cp:lastPrinted>2019-12-19T10:33:00Z</cp:lastPrinted>
  <dcterms:created xsi:type="dcterms:W3CDTF">2019-12-19T10:33:00Z</dcterms:created>
  <dcterms:modified xsi:type="dcterms:W3CDTF">2019-12-19T10:33:00Z</dcterms:modified>
</cp:coreProperties>
</file>