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A66A0" w14:textId="6F9E226E" w:rsidR="00025386" w:rsidRPr="00443883" w:rsidRDefault="006252BA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 w14:anchorId="041122D7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64444C63" w14:textId="77777777" w:rsidR="00025386" w:rsidRDefault="00025386" w:rsidP="00025386"/>
                <w:p w14:paraId="2B335EB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CC44EE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2146410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34F99CC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3FCBF4B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E78B10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72C467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899074D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1B9B8EF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>Załącznik nr</w:t>
      </w:r>
      <w:r w:rsidR="00223259">
        <w:rPr>
          <w:b/>
          <w:i w:val="0"/>
          <w:sz w:val="22"/>
          <w:szCs w:val="22"/>
        </w:rPr>
        <w:t xml:space="preserve"> </w:t>
      </w:r>
      <w:r>
        <w:rPr>
          <w:b/>
          <w:i w:val="0"/>
          <w:sz w:val="22"/>
          <w:szCs w:val="22"/>
        </w:rPr>
        <w:t>6</w:t>
      </w:r>
      <w:bookmarkStart w:id="0" w:name="_GoBack"/>
      <w:bookmarkEnd w:id="0"/>
    </w:p>
    <w:p w14:paraId="0E8FC3D9" w14:textId="77777777" w:rsidR="00025386" w:rsidRDefault="00025386"/>
    <w:p w14:paraId="3C590664" w14:textId="77777777" w:rsidR="00025386" w:rsidRPr="00025386" w:rsidRDefault="00025386" w:rsidP="00025386"/>
    <w:p w14:paraId="3E570AC3" w14:textId="77777777" w:rsidR="00025386" w:rsidRPr="00025386" w:rsidRDefault="00025386" w:rsidP="00025386"/>
    <w:p w14:paraId="2C44ABEA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F238A3" w:rsidRPr="00F238A3">
        <w:rPr>
          <w:rFonts w:ascii="Times New Roman" w:eastAsia="Times New Roman" w:hAnsi="Times New Roman"/>
          <w:b/>
          <w:lang w:eastAsia="pl-PL"/>
        </w:rPr>
        <w:t>ZP/44/2019</w:t>
      </w:r>
    </w:p>
    <w:p w14:paraId="6183F803" w14:textId="77777777" w:rsidR="00025386" w:rsidRPr="00025386" w:rsidRDefault="00025386" w:rsidP="00025386"/>
    <w:p w14:paraId="1ECE7A49" w14:textId="77777777" w:rsidR="00025386" w:rsidRDefault="00025386" w:rsidP="00025386"/>
    <w:p w14:paraId="72360B46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1E5B6495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332E6E30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1745FAE9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72B77D74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0454CFEB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44B918C0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BF7684D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F238A3" w:rsidRPr="00F238A3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2D6910B0" w14:textId="77777777" w:rsidR="00A56A6F" w:rsidRPr="00443883" w:rsidRDefault="00F238A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F238A3">
        <w:rPr>
          <w:rFonts w:ascii="Times New Roman" w:eastAsia="Times New Roman" w:hAnsi="Times New Roman"/>
          <w:b/>
          <w:lang w:eastAsia="pl-PL"/>
        </w:rPr>
        <w:t>Zakup i dostawa produktów farmaceutycznych IV</w:t>
      </w:r>
    </w:p>
    <w:p w14:paraId="32B20B0D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735EC6C3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15FC2D4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30433CF" w14:textId="77777777" w:rsidTr="00443883">
        <w:tc>
          <w:tcPr>
            <w:tcW w:w="522" w:type="dxa"/>
            <w:shd w:val="clear" w:color="auto" w:fill="auto"/>
          </w:tcPr>
          <w:p w14:paraId="0661381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AB1682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62F66B6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2840FB6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3F5B8E29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36699AF4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6A573D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6A1756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5B22041A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1B6A6FE2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1344684A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42619B6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35947572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D52DFEE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659B74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809A3DC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74DFE5E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844EA6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CA0DE6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83F0FF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C12234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104A0E3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CA9AD5" w14:textId="77777777" w:rsidR="00DD313C" w:rsidRDefault="00DD313C" w:rsidP="00025386">
      <w:pPr>
        <w:spacing w:after="0" w:line="240" w:lineRule="auto"/>
      </w:pPr>
      <w:r>
        <w:separator/>
      </w:r>
    </w:p>
  </w:endnote>
  <w:endnote w:type="continuationSeparator" w:id="0">
    <w:p w14:paraId="31821465" w14:textId="77777777" w:rsidR="00DD313C" w:rsidRDefault="00DD31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5403B" w14:textId="77777777" w:rsidR="00F238A3" w:rsidRDefault="00F238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32E44" w14:textId="77777777" w:rsidR="00025386" w:rsidRDefault="006252BA" w:rsidP="00025386">
    <w:pPr>
      <w:pStyle w:val="Stopka"/>
      <w:tabs>
        <w:tab w:val="clear" w:pos="4536"/>
      </w:tabs>
      <w:jc w:val="center"/>
    </w:pPr>
    <w:r>
      <w:rPr>
        <w:noProof/>
      </w:rPr>
      <w:pict w14:anchorId="73FA4C0C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B42D6A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31602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111D3" w14:textId="77777777" w:rsidR="00F238A3" w:rsidRDefault="00F238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72739" w14:textId="77777777" w:rsidR="00DD313C" w:rsidRDefault="00DD313C" w:rsidP="00025386">
      <w:pPr>
        <w:spacing w:after="0" w:line="240" w:lineRule="auto"/>
      </w:pPr>
      <w:r>
        <w:separator/>
      </w:r>
    </w:p>
  </w:footnote>
  <w:footnote w:type="continuationSeparator" w:id="0">
    <w:p w14:paraId="71B835C2" w14:textId="77777777" w:rsidR="00DD313C" w:rsidRDefault="00DD31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76D0E" w14:textId="77777777" w:rsidR="00F238A3" w:rsidRDefault="00F238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F8619" w14:textId="77777777" w:rsidR="00F238A3" w:rsidRDefault="00F238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5D5EB" w14:textId="77777777" w:rsidR="00F238A3" w:rsidRDefault="00F238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13C"/>
    <w:rsid w:val="00025386"/>
    <w:rsid w:val="001527B3"/>
    <w:rsid w:val="001B232E"/>
    <w:rsid w:val="001C2314"/>
    <w:rsid w:val="00223259"/>
    <w:rsid w:val="00254EBF"/>
    <w:rsid w:val="00443883"/>
    <w:rsid w:val="0047653F"/>
    <w:rsid w:val="005624D8"/>
    <w:rsid w:val="006252BA"/>
    <w:rsid w:val="008F2498"/>
    <w:rsid w:val="00A56A6F"/>
    <w:rsid w:val="00D55FC4"/>
    <w:rsid w:val="00DC2A7F"/>
    <w:rsid w:val="00DD313C"/>
    <w:rsid w:val="00F238A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AC25E0A"/>
  <w15:chartTrackingRefBased/>
  <w15:docId w15:val="{BBFD9796-111D-4FFF-A9CC-4526CD36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Gabriela Godyń</cp:lastModifiedBy>
  <cp:revision>3</cp:revision>
  <cp:lastPrinted>2019-12-18T08:08:00Z</cp:lastPrinted>
  <dcterms:created xsi:type="dcterms:W3CDTF">2019-12-17T12:38:00Z</dcterms:created>
  <dcterms:modified xsi:type="dcterms:W3CDTF">2019-12-18T08:08:00Z</dcterms:modified>
</cp:coreProperties>
</file>