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E5D98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-278130</wp:posOffset>
                </wp:positionH>
                <wp:positionV relativeFrom="paragraph">
                  <wp:posOffset>-233680</wp:posOffset>
                </wp:positionV>
                <wp:extent cx="2088515" cy="1149350"/>
                <wp:effectExtent l="0" t="0" r="26035" b="1270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49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9pt;margin-top:-18.4pt;width:164.45pt;height:9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TW4iQIAACs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807814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76C1D" w:rsidRPr="00376569">
        <w:rPr>
          <w:b/>
          <w:sz w:val="24"/>
          <w:szCs w:val="24"/>
        </w:rPr>
        <w:t>ZP/U-59/19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76C1D" w:rsidRPr="00576C1D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576C1D" w:rsidP="00FA7150">
      <w:pPr>
        <w:ind w:left="-426"/>
        <w:jc w:val="both"/>
        <w:rPr>
          <w:sz w:val="24"/>
          <w:szCs w:val="24"/>
        </w:rPr>
      </w:pPr>
      <w:r w:rsidRPr="00576C1D">
        <w:rPr>
          <w:b/>
          <w:sz w:val="24"/>
          <w:szCs w:val="24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DF1FA8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Przedmiot: </w:t>
            </w:r>
            <w:bookmarkStart w:id="0" w:name="_GoBack"/>
            <w:r w:rsidRPr="00807814">
              <w:rPr>
                <w:b/>
                <w:sz w:val="24"/>
                <w:u w:val="single"/>
              </w:rPr>
              <w:t>określenie rodzaju usługi oraz kubatury budynku</w:t>
            </w:r>
            <w:bookmarkEnd w:id="0"/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8DC" w:rsidRDefault="004078DC">
      <w:r>
        <w:separator/>
      </w:r>
    </w:p>
  </w:endnote>
  <w:endnote w:type="continuationSeparator" w:id="0">
    <w:p w:rsidR="004078DC" w:rsidRDefault="00407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0781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0781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6D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8DC" w:rsidRDefault="004078DC">
      <w:r>
        <w:separator/>
      </w:r>
    </w:p>
  </w:footnote>
  <w:footnote w:type="continuationSeparator" w:id="0">
    <w:p w:rsidR="004078DC" w:rsidRDefault="00407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C1D" w:rsidRDefault="00576C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C1D" w:rsidRDefault="00576C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D71"/>
    <w:rsid w:val="001D49D0"/>
    <w:rsid w:val="002C6B8F"/>
    <w:rsid w:val="0031485A"/>
    <w:rsid w:val="00376569"/>
    <w:rsid w:val="00376E41"/>
    <w:rsid w:val="003D633B"/>
    <w:rsid w:val="004078DC"/>
    <w:rsid w:val="00425DD9"/>
    <w:rsid w:val="00576C1D"/>
    <w:rsid w:val="005C5B73"/>
    <w:rsid w:val="006105E0"/>
    <w:rsid w:val="00664625"/>
    <w:rsid w:val="007066B5"/>
    <w:rsid w:val="00792635"/>
    <w:rsid w:val="00807814"/>
    <w:rsid w:val="008F50C0"/>
    <w:rsid w:val="0094416C"/>
    <w:rsid w:val="00A43C8C"/>
    <w:rsid w:val="00A85506"/>
    <w:rsid w:val="00AE5D98"/>
    <w:rsid w:val="00C359FD"/>
    <w:rsid w:val="00CB6D71"/>
    <w:rsid w:val="00DF1FA8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C00F73"/>
  <w15:chartTrackingRefBased/>
  <w15:docId w15:val="{612C5E68-59E6-469C-9211-DAC57C3E8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2019-12-23T05:50:00Z</dcterms:created>
  <dcterms:modified xsi:type="dcterms:W3CDTF">2019-12-23T05:50:00Z</dcterms:modified>
</cp:coreProperties>
</file>