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A02A6" w:rsidRPr="009A02A6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A02A6" w:rsidRPr="009A02A6">
        <w:rPr>
          <w:rFonts w:ascii="Times New Roman" w:hAnsi="Times New Roman"/>
          <w:b/>
        </w:rPr>
        <w:t>ZP/U-59/19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A02A6" w:rsidRPr="009A02A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A02A6" w:rsidRPr="009A02A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A02A6" w:rsidRPr="009A02A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A02A6" w:rsidRPr="009A02A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A02A6" w:rsidRPr="009A02A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A02A6" w:rsidRPr="009A02A6">
        <w:rPr>
          <w:rFonts w:ascii="Times New Roman" w:hAnsi="Times New Roman"/>
        </w:rPr>
        <w:t>(</w:t>
      </w:r>
      <w:proofErr w:type="spellStart"/>
      <w:r w:rsidR="009A02A6" w:rsidRPr="009A02A6">
        <w:rPr>
          <w:rFonts w:ascii="Times New Roman" w:hAnsi="Times New Roman"/>
        </w:rPr>
        <w:t>t.j</w:t>
      </w:r>
      <w:proofErr w:type="spellEnd"/>
      <w:r w:rsidR="009A02A6" w:rsidRPr="009A02A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A02A6" w:rsidRPr="009A02A6">
        <w:rPr>
          <w:rFonts w:ascii="Times New Roman" w:hAnsi="Times New Roman"/>
          <w:b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A02A6" w:rsidRPr="009A02A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1081" w:rsidRDefault="002F1081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F1081" w:rsidRPr="00F90CD1" w:rsidRDefault="002F1081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F1081" w:rsidRDefault="002F108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F1081" w:rsidRPr="006676AE" w:rsidRDefault="002F108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5B1" w:rsidRDefault="001365B1" w:rsidP="0038231F">
      <w:pPr>
        <w:spacing w:after="0" w:line="240" w:lineRule="auto"/>
      </w:pPr>
      <w:r>
        <w:separator/>
      </w:r>
    </w:p>
  </w:endnote>
  <w:endnote w:type="continuationSeparator" w:id="0">
    <w:p w:rsidR="001365B1" w:rsidRDefault="001365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2A6" w:rsidRDefault="009A02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F10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F10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2A6" w:rsidRDefault="009A02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5B1" w:rsidRDefault="001365B1" w:rsidP="0038231F">
      <w:pPr>
        <w:spacing w:after="0" w:line="240" w:lineRule="auto"/>
      </w:pPr>
      <w:r>
        <w:separator/>
      </w:r>
    </w:p>
  </w:footnote>
  <w:footnote w:type="continuationSeparator" w:id="0">
    <w:p w:rsidR="001365B1" w:rsidRDefault="001365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2A6" w:rsidRDefault="009A02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2A6" w:rsidRDefault="009A02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2A6" w:rsidRDefault="009A02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5B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365B1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1081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3022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02A6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A8DF98"/>
  <w15:docId w15:val="{AA281F2C-01ED-45A2-ABF0-470527111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B150B-3605-4BB1-817C-65843FC47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2019-12-23T05:49:00Z</dcterms:created>
  <dcterms:modified xsi:type="dcterms:W3CDTF">2019-12-23T05:49:00Z</dcterms:modified>
</cp:coreProperties>
</file>