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002390">
      <w:pPr>
        <w:spacing w:line="360" w:lineRule="auto"/>
        <w:rPr>
          <w:b/>
          <w:bCs/>
          <w:color w:val="000000"/>
          <w:sz w:val="24"/>
        </w:rPr>
      </w:pPr>
      <w:r w:rsidRPr="00002390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002390">
      <w:pPr>
        <w:spacing w:line="360" w:lineRule="auto"/>
        <w:rPr>
          <w:color w:val="000000"/>
          <w:sz w:val="24"/>
        </w:rPr>
      </w:pPr>
      <w:r w:rsidRPr="00002390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002390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002390">
      <w:pPr>
        <w:spacing w:line="360" w:lineRule="auto"/>
        <w:rPr>
          <w:color w:val="000000"/>
          <w:sz w:val="24"/>
        </w:rPr>
      </w:pPr>
      <w:r w:rsidRPr="00002390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002390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002390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02390" w:rsidRPr="0000239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02390" w:rsidRPr="0000239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02390" w:rsidRPr="00002390">
        <w:rPr>
          <w:b/>
          <w:color w:val="000000"/>
          <w:sz w:val="24"/>
        </w:rPr>
        <w:t>Dostawa i montaż mebli dla jednostek organizacyjnych Politechniki Częstochowskiej</w:t>
      </w:r>
      <w:r w:rsidR="00C205E9">
        <w:rPr>
          <w:b/>
          <w:color w:val="000000"/>
          <w:sz w:val="24"/>
        </w:rPr>
        <w:t xml:space="preserve">, </w:t>
      </w:r>
      <w:proofErr w:type="spellStart"/>
      <w:r w:rsidR="00C205E9">
        <w:rPr>
          <w:b/>
          <w:color w:val="000000"/>
          <w:sz w:val="24"/>
        </w:rPr>
        <w:t>spr</w:t>
      </w:r>
      <w:proofErr w:type="spellEnd"/>
      <w:r w:rsidR="00C205E9">
        <w:rPr>
          <w:b/>
          <w:color w:val="000000"/>
          <w:sz w:val="24"/>
        </w:rPr>
        <w:t>. nr rej. ZP/D-42/19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02390" w:rsidTr="0069042D">
        <w:trPr>
          <w:cantSplit/>
          <w:trHeight w:val="2561"/>
        </w:trPr>
        <w:tc>
          <w:tcPr>
            <w:tcW w:w="9526" w:type="dxa"/>
          </w:tcPr>
          <w:p w:rsidR="00002390" w:rsidRDefault="00002390" w:rsidP="0069042D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02390">
              <w:rPr>
                <w:b/>
                <w:color w:val="000000"/>
                <w:sz w:val="24"/>
              </w:rPr>
              <w:t>3</w:t>
            </w:r>
          </w:p>
          <w:p w:rsidR="00002390" w:rsidRDefault="00002390" w:rsidP="0069042D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02390" w:rsidRDefault="00002390" w:rsidP="0069042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02390">
              <w:rPr>
                <w:b/>
                <w:sz w:val="24"/>
              </w:rPr>
              <w:t>"</w:t>
            </w:r>
            <w:proofErr w:type="spellStart"/>
            <w:r w:rsidRPr="00002390">
              <w:rPr>
                <w:b/>
                <w:sz w:val="24"/>
              </w:rPr>
              <w:t>Oprema</w:t>
            </w:r>
            <w:proofErr w:type="spellEnd"/>
            <w:r w:rsidRPr="00002390">
              <w:rPr>
                <w:b/>
                <w:sz w:val="24"/>
              </w:rPr>
              <w:t>" Tomasz Turek</w:t>
            </w:r>
          </w:p>
          <w:p w:rsidR="00002390" w:rsidRDefault="00002390" w:rsidP="0069042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02390">
              <w:rPr>
                <w:b/>
                <w:sz w:val="24"/>
              </w:rPr>
              <w:t>42-480</w:t>
            </w:r>
            <w:r>
              <w:rPr>
                <w:b/>
                <w:sz w:val="24"/>
              </w:rPr>
              <w:t xml:space="preserve"> </w:t>
            </w:r>
            <w:r w:rsidRPr="00002390">
              <w:rPr>
                <w:b/>
                <w:sz w:val="24"/>
              </w:rPr>
              <w:t>Poręba</w:t>
            </w:r>
          </w:p>
          <w:p w:rsidR="00002390" w:rsidRDefault="00002390" w:rsidP="0069042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02390">
              <w:rPr>
                <w:b/>
                <w:sz w:val="24"/>
              </w:rPr>
              <w:t>Fryderyka Chopina</w:t>
            </w:r>
            <w:r>
              <w:rPr>
                <w:b/>
                <w:sz w:val="24"/>
              </w:rPr>
              <w:t xml:space="preserve">    </w:t>
            </w:r>
            <w:r w:rsidRPr="00002390">
              <w:rPr>
                <w:b/>
                <w:sz w:val="24"/>
              </w:rPr>
              <w:t>8a/7</w:t>
            </w:r>
          </w:p>
          <w:p w:rsidR="00002390" w:rsidRDefault="00002390" w:rsidP="0069042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02390">
              <w:rPr>
                <w:b/>
                <w:sz w:val="24"/>
              </w:rPr>
              <w:t>4 551.00 zł</w:t>
            </w:r>
            <w:r w:rsidR="00C205E9">
              <w:rPr>
                <w:b/>
                <w:sz w:val="24"/>
              </w:rPr>
              <w:t xml:space="preserve"> brutto</w:t>
            </w:r>
          </w:p>
          <w:p w:rsidR="00C205E9" w:rsidRPr="008463A1" w:rsidRDefault="00C205E9" w:rsidP="00C205E9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C205E9" w:rsidRDefault="00C205E9" w:rsidP="00C205E9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00239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2390" w:rsidTr="0069042D">
        <w:trPr>
          <w:cantSplit/>
        </w:trPr>
        <w:tc>
          <w:tcPr>
            <w:tcW w:w="9568" w:type="dxa"/>
          </w:tcPr>
          <w:p w:rsidR="00002390" w:rsidRDefault="00002390" w:rsidP="0069042D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002390">
              <w:rPr>
                <w:color w:val="000000"/>
                <w:sz w:val="24"/>
              </w:rPr>
              <w:t>1</w:t>
            </w:r>
          </w:p>
          <w:p w:rsidR="00002390" w:rsidRDefault="00002390" w:rsidP="0069042D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002390">
              <w:rPr>
                <w:color w:val="000000"/>
                <w:sz w:val="24"/>
              </w:rPr>
              <w:t>Zamawiający unieważnił postępowanie na podstawie art. 93 ust. 1 pkt 4,  gdyż oferta z najniższą ceną przewyższa kwotę, którą Zamawiający zamierza przeznaczyć na sfinansowanie  zamówienia. Zamawiający  przeznaczył  na  realizację  zamówienia  2 400,00 zł  brutto,  a kwota oferty  z najniższą ceną wynosi   3 936,00  zł brutto</w:t>
            </w:r>
            <w:r w:rsidR="00AD4B75">
              <w:rPr>
                <w:color w:val="000000"/>
                <w:sz w:val="24"/>
              </w:rPr>
              <w:t>.</w:t>
            </w:r>
          </w:p>
        </w:tc>
      </w:tr>
      <w:tr w:rsidR="00002390" w:rsidTr="0069042D">
        <w:trPr>
          <w:cantSplit/>
        </w:trPr>
        <w:tc>
          <w:tcPr>
            <w:tcW w:w="9568" w:type="dxa"/>
          </w:tcPr>
          <w:p w:rsidR="00002390" w:rsidRDefault="00002390" w:rsidP="0069042D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 xml:space="preserve">Zadanie nr: </w:t>
            </w:r>
            <w:r w:rsidRPr="00002390">
              <w:rPr>
                <w:color w:val="000000"/>
                <w:sz w:val="24"/>
              </w:rPr>
              <w:t>2</w:t>
            </w:r>
          </w:p>
          <w:p w:rsidR="00002390" w:rsidRDefault="00002390" w:rsidP="0069042D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002390">
              <w:rPr>
                <w:color w:val="000000"/>
                <w:sz w:val="24"/>
              </w:rPr>
              <w:t>Zamawiający unieważnił postępowanie na podstawie art. 93 ust. 1 pkt 4,  gdyż oferta z najniższą ceną przewyższa kwotę, którą Zamawiający zamierza przeznaczyć na sfinansowanie  zamówienia. Zamawiający  przeznaczył  na  realizację  zamówienia  6 700,00 zł  brutto,  a kwota oferty  z najniższą ceną wynosi   12 410,70  zł brutto</w:t>
            </w:r>
            <w:r w:rsidR="00AD4B75">
              <w:rPr>
                <w:color w:val="000000"/>
                <w:sz w:val="24"/>
              </w:rPr>
              <w:t>.</w:t>
            </w:r>
          </w:p>
        </w:tc>
      </w:tr>
      <w:tr w:rsidR="00002390" w:rsidTr="0069042D">
        <w:trPr>
          <w:cantSplit/>
        </w:trPr>
        <w:tc>
          <w:tcPr>
            <w:tcW w:w="9568" w:type="dxa"/>
          </w:tcPr>
          <w:p w:rsidR="00002390" w:rsidRDefault="00002390" w:rsidP="0069042D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002390">
              <w:rPr>
                <w:color w:val="000000"/>
                <w:sz w:val="24"/>
              </w:rPr>
              <w:t>4</w:t>
            </w:r>
          </w:p>
          <w:p w:rsidR="00002390" w:rsidRDefault="00002390" w:rsidP="0069042D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002390">
              <w:rPr>
                <w:color w:val="000000"/>
                <w:sz w:val="24"/>
              </w:rPr>
              <w:t>Zamawiający unieważnił postępowanie na podstawie art. 93 ust. 1 pkt 4,  gdyż oferta z najniższą ceną przewyższa kwotę, którą Zamawiający zamierza przeznaczyć na sfinansowanie  zamówienia. Zamawiający  przeznaczył  na  realizację  zamówienia  615,00 zł  brutto,  a kwota oferty  z najniższą ceną niepodlegającą odrzuceniu wynosi  1 168,50 zł brutto</w:t>
            </w:r>
            <w:r w:rsidR="00AD4B75">
              <w:rPr>
                <w:color w:val="000000"/>
                <w:sz w:val="24"/>
              </w:rPr>
              <w:t>.</w:t>
            </w:r>
          </w:p>
        </w:tc>
      </w:tr>
      <w:tr w:rsidR="00002390" w:rsidTr="0069042D">
        <w:trPr>
          <w:cantSplit/>
        </w:trPr>
        <w:tc>
          <w:tcPr>
            <w:tcW w:w="9568" w:type="dxa"/>
          </w:tcPr>
          <w:p w:rsidR="00002390" w:rsidRDefault="00002390" w:rsidP="0069042D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002390">
              <w:rPr>
                <w:color w:val="000000"/>
                <w:sz w:val="24"/>
              </w:rPr>
              <w:t>5</w:t>
            </w:r>
          </w:p>
          <w:p w:rsidR="00002390" w:rsidRDefault="00002390" w:rsidP="0069042D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002390">
              <w:rPr>
                <w:color w:val="000000"/>
                <w:sz w:val="24"/>
              </w:rPr>
              <w:t>Zamawiający unieważnił postępowanie na podstawie art. 93 ust. 1 pkt 4,  gdyż oferta z najniższą ceną przewyższa kwotę, którą Zamawiający zamierza przeznaczyć na sfinansowanie  zamówienia. Zamawiający  przeznaczył  na  realizację  zamówienia  1 800, 00 zł  brutto,  a kwota oferty  z najniższą ceną wynosi 3 075,00  zł brutto</w:t>
            </w:r>
            <w:r w:rsidR="00AD4B75">
              <w:rPr>
                <w:color w:val="000000"/>
                <w:sz w:val="24"/>
              </w:rPr>
              <w:t>.</w:t>
            </w:r>
            <w:bookmarkStart w:id="0" w:name="_GoBack"/>
            <w:bookmarkEnd w:id="0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002390" w:rsidRPr="008463A1" w:rsidTr="0069042D">
        <w:tc>
          <w:tcPr>
            <w:tcW w:w="2277" w:type="dxa"/>
            <w:shd w:val="clear" w:color="auto" w:fill="auto"/>
          </w:tcPr>
          <w:p w:rsidR="00002390" w:rsidRPr="008463A1" w:rsidRDefault="00002390" w:rsidP="0069042D">
            <w:pPr>
              <w:rPr>
                <w:color w:val="000000"/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2390">
              <w:rPr>
                <w:sz w:val="18"/>
                <w:szCs w:val="18"/>
              </w:rPr>
              <w:t>Dostawa i montaż  mebli biurowych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002390" w:rsidRPr="008463A1" w:rsidRDefault="00002390" w:rsidP="0069042D">
            <w:pPr>
              <w:rPr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"</w:t>
            </w:r>
            <w:proofErr w:type="spellStart"/>
            <w:r w:rsidRPr="00002390">
              <w:rPr>
                <w:sz w:val="18"/>
                <w:szCs w:val="18"/>
              </w:rPr>
              <w:t>Oprema</w:t>
            </w:r>
            <w:proofErr w:type="spellEnd"/>
            <w:r w:rsidRPr="00002390">
              <w:rPr>
                <w:sz w:val="18"/>
                <w:szCs w:val="18"/>
              </w:rPr>
              <w:t>" Tomasz Turek</w:t>
            </w:r>
          </w:p>
          <w:p w:rsidR="00002390" w:rsidRPr="008463A1" w:rsidRDefault="00002390" w:rsidP="0069042D">
            <w:pPr>
              <w:rPr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Fryderyka Chopina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2390">
              <w:rPr>
                <w:sz w:val="18"/>
                <w:szCs w:val="18"/>
              </w:rPr>
              <w:t>8a/7</w:t>
            </w:r>
          </w:p>
          <w:p w:rsidR="00002390" w:rsidRPr="008463A1" w:rsidRDefault="00002390" w:rsidP="0069042D">
            <w:pPr>
              <w:rPr>
                <w:color w:val="000000"/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42-480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2390">
              <w:rPr>
                <w:sz w:val="18"/>
                <w:szCs w:val="18"/>
              </w:rPr>
              <w:t>Poręba</w:t>
            </w:r>
          </w:p>
        </w:tc>
        <w:tc>
          <w:tcPr>
            <w:tcW w:w="2848" w:type="dxa"/>
            <w:shd w:val="clear" w:color="auto" w:fill="auto"/>
          </w:tcPr>
          <w:p w:rsidR="00002390" w:rsidRPr="00002390" w:rsidRDefault="00002390" w:rsidP="0069042D">
            <w:pPr>
              <w:rPr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1 - Cena - 60.00</w:t>
            </w:r>
          </w:p>
          <w:p w:rsidR="00002390" w:rsidRPr="00002390" w:rsidRDefault="00002390" w:rsidP="0069042D">
            <w:pPr>
              <w:rPr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2 - Okres gwarancji - 20.00</w:t>
            </w:r>
          </w:p>
          <w:p w:rsidR="00002390" w:rsidRPr="008463A1" w:rsidRDefault="00002390" w:rsidP="0069042D">
            <w:pPr>
              <w:rPr>
                <w:color w:val="000000"/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002390" w:rsidRPr="008463A1" w:rsidRDefault="00002390" w:rsidP="0069042D">
            <w:pPr>
              <w:rPr>
                <w:color w:val="000000"/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 xml:space="preserve">  100,00</w:t>
            </w:r>
          </w:p>
        </w:tc>
      </w:tr>
      <w:tr w:rsidR="00002390" w:rsidRPr="008463A1" w:rsidTr="0069042D">
        <w:tc>
          <w:tcPr>
            <w:tcW w:w="2277" w:type="dxa"/>
            <w:shd w:val="clear" w:color="auto" w:fill="auto"/>
          </w:tcPr>
          <w:p w:rsidR="00002390" w:rsidRPr="008463A1" w:rsidRDefault="00002390" w:rsidP="0069042D">
            <w:pPr>
              <w:rPr>
                <w:color w:val="000000"/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2390">
              <w:rPr>
                <w:sz w:val="18"/>
                <w:szCs w:val="18"/>
              </w:rPr>
              <w:t>Dostawa i montaż  mebli biurowych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002390" w:rsidRPr="008463A1" w:rsidRDefault="00002390" w:rsidP="0069042D">
            <w:pPr>
              <w:rPr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MATGO Mateusz Gembicki</w:t>
            </w:r>
          </w:p>
          <w:p w:rsidR="00002390" w:rsidRPr="008463A1" w:rsidRDefault="00002390" w:rsidP="0069042D">
            <w:pPr>
              <w:rPr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Trzebnicka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2390">
              <w:rPr>
                <w:sz w:val="18"/>
                <w:szCs w:val="18"/>
              </w:rPr>
              <w:t>28</w:t>
            </w:r>
          </w:p>
          <w:p w:rsidR="00002390" w:rsidRPr="008463A1" w:rsidRDefault="00002390" w:rsidP="0069042D">
            <w:pPr>
              <w:rPr>
                <w:color w:val="000000"/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50-246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2390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002390" w:rsidRPr="00002390" w:rsidRDefault="00002390" w:rsidP="0069042D">
            <w:pPr>
              <w:rPr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1 - Cena - 55.96</w:t>
            </w:r>
          </w:p>
          <w:p w:rsidR="00002390" w:rsidRPr="00002390" w:rsidRDefault="00002390" w:rsidP="0069042D">
            <w:pPr>
              <w:rPr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2 - Okres gwarancji - 20.00</w:t>
            </w:r>
          </w:p>
          <w:p w:rsidR="00002390" w:rsidRPr="008463A1" w:rsidRDefault="00002390" w:rsidP="0069042D">
            <w:pPr>
              <w:rPr>
                <w:color w:val="000000"/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002390" w:rsidRPr="008463A1" w:rsidRDefault="00002390" w:rsidP="0069042D">
            <w:pPr>
              <w:rPr>
                <w:color w:val="000000"/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 xml:space="preserve">  95,96</w:t>
            </w:r>
          </w:p>
        </w:tc>
      </w:tr>
      <w:tr w:rsidR="00002390" w:rsidRPr="008463A1" w:rsidTr="0069042D">
        <w:tc>
          <w:tcPr>
            <w:tcW w:w="2277" w:type="dxa"/>
            <w:shd w:val="clear" w:color="auto" w:fill="auto"/>
          </w:tcPr>
          <w:p w:rsidR="00002390" w:rsidRPr="008463A1" w:rsidRDefault="00002390" w:rsidP="0069042D">
            <w:pPr>
              <w:rPr>
                <w:color w:val="000000"/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2390">
              <w:rPr>
                <w:sz w:val="18"/>
                <w:szCs w:val="18"/>
              </w:rPr>
              <w:t>Dostawa i montaż  mebli biurowych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002390" w:rsidRPr="008463A1" w:rsidRDefault="00002390" w:rsidP="0069042D">
            <w:pPr>
              <w:rPr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EURO-MEBLE Małgorzata Masłoń</w:t>
            </w:r>
          </w:p>
          <w:p w:rsidR="00002390" w:rsidRPr="008463A1" w:rsidRDefault="00002390" w:rsidP="0069042D">
            <w:pPr>
              <w:rPr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ks. bp. H. Bednorza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2390">
              <w:rPr>
                <w:sz w:val="18"/>
                <w:szCs w:val="18"/>
              </w:rPr>
              <w:t>2A-6</w:t>
            </w:r>
          </w:p>
          <w:p w:rsidR="00002390" w:rsidRPr="008463A1" w:rsidRDefault="00002390" w:rsidP="0069042D">
            <w:pPr>
              <w:rPr>
                <w:color w:val="000000"/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40-384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2390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002390" w:rsidRPr="00002390" w:rsidRDefault="00002390" w:rsidP="0069042D">
            <w:pPr>
              <w:rPr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1 - Cena - 54.15</w:t>
            </w:r>
          </w:p>
          <w:p w:rsidR="00002390" w:rsidRPr="00002390" w:rsidRDefault="00002390" w:rsidP="0069042D">
            <w:pPr>
              <w:rPr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2 - Okres gwarancji - 20.00</w:t>
            </w:r>
          </w:p>
          <w:p w:rsidR="00002390" w:rsidRPr="008463A1" w:rsidRDefault="00002390" w:rsidP="0069042D">
            <w:pPr>
              <w:rPr>
                <w:color w:val="000000"/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002390" w:rsidRPr="008463A1" w:rsidRDefault="00002390" w:rsidP="0069042D">
            <w:pPr>
              <w:rPr>
                <w:color w:val="000000"/>
                <w:sz w:val="18"/>
                <w:szCs w:val="18"/>
              </w:rPr>
            </w:pPr>
            <w:r w:rsidRPr="00002390">
              <w:rPr>
                <w:sz w:val="18"/>
                <w:szCs w:val="18"/>
              </w:rPr>
              <w:t xml:space="preserve">  94,15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2390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002390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002390">
        <w:rPr>
          <w:sz w:val="24"/>
          <w:szCs w:val="24"/>
        </w:rPr>
        <w:t>2019-12-23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9C7" w:rsidRDefault="009419C7">
      <w:r>
        <w:separator/>
      </w:r>
    </w:p>
  </w:endnote>
  <w:endnote w:type="continuationSeparator" w:id="0">
    <w:p w:rsidR="009419C7" w:rsidRDefault="00941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390" w:rsidRDefault="000023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AD4B7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D4B7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D4B7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390" w:rsidRDefault="000023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9C7" w:rsidRDefault="009419C7">
      <w:r>
        <w:separator/>
      </w:r>
    </w:p>
  </w:footnote>
  <w:footnote w:type="continuationSeparator" w:id="0">
    <w:p w:rsidR="009419C7" w:rsidRDefault="00941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390" w:rsidRDefault="000023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390" w:rsidRDefault="000023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390" w:rsidRDefault="000023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19C7"/>
    <w:rsid w:val="00002390"/>
    <w:rsid w:val="000034E3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9419C7"/>
    <w:rsid w:val="00AD4B75"/>
    <w:rsid w:val="00AF25E0"/>
    <w:rsid w:val="00BF155D"/>
    <w:rsid w:val="00C205E9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CFA2C5"/>
  <w15:chartTrackingRefBased/>
  <w15:docId w15:val="{FB9F7185-56A8-4944-872B-16AEE275C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2019-12-23T09:15:00Z</dcterms:created>
  <dcterms:modified xsi:type="dcterms:W3CDTF">2019-12-23T09:15:00Z</dcterms:modified>
</cp:coreProperties>
</file>