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7693C">
      <w:pPr>
        <w:spacing w:line="360" w:lineRule="auto"/>
        <w:rPr>
          <w:b/>
          <w:bCs/>
          <w:color w:val="000000"/>
          <w:sz w:val="24"/>
        </w:rPr>
      </w:pPr>
      <w:r w:rsidRPr="0037693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7693C">
      <w:pPr>
        <w:spacing w:line="360" w:lineRule="auto"/>
        <w:rPr>
          <w:color w:val="000000"/>
          <w:sz w:val="24"/>
        </w:rPr>
      </w:pPr>
      <w:r w:rsidRPr="0037693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7693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7693C">
      <w:pPr>
        <w:spacing w:line="360" w:lineRule="auto"/>
        <w:rPr>
          <w:color w:val="000000"/>
          <w:sz w:val="24"/>
        </w:rPr>
      </w:pPr>
      <w:r w:rsidRPr="0037693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7693C">
        <w:rPr>
          <w:color w:val="000000"/>
          <w:sz w:val="24"/>
        </w:rPr>
        <w:t>Częstochowa</w:t>
      </w:r>
      <w:r w:rsidR="007B33E4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7693C" w:rsidRPr="0037693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7693C" w:rsidRPr="0037693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7693C" w:rsidRPr="0037693C">
        <w:rPr>
          <w:b/>
          <w:color w:val="000000"/>
          <w:sz w:val="24"/>
        </w:rPr>
        <w:t>Dostawa  urządzenia wielofunkcyjnego A3 (kopiarka-drukarka) dla Wydziału Elektrycznego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7693C" w:rsidTr="00D019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7693C" w:rsidRDefault="0037693C" w:rsidP="00D01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37693C">
              <w:rPr>
                <w:sz w:val="24"/>
              </w:rPr>
              <w:t>Dostawa  urządzenia wielofunkcyjnego A3 (kopiarka-drukarka) dla Wydziału Elektrycznego  Politechniki Częstochowskiej</w:t>
            </w:r>
          </w:p>
          <w:p w:rsidR="0037693C" w:rsidRDefault="0037693C" w:rsidP="00D01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693C">
              <w:rPr>
                <w:b/>
                <w:sz w:val="24"/>
              </w:rPr>
              <w:t xml:space="preserve">Konica </w:t>
            </w:r>
            <w:proofErr w:type="spellStart"/>
            <w:r w:rsidRPr="0037693C">
              <w:rPr>
                <w:b/>
                <w:sz w:val="24"/>
              </w:rPr>
              <w:t>Minolta</w:t>
            </w:r>
            <w:proofErr w:type="spellEnd"/>
            <w:r w:rsidRPr="0037693C">
              <w:rPr>
                <w:b/>
                <w:sz w:val="24"/>
              </w:rPr>
              <w:t xml:space="preserve"> Business Solutions Polska Sp. z o. o.</w:t>
            </w:r>
          </w:p>
          <w:p w:rsidR="0037693C" w:rsidRDefault="0037693C" w:rsidP="00D01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693C">
              <w:rPr>
                <w:b/>
                <w:sz w:val="24"/>
              </w:rPr>
              <w:t>02-273</w:t>
            </w:r>
            <w:r>
              <w:rPr>
                <w:b/>
                <w:sz w:val="24"/>
              </w:rPr>
              <w:t xml:space="preserve"> </w:t>
            </w:r>
            <w:r w:rsidRPr="0037693C">
              <w:rPr>
                <w:b/>
                <w:sz w:val="24"/>
              </w:rPr>
              <w:t>Warszawa</w:t>
            </w:r>
          </w:p>
          <w:p w:rsidR="0037693C" w:rsidRDefault="0037693C" w:rsidP="00D01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693C">
              <w:rPr>
                <w:b/>
                <w:sz w:val="24"/>
              </w:rPr>
              <w:t>Muszkieterów</w:t>
            </w:r>
            <w:r>
              <w:rPr>
                <w:b/>
                <w:sz w:val="24"/>
              </w:rPr>
              <w:t xml:space="preserve"> </w:t>
            </w:r>
            <w:r w:rsidRPr="0037693C">
              <w:rPr>
                <w:b/>
                <w:sz w:val="24"/>
              </w:rPr>
              <w:t>15</w:t>
            </w:r>
          </w:p>
          <w:p w:rsidR="0037693C" w:rsidRDefault="0037693C" w:rsidP="00D019E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7693C">
              <w:rPr>
                <w:b/>
                <w:sz w:val="24"/>
              </w:rPr>
              <w:t>13 038.00 zł</w:t>
            </w:r>
          </w:p>
          <w:p w:rsidR="0037693C" w:rsidRPr="00253031" w:rsidRDefault="0037693C" w:rsidP="00D019E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7693C" w:rsidRDefault="0037693C" w:rsidP="00D019E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7693C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4678"/>
        <w:gridCol w:w="2126"/>
        <w:gridCol w:w="2127"/>
      </w:tblGrid>
      <w:tr w:rsidR="007B33E4" w:rsidRPr="00C63DA0" w:rsidTr="007B33E4">
        <w:tc>
          <w:tcPr>
            <w:tcW w:w="747" w:type="dxa"/>
            <w:shd w:val="clear" w:color="auto" w:fill="auto"/>
            <w:vAlign w:val="center"/>
          </w:tcPr>
          <w:p w:rsidR="007B33E4" w:rsidRPr="00C63DA0" w:rsidRDefault="007B33E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B33E4" w:rsidRPr="00C63DA0" w:rsidRDefault="007B33E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B33E4" w:rsidRPr="00C63DA0" w:rsidRDefault="007B33E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B33E4" w:rsidRPr="00C63DA0" w:rsidRDefault="007B33E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B33E4" w:rsidRPr="00C63DA0" w:rsidRDefault="007B33E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B33E4" w:rsidRPr="00C63DA0" w:rsidTr="007B33E4">
        <w:tc>
          <w:tcPr>
            <w:tcW w:w="747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Konica </w:t>
            </w:r>
            <w:proofErr w:type="spellStart"/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Minolta</w:t>
            </w:r>
            <w:proofErr w:type="spellEnd"/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Business Solutions Polska Sp. z o. o.</w:t>
            </w:r>
          </w:p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Muszkieterów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02-273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B33E4" w:rsidRPr="00C63DA0" w:rsidTr="007B33E4">
        <w:tc>
          <w:tcPr>
            <w:tcW w:w="747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Mościckiego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/4A/B</w:t>
            </w:r>
          </w:p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 xml:space="preserve">  88,41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 xml:space="preserve">  88,41</w:t>
            </w:r>
          </w:p>
        </w:tc>
      </w:tr>
      <w:tr w:rsidR="007B33E4" w:rsidRPr="00C63DA0" w:rsidTr="007B33E4">
        <w:tc>
          <w:tcPr>
            <w:tcW w:w="747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FIRMA BIS KAROL KOWALSKI</w:t>
            </w:r>
          </w:p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42-216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 xml:space="preserve">  74,65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 xml:space="preserve">  74,65</w:t>
            </w:r>
          </w:p>
        </w:tc>
      </w:tr>
      <w:tr w:rsidR="007B33E4" w:rsidRPr="00C63DA0" w:rsidTr="007B33E4">
        <w:tc>
          <w:tcPr>
            <w:tcW w:w="747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MAGRA Wilhelm &amp; Wspólnicy SJ</w:t>
            </w:r>
          </w:p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Wodzisławska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55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44-200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Rybnik</w:t>
            </w:r>
          </w:p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693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 xml:space="preserve">  65,31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B33E4" w:rsidRPr="00C63DA0" w:rsidRDefault="007B33E4" w:rsidP="00D019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693C">
              <w:rPr>
                <w:rFonts w:ascii="Times New Roman" w:hAnsi="Times New Roman" w:cs="Times New Roman"/>
                <w:sz w:val="18"/>
                <w:szCs w:val="18"/>
              </w:rPr>
              <w:t xml:space="preserve">  65,31</w:t>
            </w:r>
          </w:p>
        </w:tc>
      </w:tr>
    </w:tbl>
    <w:p w:rsidR="007B33E4" w:rsidRDefault="007B33E4" w:rsidP="007B33E4">
      <w:pPr>
        <w:pStyle w:val="Nagwek"/>
        <w:tabs>
          <w:tab w:val="clear" w:pos="4536"/>
        </w:tabs>
        <w:jc w:val="both"/>
        <w:rPr>
          <w:sz w:val="24"/>
        </w:rPr>
      </w:pPr>
    </w:p>
    <w:p w:rsidR="00C85A89" w:rsidRDefault="0037693C" w:rsidP="007B33E4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bookmarkStart w:id="0" w:name="_GoBack"/>
      <w:bookmarkEnd w:id="0"/>
      <w:r w:rsidRPr="0037693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7693C">
        <w:rPr>
          <w:sz w:val="24"/>
        </w:rPr>
        <w:t>2019-12-2</w:t>
      </w:r>
      <w:r w:rsidR="007B33E4">
        <w:rPr>
          <w:sz w:val="24"/>
        </w:rPr>
        <w:t>3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2E8" w:rsidRDefault="003F42E8">
      <w:r>
        <w:separator/>
      </w:r>
    </w:p>
  </w:endnote>
  <w:endnote w:type="continuationSeparator" w:id="0">
    <w:p w:rsidR="003F42E8" w:rsidRDefault="003F4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93C" w:rsidRDefault="003769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B33E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B33E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93C" w:rsidRDefault="0037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2E8" w:rsidRDefault="003F42E8">
      <w:r>
        <w:separator/>
      </w:r>
    </w:p>
  </w:footnote>
  <w:footnote w:type="continuationSeparator" w:id="0">
    <w:p w:rsidR="003F42E8" w:rsidRDefault="003F4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93C" w:rsidRDefault="003769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93C" w:rsidRDefault="003769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93C" w:rsidRDefault="003769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42E8"/>
    <w:rsid w:val="00140696"/>
    <w:rsid w:val="00253031"/>
    <w:rsid w:val="0037693C"/>
    <w:rsid w:val="00377700"/>
    <w:rsid w:val="003F42E8"/>
    <w:rsid w:val="005C147E"/>
    <w:rsid w:val="007118AF"/>
    <w:rsid w:val="007124E4"/>
    <w:rsid w:val="00745012"/>
    <w:rsid w:val="007B33E4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DDAA62"/>
  <w15:chartTrackingRefBased/>
  <w15:docId w15:val="{337F6B5B-19AA-47E3-95FD-5ADF2F276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B33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B33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2019-12-20T10:34:00Z</cp:lastPrinted>
  <dcterms:created xsi:type="dcterms:W3CDTF">2019-12-20T10:34:00Z</dcterms:created>
  <dcterms:modified xsi:type="dcterms:W3CDTF">2019-12-20T10:34:00Z</dcterms:modified>
</cp:coreProperties>
</file>