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42003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5613F" w:rsidRPr="0045613F">
        <w:rPr>
          <w:rFonts w:ascii="Times New Roman" w:hAnsi="Times New Roman"/>
          <w:b/>
        </w:rPr>
        <w:t>NA/P/408/2019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5613F" w:rsidRPr="0045613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5613F" w:rsidRPr="0045613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5613F" w:rsidRPr="0045613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5613F" w:rsidRPr="0045613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5613F" w:rsidRPr="0045613F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5613F" w:rsidRPr="0045613F">
        <w:rPr>
          <w:rFonts w:ascii="Times New Roman" w:hAnsi="Times New Roman"/>
        </w:rPr>
        <w:t>(</w:t>
      </w:r>
      <w:proofErr w:type="spellStart"/>
      <w:r w:rsidR="0045613F" w:rsidRPr="0045613F">
        <w:rPr>
          <w:rFonts w:ascii="Times New Roman" w:hAnsi="Times New Roman"/>
        </w:rPr>
        <w:t>t.j</w:t>
      </w:r>
      <w:proofErr w:type="spellEnd"/>
      <w:r w:rsidR="0045613F" w:rsidRPr="0045613F">
        <w:rPr>
          <w:rFonts w:ascii="Times New Roman" w:hAnsi="Times New Roman"/>
        </w:rPr>
        <w:t xml:space="preserve">. </w:t>
      </w:r>
      <w:proofErr w:type="spellStart"/>
      <w:r w:rsidR="0045613F" w:rsidRPr="0045613F">
        <w:rPr>
          <w:rFonts w:ascii="Times New Roman" w:hAnsi="Times New Roman"/>
        </w:rPr>
        <w:t>Dz.U</w:t>
      </w:r>
      <w:proofErr w:type="spellEnd"/>
      <w:r w:rsidR="0045613F" w:rsidRPr="0045613F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5613F" w:rsidRPr="0045613F">
        <w:rPr>
          <w:rFonts w:ascii="Times New Roman" w:hAnsi="Times New Roman"/>
          <w:b/>
        </w:rPr>
        <w:t>Elementy stalowe do badań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5613F" w:rsidRPr="0045613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E70" w:rsidRDefault="00ED4E70" w:rsidP="0038231F">
      <w:pPr>
        <w:spacing w:after="0" w:line="240" w:lineRule="auto"/>
      </w:pPr>
      <w:r>
        <w:separator/>
      </w:r>
    </w:p>
  </w:endnote>
  <w:endnote w:type="continuationSeparator" w:id="0">
    <w:p w:rsidR="00ED4E70" w:rsidRDefault="00ED4E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13F" w:rsidRDefault="0045613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4200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4200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13F" w:rsidRDefault="0045613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E70" w:rsidRDefault="00ED4E70" w:rsidP="0038231F">
      <w:pPr>
        <w:spacing w:after="0" w:line="240" w:lineRule="auto"/>
      </w:pPr>
      <w:r>
        <w:separator/>
      </w:r>
    </w:p>
  </w:footnote>
  <w:footnote w:type="continuationSeparator" w:id="0">
    <w:p w:rsidR="00ED4E70" w:rsidRDefault="00ED4E7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13F" w:rsidRDefault="0045613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13F" w:rsidRDefault="0045613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13F" w:rsidRDefault="0045613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613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613F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42003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4E70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CF954-631E-4966-A5E1-FD22ECED2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519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2016-07-26T11:32:00Z</cp:lastPrinted>
  <dcterms:created xsi:type="dcterms:W3CDTF">2019-12-19T14:23:00Z</dcterms:created>
  <dcterms:modified xsi:type="dcterms:W3CDTF">2019-12-19T14:23:00Z</dcterms:modified>
</cp:coreProperties>
</file>